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746" w:rsidRPr="004F266F" w:rsidRDefault="00291AF9" w:rsidP="00A57B08">
      <w:pPr>
        <w:pStyle w:val="Heading2"/>
        <w:spacing w:before="240"/>
      </w:pPr>
      <w:bookmarkStart w:id="0" w:name="_GoBack"/>
      <w:bookmarkEnd w:id="0"/>
      <w:r w:rsidRPr="004F266F">
        <w:t>Genetic Information</w:t>
      </w:r>
    </w:p>
    <w:p w:rsidR="00330746" w:rsidRDefault="00291AF9" w:rsidP="00534348">
      <w:pPr>
        <w:pStyle w:val="BodyText"/>
        <w:spacing w:before="120"/>
        <w:ind w:left="623" w:right="1230"/>
      </w:pPr>
      <w:r>
        <w:t>What mitochondrial disease diagnosis is present?</w:t>
      </w:r>
      <w:r w:rsidR="00BA488B">
        <w:t xml:space="preserve"> (</w:t>
      </w:r>
      <w:r w:rsidR="00BA488B" w:rsidRPr="00BA488B">
        <w:rPr>
          <w:i/>
        </w:rPr>
        <w:t>Specify</w:t>
      </w:r>
      <w:r w:rsidR="00BA488B">
        <w:t>)</w:t>
      </w:r>
    </w:p>
    <w:p w:rsidR="00330746" w:rsidRDefault="00174DC8" w:rsidP="003212CF">
      <w:pPr>
        <w:pStyle w:val="BodyText"/>
        <w:spacing w:before="240" w:after="240" w:line="226" w:lineRule="exact"/>
        <w:ind w:right="4297" w:hanging="6180"/>
      </w:pPr>
      <w:r>
        <w:rPr>
          <w:noProof/>
        </w:rPr>
        <w:pict>
          <v:group id="Group 2198" o:spid="_x0000_s1026" style="position:absolute;left:0;text-align:left;margin-left:327.1pt;margin-top:14pt;width:9.05pt;height:20.4pt;z-index:251510784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">
            <v:group id="Group 2201" o:spid="_x0000_s1027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<v:shape id="Freeform 2202" o:spid="_x0000_s1028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ZlcMA&#10;AADdAAAADwAAAGRycy9kb3ducmV2LnhtbESPwWrDMBBE74X8g9hAb7WUUEziWgklTiHHNi3kulhb&#10;2dRaGUt23L+PAoUeh5l5w5T72XVioiG0njWsMgWCuPamZavh6/PtaQMiRGSDnWfS8EsB9rvFQ4mF&#10;8Vf+oOkcrUgQDgVqaGLsCylD3ZDDkPmeOHnffnAYkxysNANeE9x1cq1ULh22nBYa7OnQUP1zHp0G&#10;afuNndWlelf56ZlcpaY4HrV+XM6vLyAizfE//Nc+GQ3r1TaH+5v0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ZlcMAAADdAAAADwAAAAAAAAAAAAAAAACYAgAAZHJzL2Rv&#10;d25yZXYueG1sUEsFBgAAAAAEAAQA9QAAAIg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2199" o:spid="_x0000_s1029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<v:shape id="Freeform 2200" o:spid="_x0000_s1030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ofMEA&#10;AADdAAAADwAAAGRycy9kb3ducmV2LnhtbERPz0vDMBS+D/wfwhO8rcmGlFqbFnEKO+omeH00b2lZ&#10;81KarOv+++UgePz4flfN4gYx0xR6zxo2mQJB3HrTs9Xwc/xcFyBCRDY4eCYNNwrQ1A+rCkvjr/xN&#10;8yFakUI4lKihi3EspQxtRw5D5kfixJ385DAmOFlpJrymcDfIrVK5dNhzauhwpPeO2vPh4jRIOxZ2&#10;Ub+7L5Xvn8nt1BwvH1o/PS5vryAiLfFf/OfeGw3bzUuam96kJy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6KHzBAAAA3QAAAA8AAAAAAAAAAAAAAAAAmAIAAGRycy9kb3du&#10;cmV2LnhtbFBLBQYAAAAABAAEAPUAAACGAwAAAAA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>Is t</w:t>
      </w:r>
      <w:r w:rsidR="006171CD">
        <w:t>here a known genetic diagnosis?</w:t>
      </w:r>
      <w:r w:rsidR="00F82436">
        <w:tab/>
      </w:r>
      <w:r w:rsidR="00291AF9">
        <w:t>Yes No</w:t>
      </w:r>
    </w:p>
    <w:p w:rsidR="00330746" w:rsidRDefault="00174DC8" w:rsidP="00F82436">
      <w:pPr>
        <w:pStyle w:val="BodyText"/>
        <w:tabs>
          <w:tab w:val="left" w:pos="6803"/>
        </w:tabs>
        <w:spacing w:line="226" w:lineRule="exact"/>
        <w:ind w:right="3453" w:hanging="6180"/>
      </w:pPr>
      <w:r>
        <w:rPr>
          <w:noProof/>
        </w:rPr>
        <w:pict>
          <v:group id="Group 2193" o:spid="_x0000_s5235" style="position:absolute;left:0;text-align:left;margin-left:327.1pt;margin-top:1.5pt;width:9.05pt;height:20.4pt;z-index:-251804672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">
            <v:group id="Group 2196" o:spid="_x0000_s523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<v:shape id="Freeform 2197" o:spid="_x0000_s523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B4cIA&#10;AADdAAAADwAAAGRycy9kb3ducmV2LnhtbESPT4vCMBTE7wt+h/CEva1JRUSrUcQ/4HF1F7w+mmda&#10;bF5KE2v32xthweMwM79hluve1aKjNlSeNWQjBYK48KZiq+H35/A1AxEissHaM2n4owDr1eBjibnx&#10;Dz5Rd45WJAiHHDWUMTa5lKEoyWEY+YY4eVffOoxJtlaaFh8J7mo5VmoqHVacFkpsaFtScTvfnQZp&#10;m5nt1WX3rabHCbmd6uJ9r/XnsN8sQETq4zv83z4aDeNsnsHr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IHhwgAAAN0AAAAPAAAAAAAAAAAAAAAAAJgCAABkcnMvZG93&#10;bnJldi54bWxQSwUGAAAAAAQABAD1AAAAhw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2194" o:spid="_x0000_s5236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<v:shape id="Freeform 2195" o:spid="_x0000_s5237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6DcMA&#10;AADdAAAADwAAAGRycy9kb3ducmV2LnhtbESPS4sCMRCE78L+h9AL3jTxgbizRllWBY8+FvbaTNrM&#10;4KQzTOI4/nsjCB6LqvqKWqw6V4mWmlB61jAaKhDEuTclWw1/p+1gDiJEZIOVZ9JwpwCr5UdvgZnx&#10;Nz5Qe4xWJAiHDDUUMdaZlCEvyGEY+po4eWffOIxJNlaaBm8J7io5VmomHZacFgqs6beg/HK8Og3S&#10;1nPbqf/1Xs12U3Jr1cbrRuv+Z/fzDSJSF9/hV3tnNIxHXxN4vk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66DcMAAADdAAAADwAAAAAAAAAAAAAAAACYAgAAZHJzL2Rv&#10;d25yZXYueG1sUEsFBgAAAAAEAAQA9QAAAIgDAAAAAA==&#10;" path="m,l170,r,170l,170,,xe" filled="f" strokeweight=".57pt">
                <v:path arrowok="t" o:connecttype="custom" o:connectlocs="0,262;170,262;170,432;0,432;0,262" o:connectangles="0,0,0,0,0"/>
              </v:shape>
            </v:group>
            <w10:wrap anchorx="page"/>
          </v:group>
        </w:pict>
      </w:r>
      <w:r w:rsidR="00291AF9">
        <w:t>Is this a nuclear or mitochondrial DNA mutation?</w:t>
      </w:r>
      <w:r w:rsidR="00291AF9">
        <w:tab/>
        <w:t>Nuclear Mitochondrial</w:t>
      </w:r>
    </w:p>
    <w:p w:rsidR="00F82436" w:rsidRDefault="00174DC8" w:rsidP="00E26503">
      <w:pPr>
        <w:pStyle w:val="BodyText"/>
        <w:spacing w:before="120" w:after="240"/>
        <w:ind w:left="623" w:right="1230"/>
      </w:pPr>
      <w:r>
        <w:rPr>
          <w:noProof/>
        </w:rPr>
        <w:pict>
          <v:group id="Group 2240" o:spid="_x0000_s5233" style="position:absolute;left:0;text-align:left;margin-left:311.45pt;margin-top:15.65pt;width:189.05pt;height:.1pt;z-index:-25150873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">
            <v:shape id="Freeform 2241" o:spid="_x0000_s523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FusAA&#10;AADdAAAADwAAAGRycy9kb3ducmV2LnhtbERPTYvCMBC9L/gfwgh7WTStB5FqFK0seHRdvQ/NtCk2&#10;k5Jka/ffm4Pg8fG+N7vRdmIgH1rHCvJ5BoK4crrlRsH193u2AhEissbOMSn4pwC77eRjg4V2D/6h&#10;4RIbkUI4FKjAxNgXUobKkMUwdz1x4mrnLcYEfSO1x0cKt51cZNlSWmw5NRjsqTRU3S9/VkG1jIfj&#10;OS+NqUvv6uOXuw2Hk1Kf03G/BhFpjG/xy33SChb5Ks1Nb9IT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VFusAAAADd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Nuclear Mutation</w:t>
      </w:r>
      <w:r w:rsidR="004F266F">
        <w:t xml:space="preserve"> (</w:t>
      </w:r>
      <w:r w:rsidR="004F266F" w:rsidRPr="00F82436">
        <w:rPr>
          <w:i/>
        </w:rPr>
        <w:t>Specify</w:t>
      </w:r>
      <w:r w:rsidR="004F266F">
        <w:t>)</w:t>
      </w:r>
      <w:r w:rsidR="00291AF9">
        <w:t>:</w:t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</w:p>
    <w:p w:rsidR="00330746" w:rsidRDefault="00174DC8" w:rsidP="00E26503">
      <w:pPr>
        <w:pStyle w:val="BodyText"/>
        <w:spacing w:after="360"/>
        <w:ind w:left="623" w:right="1230"/>
      </w:pPr>
      <w:r>
        <w:rPr>
          <w:noProof/>
        </w:rPr>
        <w:pict>
          <v:group id="Group 2242" o:spid="_x0000_s5231" style="position:absolute;left:0;text-align:left;margin-left:311.45pt;margin-top:11.3pt;width:189.05pt;height:.1pt;z-index:-25150771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">
            <v:shape id="Freeform 2243" o:spid="_x0000_s5232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0U8MA&#10;AADdAAAADwAAAGRycy9kb3ducmV2LnhtbESPQWvCQBSE70L/w/KEXkQ38RAkdRWNFDy2au+P7Es2&#10;mH0bdrcx/ffdQsHjMDPfMNv9ZHsxkg+dYwX5KgNBXDvdcavgdn1fbkCEiKyxd0wKfijAfvcy22Kp&#10;3YM/abzEViQIhxIVmBiHUspQG7IYVm4gTl7jvMWYpG+l9vhIcNvLdZYV0mLHacHgQJWh+n75tgrq&#10;Ih5PH3llTFN515wW7ms8npV6nU+HNxCRpvgM/7fPWsE63xT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Z0U8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Mitochondrial DNA mutation</w:t>
      </w:r>
      <w:r w:rsidR="004F266F">
        <w:t xml:space="preserve"> (</w:t>
      </w:r>
      <w:r w:rsidR="004F266F" w:rsidRPr="004F266F">
        <w:rPr>
          <w:i/>
        </w:rPr>
        <w:t>Specify</w:t>
      </w:r>
      <w:r w:rsidR="004F266F">
        <w:t>)</w:t>
      </w:r>
      <w:r w:rsidR="00291AF9">
        <w:t>:</w:t>
      </w:r>
      <w:r w:rsidR="008E3A06">
        <w:tab/>
      </w:r>
      <w:r w:rsidR="008E3A06">
        <w:tab/>
      </w:r>
      <w:r w:rsidR="008E3A06">
        <w:tab/>
      </w:r>
    </w:p>
    <w:p w:rsidR="00330746" w:rsidRPr="00E26503" w:rsidRDefault="00291AF9" w:rsidP="00E26503">
      <w:pPr>
        <w:pStyle w:val="Heading2"/>
        <w:spacing w:before="120" w:after="120"/>
      </w:pPr>
      <w:r>
        <w:t>Demographic Information</w:t>
      </w:r>
    </w:p>
    <w:p w:rsidR="00A114B0" w:rsidRDefault="00A114B0" w:rsidP="00A114B0">
      <w:pPr>
        <w:pStyle w:val="BodyText"/>
        <w:tabs>
          <w:tab w:val="left" w:pos="6803"/>
        </w:tabs>
        <w:spacing w:line="226" w:lineRule="exact"/>
        <w:ind w:left="623" w:right="1230"/>
      </w:pPr>
    </w:p>
    <w:p w:rsidR="00330746" w:rsidRDefault="00174DC8" w:rsidP="00A114B0">
      <w:pPr>
        <w:pStyle w:val="BodyText"/>
        <w:tabs>
          <w:tab w:val="left" w:pos="6803"/>
        </w:tabs>
        <w:spacing w:line="226" w:lineRule="exact"/>
        <w:ind w:left="623" w:right="1230"/>
      </w:pPr>
      <w:r>
        <w:rPr>
          <w:noProof/>
        </w:rPr>
        <w:pict>
          <v:group id="Group 2166" o:spid="_x0000_s5229" style="position:absolute;left:0;text-align:left;margin-left:327.35pt;margin-top:92.25pt;width:8.5pt;height:8.5pt;z-index:251744256" coordorigin="6548,18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">
            <v:shape id="Freeform 2167" o:spid="_x0000_s5230" style="position:absolute;left:6548;top:18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60pMMA&#10;AADdAAAADwAAAGRycy9kb3ducmV2LnhtbESPwWrDMBBE74X+g9hCb7WUYIxxo4TSNOBj4wZyXayt&#10;bGqtjKU4zt9XhUCPw8y8YTa7xQ1ipin0njWsMgWCuPWmZ6vh9HV4KUGEiGxw8EwabhRgt3182GBl&#10;/JWPNDfRigThUKGGLsaxkjK0HTkMmR+Jk/ftJ4cxyclKM+E1wd0g10oV0mHPaaHDkd47an+ai9Mg&#10;7VjaRZ33n6qoc3J7NcfLh9bPT8vbK4hIS/wP39u10bBelTn8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60pMMAAADdAAAADwAAAAAAAAAAAAAAAACYAgAAZHJzL2Rv&#10;d25yZXYueG1sUEsFBgAAAAAEAAQA9QAAAIgDAAAAAA==&#10;" path="m,l170,r,170l,170,,xe" filled="f" strokeweight=".57pt">
              <v:path arrowok="t" o:connecttype="custom" o:connectlocs="0,1850;170,1850;170,2020;0,2020;0,1850" o:connectangles="0,0,0,0,0"/>
            </v:shape>
          </v:group>
        </w:pict>
      </w:r>
      <w:r>
        <w:rPr>
          <w:noProof/>
        </w:rPr>
        <w:pict>
          <v:group id="Group 2168" o:spid="_x0000_s5227" style="position:absolute;left:0;text-align:left;margin-left:327.35pt;margin-top:80.9pt;width:8.5pt;height:8.5pt;z-index:251745280" coordorigin="6548,162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">
            <v:shape id="Freeform 2169" o:spid="_x0000_s5228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JS8IA&#10;AADdAAAADwAAAGRycy9kb3ducmV2LnhtbESPT4vCMBTE74LfITzBmyYWkdI1ivgHPK6usNdH8zYt&#10;27yUJtb67c2CsMdhZn7DrLeDa0RPXag9a1jMFQji0puarYbb12mWgwgR2WDjmTQ8KcB2Mx6tsTD+&#10;wRfqr9GKBOFQoIYqxraQMpQVOQxz3xIn78d3DmOSnZWmw0eCu0ZmSq2kw5rTQoUt7Ssqf693p0Ha&#10;NreD+j58qtV5Se6g+ng/aj2dDLsPEJGG+B9+t89GQ7bIM/h7k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4lLwgAAAN0AAAAPAAAAAAAAAAAAAAAAAJgCAABkcnMvZG93&#10;bnJldi54bWxQSwUGAAAAAAQABAD1AAAAhwMAAAAA&#10;" path="m,l170,r,170l,170,,xe" filled="f" strokeweight=".57pt">
              <v:path arrowok="t" o:connecttype="custom" o:connectlocs="0,1623;170,1623;170,1793;0,1793;0,1623" o:connectangles="0,0,0,0,0"/>
            </v:shape>
          </v:group>
        </w:pict>
      </w:r>
      <w:r>
        <w:rPr>
          <w:noProof/>
        </w:rPr>
        <w:pict>
          <v:group id="Group 2178" o:spid="_x0000_s5225" style="position:absolute;left:0;text-align:left;margin-left:327.35pt;margin-top:24.2pt;width:8.5pt;height:8.5pt;z-index:251746304" coordorigin="6548,489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">
            <v:shape id="Freeform 2179" o:spid="_x0000_s5226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yp78A&#10;AADdAAAADwAAAGRycy9kb3ducmV2LnhtbERPy4rCMBTdC/MP4Q6400QRKR3TMowjuPQFbi/NnbRM&#10;c1OaWOvfm4Xg8nDem3J0rRioD41nDYu5AkFcedOw1XA572YZiBCRDbaeScODApTFx2SDufF3PtJw&#10;ilakEA45aqhj7HIpQ1WTwzD3HXHi/nzvMCbYW2l6vKdw18qlUmvpsOHUUGNHPzVV/6eb0yBtl9lR&#10;XbcHtd6vyG3VEG+/Wk8/x+8vEJHG+Ba/3HujYbnI0v70Jj0B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VbKnvwAAAN0AAAAPAAAAAAAAAAAAAAAAAJgCAABkcnMvZG93bnJl&#10;di54bWxQSwUGAAAAAAQABAD1AAAAhAMAAAAA&#10;" path="m,l170,r,170l,170,,xe" filled="f" strokeweight=".57pt">
              <v:path arrowok="t" o:connecttype="custom" o:connectlocs="0,489;170,489;170,659;0,659;0,489" o:connectangles="0,0,0,0,0"/>
            </v:shape>
          </v:group>
        </w:pict>
      </w:r>
      <w:r>
        <w:rPr>
          <w:noProof/>
        </w:rPr>
        <w:pict>
          <v:group id="Group 2176" o:spid="_x0000_s5223" style="position:absolute;left:0;text-align:left;margin-left:327.35pt;margin-top:35.55pt;width:8.5pt;height:8.5pt;z-index:251747328" coordorigin="6548,71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">
            <v:shape id="Freeform 2177" o:spid="_x0000_s5224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Ohr4A&#10;AADdAAAADwAAAGRycy9kb3ducmV2LnhtbERPy4rCMBTdC/5DuMLsNFFEpRpFfIBLX+D20lzTYnNT&#10;mlg7fz9ZDLg8nPdq07lKtNSE0rOG8UiBIM69KdlquN+OwwWIEJENVp5Jwy8F2Kz7vRVmxn/4Qu01&#10;WpFCOGSooYixzqQMeUEOw8jXxIl7+sZhTLCx0jT4SeGukhOlZtJhyamhwJp2BeWv69tpkLZe2E49&#10;9mc1O03J7VUb3wetfwbddgkiUhe/4n/3yWiYjOdpbnqTno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2zoa+AAAA3QAAAA8AAAAAAAAAAAAAAAAAmAIAAGRycy9kb3ducmV2&#10;LnhtbFBLBQYAAAAABAAEAPUAAACDAwAAAAA=&#10;" path="m,l170,r,170l,170,,xe" filled="f" strokeweight=".57pt">
              <v:path arrowok="t" o:connecttype="custom" o:connectlocs="0,716;170,716;170,886;0,886;0,716" o:connectangles="0,0,0,0,0"/>
            </v:shape>
          </v:group>
        </w:pict>
      </w:r>
      <w:r>
        <w:rPr>
          <w:noProof/>
        </w:rPr>
        <w:pict>
          <v:group id="Group 2180" o:spid="_x0000_s5221" style="position:absolute;left:0;text-align:left;margin-left:327.35pt;margin-top:12.9pt;width:8.5pt;height:8.5pt;z-index:251748352" coordorigin="6548,26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">
            <v:shape id="Freeform 2181" o:spid="_x0000_s5222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/b8MA&#10;AADdAAAADwAAAGRycy9kb3ducmV2LnhtbESPzWrDMBCE74G+g9hCb7GUUFzjRgmlSSDHNAn0ulhb&#10;2dRaGUv+6dtXgUKPw8x8w2x2s2vFSH1oPGtYZQoEceVNw1bD7XpcFiBCRDbYeiYNPxRgt31YbLA0&#10;fuIPGi/RigThUKKGOsaulDJUNTkMme+Ik/fle4cxyd5K0+OU4K6Va6Vy6bDhtFBjR+81Vd+XwWmQ&#10;tivsrD73Z5Wfnsnt1RiHg9ZPj/PbK4hIc/wP/7VPRsN69ZLD/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/b8MAAADdAAAADwAAAAAAAAAAAAAAAACYAgAAZHJzL2Rv&#10;d25yZXYueG1sUEsFBgAAAAAEAAQA9QAAAIgDAAAAAA==&#10;" path="m,l170,r,170l,170,,xe" filled="f" strokeweight=".57pt">
              <v:path arrowok="t" o:connecttype="custom" o:connectlocs="0,263;170,263;170,433;0,433;0,263" o:connectangles="0,0,0,0,0"/>
            </v:shape>
          </v:group>
        </w:pict>
      </w:r>
      <w:r>
        <w:rPr>
          <w:noProof/>
        </w:rPr>
        <w:pict>
          <v:group id="Group 2170" o:spid="_x0000_s5219" style="position:absolute;left:0;text-align:left;margin-left:327.35pt;margin-top:69.55pt;width:8.5pt;height:8.5pt;z-index:251749376" coordorigin="6548,139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">
            <v:shape id="Freeform 2171" o:spid="_x0000_s5220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Eg8IA&#10;AADdAAAADwAAAGRycy9kb3ducmV2LnhtbESPT4vCMBTE78J+h/AWvGmiiJauUWRdwaP/wOujeZsW&#10;m5fSxNr99htB8DjMzG+Y5bp3teioDZVnDZOxAkFceFOx1XA570YZiBCRDdaeScMfBVivPgZLzI1/&#10;8JG6U7QiQTjkqKGMscmlDEVJDsPYN8TJ+/Wtw5hka6Vp8ZHgrpZTpebSYcVpocSGvksqbqe70yBt&#10;k9leXbcHNd/PyG1VF+8/Wg8/+80XiEh9fIdf7b3RMJ0sZvB8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8SDwgAAAN0AAAAPAAAAAAAAAAAAAAAAAJgCAABkcnMvZG93&#10;bnJldi54bWxQSwUGAAAAAAQABAD1AAAAhwMAAAAA&#10;" path="m,l170,r,170l,170,,xe" filled="f" strokeweight=".57pt">
              <v:path arrowok="t" o:connecttype="custom" o:connectlocs="0,1396;170,1396;170,1566;0,1566;0,1396" o:connectangles="0,0,0,0,0"/>
            </v:shape>
          </v:group>
        </w:pict>
      </w:r>
      <w:r>
        <w:rPr>
          <w:noProof/>
        </w:rPr>
        <w:pict>
          <v:group id="Group 2182" o:spid="_x0000_s5217" style="position:absolute;left:0;text-align:left;margin-left:327.35pt;margin-top:1.55pt;width:8.5pt;height:8.5pt;z-index:251750400" coordorigin="6548,3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CiCQQAAE8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">
            <v:shape id="Freeform 2183" o:spid="_x0000_s5218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5bMIA&#10;AADdAAAADwAAAGRycy9kb3ducmV2LnhtbESPT4vCMBTE78J+h/CEvWliWVS6RpFVwaP/YK+P5pkW&#10;m5fSxFq/vREW9jjMzG+Yxap3teioDZVnDZOxAkFceFOx1XA570ZzECEiG6w9k4YnBVgtPwYLzI1/&#10;8JG6U7QiQTjkqKGMscmlDEVJDsPYN8TJu/rWYUyytdK0+EhwV8tMqal0WHFaKLGhn5KK2+nuNEjb&#10;zG2vfjcHNd1/kduoLt63Wn8O+/U3iEh9/A//tfdGQzaZZfB+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vlswgAAAN0AAAAPAAAAAAAAAAAAAAAAAJgCAABkcnMvZG93&#10;bnJldi54bWxQSwUGAAAAAAQABAD1AAAAhwMAAAAA&#10;" path="m,l170,r,170l,170,,xe" filled="f" strokeweight=".57pt">
              <v:path arrowok="t" o:connecttype="custom" o:connectlocs="0,36;170,36;170,206;0,206;0,36" o:connectangles="0,0,0,0,0"/>
            </v:shape>
          </v:group>
        </w:pict>
      </w:r>
      <w:r>
        <w:rPr>
          <w:noProof/>
        </w:rPr>
        <w:pict>
          <v:group id="Group 2172" o:spid="_x0000_s5215" style="position:absolute;left:0;text-align:left;margin-left:327.35pt;margin-top:58.25pt;width:8.5pt;height:8.5pt;z-index:251751424" coordorigin="6548,11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">
            <v:shape id="Freeform 2173" o:spid="_x0000_s5216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CgL4A&#10;AADdAAAADwAAAGRycy9kb3ducmV2LnhtbERPy4rCMBTdC/5DuMLsNFFEpRpFfIBLX+D20lzTYnNT&#10;mlg7fz9ZDLg8nPdq07lKtNSE0rOG8UiBIM69KdlquN+OwwWIEJENVp5Jwy8F2Kz7vRVmxn/4Qu01&#10;WpFCOGSooYixzqQMeUEOw8jXxIl7+sZhTLCx0jT4SeGukhOlZtJhyamhwJp2BeWv69tpkLZe2E49&#10;9mc1O03J7VUb3wetfwbddgkiUhe/4n/3yWiYjOdpf3qTno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AwoC+AAAA3QAAAA8AAAAAAAAAAAAAAAAAmAIAAGRycy9kb3ducmV2&#10;LnhtbFBLBQYAAAAABAAEAPUAAACDAwAAAAA=&#10;" path="m,l170,r,170l,170,,xe" filled="f" strokeweight=".57pt">
              <v:path arrowok="t" o:connecttype="custom" o:connectlocs="0,1170;170,1170;170,1340;0,1340;0,1170" o:connectangles="0,0,0,0,0"/>
            </v:shape>
          </v:group>
        </w:pict>
      </w:r>
      <w:r>
        <w:rPr>
          <w:noProof/>
        </w:rPr>
        <w:pict>
          <v:group id="Group 2174" o:spid="_x0000_s5213" style="position:absolute;left:0;text-align:left;margin-left:327.35pt;margin-top:46.9pt;width:8.5pt;height:8.5pt;z-index:251752448" coordorigin="6548,9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">
            <v:shape id="Freeform 2175" o:spid="_x0000_s5214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YW74A&#10;AADdAAAADwAAAGRycy9kb3ducmV2LnhtbERPy4rCMBTdC/5DuII7TRQpUo0i6oBLHwOzvTTXtNjc&#10;lCbWzt+bheDycN7rbe9q0VEbKs8aZlMFgrjwpmKr4ff2M1mCCBHZYO2ZNPxTgO1mOFhjbvyLL9Rd&#10;oxUphEOOGsoYm1zKUJTkMEx9Q5y4u28dxgRbK02LrxTuajlXKpMOK04NJTa0L6l4XJ9Og7TN0vbq&#10;73BW2WlB7qC6+DxqPR71uxWISH38ij/uk9Ewn2VpbnqTno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vWFu+AAAA3QAAAA8AAAAAAAAAAAAAAAAAmAIAAGRycy9kb3ducmV2&#10;LnhtbFBLBQYAAAAABAAEAPUAAACDAwAAAAA=&#10;" path="m,l170,r,170l,170,,xe" filled="f" strokeweight=".57pt">
              <v:path arrowok="t" o:connecttype="custom" o:connectlocs="0,943;170,943;170,1113;0,1113;0,943" o:connectangles="0,0,0,0,0"/>
            </v:shape>
          </v:group>
        </w:pict>
      </w:r>
      <w:r w:rsidR="00291AF9">
        <w:t xml:space="preserve">How </w:t>
      </w:r>
      <w:r w:rsidR="00923967">
        <w:t>is person</w:t>
      </w:r>
      <w:r w:rsidR="00A114B0">
        <w:t xml:space="preserve"> related to the person with mitochondrial disease?</w:t>
      </w:r>
      <w:r w:rsidR="00291AF9">
        <w:tab/>
        <w:t>The person with mitochondrial disease</w:t>
      </w:r>
      <w:r w:rsidR="00291AF9">
        <w:tab/>
        <w:t>Mother</w:t>
      </w:r>
    </w:p>
    <w:p w:rsidR="00330746" w:rsidRDefault="00291AF9">
      <w:pPr>
        <w:pStyle w:val="BodyText"/>
        <w:spacing w:line="224" w:lineRule="exact"/>
        <w:ind w:left="2738"/>
        <w:jc w:val="center"/>
      </w:pPr>
      <w:r>
        <w:t>Father</w:t>
      </w:r>
    </w:p>
    <w:p w:rsidR="00330746" w:rsidRDefault="00291AF9">
      <w:pPr>
        <w:pStyle w:val="BodyText"/>
        <w:spacing w:before="3" w:line="226" w:lineRule="exact"/>
        <w:ind w:right="2428"/>
      </w:pPr>
      <w:r>
        <w:t>Guardian (not a relative) Grandmother Grandfather</w:t>
      </w:r>
    </w:p>
    <w:p w:rsidR="00330746" w:rsidRDefault="00174DC8" w:rsidP="009A5BDF">
      <w:pPr>
        <w:pStyle w:val="BodyText"/>
        <w:spacing w:after="240" w:line="226" w:lineRule="exact"/>
        <w:ind w:right="3562"/>
      </w:pPr>
      <w:r>
        <w:rPr>
          <w:noProof/>
        </w:rPr>
        <w:pict>
          <v:group id="Group 2270" o:spid="_x0000_s5211" style="position:absolute;left:0;text-align:left;margin-left:406.65pt;margin-top:54.3pt;width:122.45pt;height:3.55pt;z-index:-251493376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">
            <v:shape id="Freeform 2271" o:spid="_x0000_s5212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SqcMA&#10;AADdAAAADwAAAGRycy9kb3ducmV2LnhtbESPQWvCQBSE70L/w/IKvUjdxEOQ1FU0UvBYtb0/si/Z&#10;YPZt2N3G9N93BcHjMDPfMOvtZHsxkg+dYwX5IgNBXDvdcavg+/L5vgIRIrLG3jEp+KMA283LbI2l&#10;djc+0XiOrUgQDiUqMDEOpZShNmQxLNxAnLzGeYsxSd9K7fGW4LaXyywrpMWO04LBgSpD9fX8axXU&#10;RdwfvvLKmKbyrjnM3c+4Pyr19jrtPkBEmuIz/GgftYJlXhRwf5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qSqc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>
        <w:rPr>
          <w:noProof/>
        </w:rPr>
        <w:pict>
          <v:group id="Group 2164" o:spid="_x0000_s5209" style="position:absolute;left:0;text-align:left;margin-left:327.35pt;margin-top:35.75pt;width:8.5pt;height:8.5pt;z-index:251753472" coordorigin="6548,20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">
            <v:shape id="Freeform 2165" o:spid="_x0000_s5210" style="position:absolute;left:6548;top:20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SXsMA&#10;AADdAAAADwAAAGRycy9kb3ducmV2LnhtbESPwWrDMBBE74X8g9hAb42UYIxxooSSpOBj6hZ6XayN&#10;bGqtjKU47t9XgUKPw8y8YXaH2fViojF0njWsVwoEceNNx1bD58fbSwEiRGSDvWfS8EMBDvvF0w5L&#10;4+/8TlMdrUgQDiVqaGMcSilD05LDsPIDcfKufnQYkxytNCPeE9z1cqNULh12nBZaHOjYUvNd35wG&#10;aYfCzurrdFF5lZE7qSnezlo/L+fXLYhIc/wP/7Uro2GzzjN4vE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JSXsMAAADdAAAADwAAAAAAAAAAAAAAAACYAgAAZHJzL2Rv&#10;d25yZXYueG1sUEsFBgAAAAAEAAQA9QAAAIgDAAAAAA==&#10;" path="m,l170,r,170l,170,,xe" filled="f" strokeweight=".57pt">
              <v:path arrowok="t" o:connecttype="custom" o:connectlocs="0,2077;170,2077;170,2247;0,2247;0,2077" o:connectangles="0,0,0,0,0"/>
            </v:shape>
          </v:group>
        </w:pict>
      </w:r>
      <w:r w:rsidR="00291AF9">
        <w:t>Sister Brother Spouse Other</w:t>
      </w:r>
      <w:r w:rsidR="00813B18">
        <w:t>, Specify</w:t>
      </w:r>
      <w:r w:rsidR="00E60BF4">
        <w:t xml:space="preserve"> </w:t>
      </w:r>
    </w:p>
    <w:p w:rsidR="009006C6" w:rsidRDefault="00174DC8" w:rsidP="009006C6">
      <w:pPr>
        <w:pStyle w:val="BodyText"/>
        <w:ind w:left="623" w:right="1230"/>
      </w:pPr>
      <w:r>
        <w:rPr>
          <w:noProof/>
        </w:rPr>
        <w:pict>
          <v:group id="Group 2244" o:spid="_x0000_s5207" style="position:absolute;left:0;text-align:left;margin-left:286.35pt;margin-top:10.65pt;width:189.05pt;height:.1pt;z-index:-251506688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48YwMAAO0HAAAOAAAAZHJzL2Uyb0RvYy54bWykVduO4zYMfS/QfxD02CLjS5zLGONZLHIZ&#10;FNjuLrDpByiyfEFtyZWUOLNF/70UZWc8mS5abPOgSCZFHh5S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">
            <v:shape id="Freeform 2245" o:spid="_x0000_s5208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UqsMA&#10;AADdAAAADwAAAGRycy9kb3ducmV2LnhtbESPwWrDMBBE74X+g9hCLyWR7YMpTpSQOBRybNLkvlhr&#10;y8RaGUl13L+vCoUch5l5w6y3sx3ERD70jhXkywwEceN0z52Cy9fH4h1EiMgaB8ek4IcCbDfPT2us&#10;tLvziaZz7ESCcKhQgYlxrKQMjSGLYelG4uS1zluMSfpOao/3BLeDLLKslBZ7TgsGR6oNNbfzt1XQ&#10;lHF/+MxrY9rau/bw5q7T/qjU68u8W4GINMdH+L991AqKvCzg70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Uqs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Weight</w:t>
      </w:r>
      <w:r w:rsidR="00AE1B8B">
        <w:t>(</w:t>
      </w:r>
      <w:r w:rsidR="00AE1B8B" w:rsidRPr="00AE1B8B">
        <w:rPr>
          <w:i/>
        </w:rPr>
        <w:t>Specify</w:t>
      </w:r>
      <w:r w:rsidR="00AE1B8B">
        <w:t>)</w:t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</w:p>
    <w:p w:rsidR="00330746" w:rsidRPr="009006C6" w:rsidRDefault="00174DC8" w:rsidP="009006C6">
      <w:pPr>
        <w:pStyle w:val="BodyText"/>
        <w:spacing w:before="240" w:after="240"/>
        <w:ind w:left="623" w:right="1230"/>
      </w:pPr>
      <w:r>
        <w:rPr>
          <w:noProof/>
        </w:rPr>
        <w:pict>
          <v:group id="Group 2248" o:spid="_x0000_s5205" style="position:absolute;left:0;text-align:left;margin-left:286.35pt;margin-top:11.25pt;width:189.05pt;height:26.75pt;flip:y;z-index:-251504640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">
            <v:shape id="Freeform 2249" o:spid="_x0000_s5206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vRsEA&#10;AADdAAAADwAAAGRycy9kb3ducmV2LnhtbERPPWvDMBDdC/0P4gJdSiM7gymuFRM7BDK2abof1tky&#10;tU5GUh3n31dDoePjfVf1aiexkA+jYwX5NgNB3Dk98qDg+nl6eQURIrLGyTEpuFOAev/4UGGp3Y0/&#10;aLnEQaQQDiUqMDHOpZShM2QxbN1MnLjeeYsxQT9I7fGWwu0kd1lWSIsjpwaDM7WGuu/Lj1XQFbE5&#10;vuetMX3rXX98dl9Lc1bqabMe3kBEWuO/+M991gp2eZH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vr0b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>
        <w:rPr>
          <w:noProof/>
        </w:rPr>
        <w:pict>
          <v:group id="Group 2246" o:spid="_x0000_s5203" style="position:absolute;left:0;text-align:left;margin-left:286.35pt;margin-top:19.8pt;width:189.05pt;height:.1pt;z-index:-25150566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9MYwMAAO0HAAAOAAAAZHJzL2Uyb0RvYy54bWykVduO4zYMfS/QfxD02CLjS5zLGONZLHIZ&#10;FNjuLrDpByiyfEFtyZWUOLNF/70UZWc8mS5abPOgSCZFHh5S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">
            <v:shape id="Freeform 2247" o:spid="_x0000_s520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p/cAA&#10;AADdAAAADwAAAGRycy9kb3ducmV2LnhtbERPz2vCMBS+D/wfwhO8DE0rTKQaZVYEj9PN+6N5bcqa&#10;l5LEWv/75TDw+PH93u5H24mBfGgdK8gXGQjiyumWGwU/36f5GkSIyBo7x6TgSQH2u8nbFgvtHnyh&#10;4RobkUI4FKjAxNgXUobKkMWwcD1x4mrnLcYEfSO1x0cKt51cZtlKWmw5NRjsqTRU/V7vVkG1iofj&#10;V14aU5fe1cd3dxsOZ6Vm0/FzAyLSGF/if/dZK1jmH2luepOe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Vp/cAAAADd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9006C6">
        <w:t>Heigh</w:t>
      </w:r>
      <w:r w:rsidR="00AE1B8B">
        <w:t>t (</w:t>
      </w:r>
      <w:r w:rsidR="00AE1B8B" w:rsidRPr="00AE1B8B">
        <w:rPr>
          <w:i/>
        </w:rPr>
        <w:t>Specify</w:t>
      </w:r>
      <w:r w:rsidR="00AE1B8B">
        <w:t>)</w:t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</w:p>
    <w:p w:rsidR="009006C6" w:rsidRDefault="00291AF9" w:rsidP="009006C6">
      <w:pPr>
        <w:pStyle w:val="BodyText"/>
        <w:spacing w:before="74"/>
        <w:ind w:left="623" w:right="1230"/>
      </w:pPr>
      <w:r>
        <w:t>Mother's Height</w:t>
      </w:r>
      <w:r w:rsidR="00AE1B8B">
        <w:t xml:space="preserve"> (</w:t>
      </w:r>
      <w:r w:rsidR="00AE1B8B" w:rsidRPr="00AE1B8B">
        <w:rPr>
          <w:i/>
        </w:rPr>
        <w:t>Specify</w:t>
      </w:r>
      <w:r w:rsidR="00AE1B8B">
        <w:t>)</w:t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</w:p>
    <w:p w:rsidR="00330746" w:rsidRDefault="00174DC8" w:rsidP="00AE1B8B">
      <w:pPr>
        <w:pStyle w:val="BodyText"/>
        <w:spacing w:before="240" w:after="240"/>
        <w:ind w:left="623" w:right="1230"/>
      </w:pPr>
      <w:r>
        <w:rPr>
          <w:noProof/>
        </w:rPr>
        <w:pict>
          <v:group id="Group 2250" o:spid="_x0000_s5201" style="position:absolute;left:0;text-align:left;margin-left:286.35pt;margin-top:15.4pt;width:189.05pt;height:.1pt;z-index:-25150361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">
            <v:shape id="Freeform 2251" o:spid="_x0000_s5202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YFMQA&#10;AADdAAAADwAAAGRycy9kb3ducmV2LnhtbESPzWrDMBCE74W+g9hCL6WWHYgpbpTQOBRyzE97X6y1&#10;ZWqtjKQ67ttXgUCOw8x8w6w2sx3ERD70jhUUWQ6CuHG6507B1/nz9Q1EiMgaB8ek4I8CbNaPDyus&#10;tLvwkaZT7ESCcKhQgYlxrKQMjSGLIXMjcfJa5y3GJH0ntcdLgttBLvK8lBZ7TgsGR6oNNT+nX6ug&#10;KeN2dyhqY9rau3b34r6n7V6p56f54x1EpDnew7f2XitYFMsSr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WBT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Father's Height</w:t>
      </w:r>
      <w:r w:rsidR="00AE1B8B">
        <w:t xml:space="preserve"> (</w:t>
      </w:r>
      <w:r w:rsidR="00AE1B8B" w:rsidRPr="00AE1B8B">
        <w:rPr>
          <w:i/>
        </w:rPr>
        <w:t>Specify</w:t>
      </w:r>
      <w:r w:rsidR="00AE1B8B">
        <w:t>)</w:t>
      </w:r>
      <w:r w:rsidR="008E3A06">
        <w:tab/>
      </w:r>
      <w:r w:rsidR="008E3A06">
        <w:tab/>
      </w:r>
      <w:r w:rsidR="008E3A06">
        <w:tab/>
      </w:r>
      <w:r w:rsidR="008E3A06">
        <w:tab/>
      </w:r>
      <w:r w:rsidR="008E3A06">
        <w:tab/>
      </w:r>
    </w:p>
    <w:p w:rsidR="00470E6B" w:rsidRDefault="00291AF9">
      <w:pPr>
        <w:pStyle w:val="BodyText"/>
        <w:tabs>
          <w:tab w:val="left" w:pos="6803"/>
        </w:tabs>
        <w:spacing w:before="74"/>
        <w:ind w:left="623"/>
      </w:pPr>
      <w:r>
        <w:t>Have you/ your</w:t>
      </w:r>
      <w:r w:rsidR="00AE1B8B">
        <w:t xml:space="preserve"> child had any of the following</w:t>
      </w:r>
      <w:r w:rsidR="00470E6B" w:rsidRPr="00470E6B">
        <w:t xml:space="preserve"> </w:t>
      </w:r>
      <w:r w:rsidR="00470E6B">
        <w:t>problems?</w:t>
      </w:r>
    </w:p>
    <w:p w:rsidR="00330746" w:rsidRDefault="00174DC8" w:rsidP="00470E6B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2151" o:spid="_x0000_s5199" style="position:absolute;left:0;text-align:left;margin-left:327.35pt;margin-top:1.5pt;width:8.5pt;height:8.5pt;z-index:251754496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">
            <v:shape id="Freeform 2152" o:spid="_x0000_s5200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Y48IA&#10;AADdAAAADwAAAGRycy9kb3ducmV2LnhtbESPW4vCMBSE34X9D+Es+KaJolK6Rlm8gI/ewNdDczYt&#10;25yUJtbuv98Igo/DzHzDLNe9q0VHbag8a5iMFQjiwpuKrYbrZT/KQISIbLD2TBr+KMB69TFYYm78&#10;g0/UnaMVCcIhRw1ljE0uZShKchjGviFO3o9vHcYkWytNi48Ed7WcKrWQDitOCyU2tCmp+D3fnQZp&#10;m8z26rY9qsVhRm6runjfaT387L+/QETq4zv8ah+MhulkPoPn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pjjwgAAAN0AAAAPAAAAAAAAAAAAAAAAAJgCAABkcnMvZG93&#10;bnJldi54bWxQSwUGAAAAAAQABAD1AAAAhwMAAAAA&#10;" path="m,l170,r,170l,170,,xe" filled="f" strokeweight=".57pt">
              <v:path arrowok="t" o:connecttype="custom" o:connectlocs="0,117;170,117;170,287;0,287;0,117" o:connectangles="0,0,0,0,0"/>
            </v:shape>
          </v:group>
        </w:pict>
      </w:r>
      <w:r w:rsidR="00470E6B">
        <w:tab/>
      </w:r>
      <w:r w:rsidR="00291AF9">
        <w:t>Vomiting</w:t>
      </w:r>
    </w:p>
    <w:p w:rsidR="00330746" w:rsidRDefault="00174DC8">
      <w:pPr>
        <w:pStyle w:val="BodyText"/>
        <w:tabs>
          <w:tab w:val="left" w:pos="6803"/>
        </w:tabs>
        <w:spacing w:before="3" w:line="226" w:lineRule="exact"/>
        <w:ind w:right="180" w:hanging="6180"/>
      </w:pPr>
      <w:r>
        <w:rPr>
          <w:noProof/>
        </w:rPr>
        <w:pict>
          <v:group id="Group 2149" o:spid="_x0000_s5197" style="position:absolute;left:0;text-align:left;margin-left:327.35pt;margin-top:2.4pt;width:8.5pt;height:8.5pt;z-index:251755520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">
            <v:shape id="Freeform 2150" o:spid="_x0000_s5198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lDMMA&#10;AADdAAAADwAAAGRycy9kb3ducmV2LnhtbESPwWrDMBBE74X8g9hCbo0Uk5rgRAklbiHH1i3kulhb&#10;2dRaGUt2nL+PCoUeh5l5w+yPs+vERENoPWtYrxQI4tqblq2Gr8+3py2IEJENdp5Jw40CHA+Lhz0W&#10;xl/5g6YqWpEgHArU0MTYF1KGuiGHYeV74uR9+8FhTHKw0gx4TXDXyUypXDpsOS002NOpofqnGp0G&#10;afutndWlfFf5eUOuVFMcX7VePs4vOxCR5vgf/mufjYZs/ZzB75v0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ulDMMAAADdAAAADwAAAAAAAAAAAAAAAACYAgAAZHJzL2Rv&#10;d25yZXYueG1sUEsFBgAAAAAEAAQA9QAAAIgDAAAAAA==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291AF9">
        <w:tab/>
        <w:t xml:space="preserve">GERD, </w:t>
      </w:r>
      <w:r w:rsidR="009A5BDF">
        <w:t>h</w:t>
      </w:r>
      <w:r w:rsidR="00291AF9">
        <w:t>eartburn, mid-line chest pain, esophageal burning</w:t>
      </w:r>
    </w:p>
    <w:p w:rsidR="00330746" w:rsidRDefault="00174DC8">
      <w:pPr>
        <w:pStyle w:val="BodyText"/>
        <w:spacing w:before="1" w:line="226" w:lineRule="exact"/>
        <w:ind w:right="2390"/>
      </w:pPr>
      <w:r>
        <w:rPr>
          <w:noProof/>
        </w:rPr>
        <w:pict>
          <v:group id="Group 2144" o:spid="_x0000_s5195" style="position:absolute;left:0;text-align:left;margin-left:327.35pt;margin-top:13.2pt;width:8.5pt;height:8.5pt;z-index:251756544" coordorigin="6548,26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">
            <v:shape id="Freeform 2145" o:spid="_x0000_s5196" style="position:absolute;left:6548;top:26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e4MEA&#10;AADdAAAADwAAAGRycy9kb3ducmV2LnhtbERPyWrDMBC9F/oPYgq51ZJDE4wbxYSmhRzTpNDrYE1l&#10;E2tkLHnJ31eHQo+Pt++qxXVioiG0njXkmQJBXHvTstXwdf14LkCEiGyw80wa7hSg2j8+7LA0fuZP&#10;mi7RihTCoUQNTYx9KWWoG3IYMt8TJ+7HDw5jgoOVZsA5hbtOrpXaSoctp4YGe3prqL5dRqdB2r6w&#10;i/o+ntX29ELuqKY4vmu9eloOryAiLfFf/Oc+GQ3rfJP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1nuDBAAAA3QAAAA8AAAAAAAAAAAAAAAAAmAIAAGRycy9kb3du&#10;cmV2LnhtbFBLBQYAAAAABAAEAPUAAACGAwAAAAA=&#10;" path="m,l170,r,170l,170,,xe" filled="f" strokeweight=".57pt">
              <v:path arrowok="t" o:connecttype="custom" o:connectlocs="0,264;170,264;170,434;0,434;0,264" o:connectangles="0,0,0,0,0"/>
            </v:shape>
          </v:group>
        </w:pict>
      </w:r>
      <w:r>
        <w:rPr>
          <w:noProof/>
        </w:rPr>
        <w:pict>
          <v:group id="Group 2146" o:spid="_x0000_s5193" style="position:absolute;left:0;text-align:left;margin-left:327.35pt;margin-top:1.85pt;width:8.5pt;height:8.5pt;z-index:251757568" coordorigin="6548,3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">
            <v:shape id="Freeform 2147" o:spid="_x0000_s5194" style="position:absolute;left:6548;top: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EO8AA&#10;AADdAAAADwAAAGRycy9kb3ducmV2LnhtbERPz0vDMBS+C/4P4QnebLIxyqjLxlgVdtQ68Pponkmx&#10;eSlN2tX/3hwGO358v3eHxfdipjF2gTWsCgWCuA2mY6vh8vX+sgURE7LBPjBp+KMIh/3jww4rE678&#10;SXOTrMghHCvU4FIaKilj68hjLMJAnLmfMHpMGY5WmhGvOdz3cq1UKT12nBscDnRy1P42k9cg7bC1&#10;i/quP1R53pCv1ZymN62fn5bjK4hES7qLb+6z0bBebfLc/CY/Ab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oEO8AAAADdAAAADwAAAAAAAAAAAAAAAACYAgAAZHJzL2Rvd25y&#10;ZXYueG1sUEsFBgAAAAAEAAQA9QAAAIUDAAAAAA==&#10;" path="m,l170,r,170l,170,,xe" filled="f" strokeweight=".57pt">
              <v:path arrowok="t" o:connecttype="custom" o:connectlocs="0,37;170,37;170,207;0,207;0,37" o:connectangles="0,0,0,0,0"/>
            </v:shape>
          </v:group>
        </w:pict>
      </w:r>
      <w:r w:rsidR="00291AF9">
        <w:t xml:space="preserve">Oral </w:t>
      </w:r>
      <w:r w:rsidR="007F5C52">
        <w:t>r</w:t>
      </w:r>
      <w:r w:rsidR="00291AF9">
        <w:t>egurgitation Burping</w:t>
      </w:r>
    </w:p>
    <w:p w:rsidR="00330746" w:rsidRDefault="00174DC8">
      <w:pPr>
        <w:pStyle w:val="BodyText"/>
        <w:spacing w:before="1" w:line="226" w:lineRule="exact"/>
        <w:ind w:right="1102"/>
      </w:pPr>
      <w:r>
        <w:rPr>
          <w:noProof/>
        </w:rPr>
        <w:pict>
          <v:group id="Group 2140" o:spid="_x0000_s5191" style="position:absolute;left:0;text-align:left;margin-left:327.35pt;margin-top:13.2pt;width:8.5pt;height:8.5pt;z-index:251758592" coordorigin="6548,7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">
            <v:shape id="Freeform 2141" o:spid="_x0000_s5192" style="position:absolute;left:6548;top:7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10sMA&#10;AADdAAAADwAAAGRycy9kb3ducmV2LnhtbESPwWrDMBBE74X8g9hAb42UYIxxooSSpOBj6hZ6XayN&#10;bGqtjKU47t9XgUKPw8y8YXaH2fViojF0njWsVwoEceNNx1bD58fbSwEiRGSDvWfS8EMBDvvF0w5L&#10;4+/8TlMdrUgQDiVqaGMcSilD05LDsPIDcfKufnQYkxytNCPeE9z1cqNULh12nBZaHOjYUvNd35wG&#10;aYfCzurrdFF5lZE7qSnezlo/L+fXLYhIc/wP/7Uro2GzznJ4vE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k10sMAAADdAAAADwAAAAAAAAAAAAAAAACYAgAAZHJzL2Rv&#10;d25yZXYueG1sUEsFBgAAAAAEAAQA9QAAAIgDAAAAAA==&#10;" path="m,l170,r,170l,170,,xe" filled="f" strokeweight=".57pt">
              <v:path arrowok="t" o:connecttype="custom" o:connectlocs="0,717;170,717;170,887;0,887;0,717" o:connectangles="0,0,0,0,0"/>
            </v:shape>
          </v:group>
        </w:pict>
      </w:r>
      <w:r>
        <w:rPr>
          <w:noProof/>
        </w:rPr>
        <w:pict>
          <v:group id="Group 2142" o:spid="_x0000_s5189" style="position:absolute;left:0;text-align:left;margin-left:327.35pt;margin-top:1.85pt;width:8.5pt;height:8.5pt;z-index:251759616" coordorigin="6548,49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">
            <v:shape id="Freeform 2143" o:spid="_x0000_s5190" style="position:absolute;left:6548;top:49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OPsEA&#10;AADdAAAADwAAAGRycy9kb3ducmV2LnhtbESPQYvCMBSE74L/ITzBmyZKEalGEXXBo6sLe300z7TY&#10;vJQm1u6/N8KCx2FmvmHW297VoqM2VJ41zKYKBHHhTcVWw8/1a7IEESKywdozafijANvNcLDG3Pgn&#10;f1N3iVYkCIccNZQxNrmUoSjJYZj6hjh5N986jEm2VpoWnwnuajlXaiEdVpwWSmxoX1JxvzycBmmb&#10;pe3V7+GsFqeM3EF18XHUejzqdysQkfr4Cf+3T0bDfJZl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XDj7BAAAA3QAAAA8AAAAAAAAAAAAAAAAAmAIAAGRycy9kb3du&#10;cmV2LnhtbFBLBQYAAAAABAAEAPUAAACGAwAAAAA=&#10;" path="m,l170,r,170l,170,,xe" filled="f" strokeweight=".57pt">
              <v:path arrowok="t" o:connecttype="custom" o:connectlocs="0,490;170,490;170,660;0,660;0,490" o:connectangles="0,0,0,0,0"/>
            </v:shape>
          </v:group>
        </w:pict>
      </w:r>
      <w:r w:rsidR="00291AF9">
        <w:t xml:space="preserve">Difficulty or </w:t>
      </w:r>
      <w:r w:rsidR="007F5C52">
        <w:t>p</w:t>
      </w:r>
      <w:r w:rsidR="00291AF9">
        <w:t>ain with swallowing Feeding difficulties</w:t>
      </w:r>
    </w:p>
    <w:p w:rsidR="00330746" w:rsidRDefault="00174DC8">
      <w:pPr>
        <w:pStyle w:val="BodyText"/>
        <w:spacing w:line="224" w:lineRule="exact"/>
        <w:ind w:right="1102"/>
      </w:pPr>
      <w:r>
        <w:rPr>
          <w:noProof/>
        </w:rPr>
        <w:pict>
          <v:group id="Group 2138" o:spid="_x0000_s5187" style="position:absolute;left:0;text-align:left;margin-left:327.35pt;margin-top:1.9pt;width:8.5pt;height:8.5pt;z-index:251760640" coordorigin="6548,94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">
            <v:shape id="Freeform 2139" o:spid="_x0000_s5188" style="position:absolute;left:6548;top:9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z0cEA&#10;AADdAAAADwAAAGRycy9kb3ducmV2LnhtbESPQYvCMBSE74L/ITzBmyYWEalGEXXBo6sLe300z7TY&#10;vJQm1u6/N8KCx2FmvmHW297VoqM2VJ41zKYKBHHhTcVWw8/1a7IEESKywdozafijANvNcLDG3Pgn&#10;f1N3iVYkCIccNZQxNrmUoSjJYZj6hjh5N986jEm2VpoWnwnuapkptZAOK04LJTa0L6m4Xx5Og7TN&#10;0vbq93BWi9Oc3EF18XHUejzqdysQkfr4Cf+3T0ZDNptn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yM9HBAAAA3QAAAA8AAAAAAAAAAAAAAAAAmAIAAGRycy9kb3du&#10;cmV2LnhtbFBLBQYAAAAABAAEAPUAAACGAwAAAAA=&#10;" path="m,l170,r,170l,170,,xe" filled="f" strokeweight=".57pt">
              <v:path arrowok="t" o:connecttype="custom" o:connectlocs="0,944;170,944;170,1114;0,1114;0,944" o:connectangles="0,0,0,0,0"/>
            </v:shape>
          </v:group>
        </w:pict>
      </w:r>
      <w:r w:rsidR="00291AF9">
        <w:t>Abdominal pain</w:t>
      </w:r>
    </w:p>
    <w:p w:rsidR="00330746" w:rsidRDefault="00174DC8">
      <w:pPr>
        <w:pStyle w:val="BodyText"/>
        <w:spacing w:before="3" w:line="226" w:lineRule="exact"/>
        <w:ind w:right="1291"/>
      </w:pPr>
      <w:r>
        <w:rPr>
          <w:noProof/>
        </w:rPr>
        <w:pict>
          <v:group id="Group 2134" o:spid="_x0000_s5185" style="position:absolute;left:0;text-align:left;margin-left:327.35pt;margin-top:13.35pt;width:8.5pt;height:8.5pt;z-index:251761664" coordorigin="6548,13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">
            <v:shape id="Freeform 2135" o:spid="_x0000_s5186" style="position:absolute;left:6548;top:13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IPcAA&#10;AADdAAAADwAAAGRycy9kb3ducmV2LnhtbERPz0vDMBS+C/4P4QnebLIxyqjLxlgVdtQ68Pponkmx&#10;eSlN2tX/3hwGO358v3eHxfdipjF2gTWsCgWCuA2mY6vh8vX+sgURE7LBPjBp+KMIh/3jww4rE678&#10;SXOTrMghHCvU4FIaKilj68hjLMJAnLmfMHpMGY5WmhGvOdz3cq1UKT12nBscDnRy1P42k9cg7bC1&#10;i/quP1R53pCv1ZymN62fn5bjK4hES7qLb+6z0bBebfL+/CY/Ab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wIPcAAAADdAAAADwAAAAAAAAAAAAAAAACYAgAAZHJzL2Rvd25y&#10;ZXYueG1sUEsFBgAAAAAEAAQA9QAAAIUDAAAAAA==&#10;" path="m,l170,r,170l,170,,xe" filled="f" strokeweight=".57pt">
              <v:path arrowok="t" o:connecttype="custom" o:connectlocs="0,1397;170,1397;170,1567;0,1567;0,1397" o:connectangles="0,0,0,0,0"/>
            </v:shape>
          </v:group>
        </w:pict>
      </w:r>
      <w:r>
        <w:rPr>
          <w:noProof/>
        </w:rPr>
        <w:pict>
          <v:group id="Group 2136" o:spid="_x0000_s5183" style="position:absolute;left:0;text-align:left;margin-left:327.35pt;margin-top:2.05pt;width:8.5pt;height:8.5pt;z-index:251762688" coordorigin="6548,117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">
            <v:shape id="Freeform 2137" o:spid="_x0000_s5184" style="position:absolute;left:6548;top:117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3RsEA&#10;AADdAAAADwAAAGRycy9kb3ducmV2LnhtbERPyWrDMBC9F/oPYgq51ZLTEIwbxYSmhRzTpNDrYE1l&#10;E2tkLHnJ31eHQo+Pt++qxXVioiG0njXkmQJBXHvTstXwdf14LkCEiGyw80wa7hSg2j8+7LA0fuZP&#10;mi7RihTCoUQNTYx9KWWoG3IYMt8TJ+7HDw5jgoOVZsA5hbtOrpXaSoctp4YGe3prqL5dRqdB2r6w&#10;i/o+ntX2tCF3VFMc37VePS2HVxCRlvgv/nOfjIZ1/pLmpj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cd0bBAAAA3QAAAA8AAAAAAAAAAAAAAAAAmAIAAGRycy9kb3du&#10;cmV2LnhtbFBLBQYAAAAABAAEAPUAAACGAwAAAAA=&#10;" path="m,l170,r,170l,170,,xe" filled="f" strokeweight=".57pt">
              <v:path arrowok="t" o:connecttype="custom" o:connectlocs="0,1171;170,1171;170,1341;0,1341;0,1171" o:connectangles="0,0,0,0,0"/>
            </v:shape>
          </v:group>
        </w:pict>
      </w:r>
      <w:r w:rsidR="00291AF9">
        <w:t>Early satiety (Early fullness) Abdominal bloating or distension</w:t>
      </w:r>
    </w:p>
    <w:p w:rsidR="00330746" w:rsidRDefault="00174DC8">
      <w:pPr>
        <w:pStyle w:val="BodyText"/>
        <w:spacing w:before="1" w:line="226" w:lineRule="exact"/>
        <w:ind w:right="335"/>
      </w:pPr>
      <w:r>
        <w:rPr>
          <w:noProof/>
        </w:rPr>
        <w:pict>
          <v:group id="Group 2132" o:spid="_x0000_s5181" style="position:absolute;left:0;text-align:left;margin-left:327.35pt;margin-top:1.95pt;width:8.5pt;height:8.5pt;z-index:251763712" coordorigin="6548,16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">
            <v:shape id="Freeform 2133" o:spid="_x0000_s5182" style="position:absolute;left:6548;top:16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Gr8IA&#10;AADdAAAADwAAAGRycy9kb3ducmV2LnhtbESPT4vCMBTE78J+h/CEvWmiK0W6RpFVwaP/YK+P5pkW&#10;m5fSxNr99htB8DjMzG+Yxap3teioDZVnDZOxAkFceFOx1XA570ZzECEiG6w9k4Y/CrBafgwWmBv/&#10;4CN1p2hFgnDIUUMZY5NLGYqSHIaxb4iTd/Wtw5hka6Vp8ZHgrpZTpTLpsOK0UGJDPyUVt9PdaZC2&#10;mdte/W4OKtvPyG1UF+9brT+H/fobRKQ+vsOv9t5omE6+Mni+S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0avwgAAAN0AAAAPAAAAAAAAAAAAAAAAAJgCAABkcnMvZG93&#10;bnJldi54bWxQSwUGAAAAAAQABAD1AAAAhwMAAAAA&#10;" path="m,l170,r,170l,170,,xe" filled="f" strokeweight=".57pt">
              <v:path arrowok="t" o:connecttype="custom" o:connectlocs="0,1624;170,1624;170,1794;0,1794;0,1624" o:connectangles="0,0,0,0,0"/>
            </v:shape>
          </v:group>
        </w:pict>
      </w:r>
      <w:r w:rsidR="00291AF9">
        <w:t xml:space="preserve">Problems with bowel movements (diarrhea, constipation, straining, pain with bowel movements, </w:t>
      </w:r>
      <w:r w:rsidR="009A5BDF">
        <w:t xml:space="preserve">blood </w:t>
      </w:r>
      <w:r w:rsidR="00291AF9">
        <w:t>in the stool)</w:t>
      </w:r>
    </w:p>
    <w:p w:rsidR="006B121F" w:rsidRDefault="00174DC8">
      <w:pPr>
        <w:pStyle w:val="BodyText"/>
        <w:spacing w:line="226" w:lineRule="exact"/>
        <w:ind w:right="1936"/>
        <w:sectPr w:rsidR="006B121F" w:rsidSect="00882C70">
          <w:headerReference w:type="default" r:id="rId7"/>
          <w:footerReference w:type="default" r:id="rId8"/>
          <w:pgSz w:w="11906" w:h="16840"/>
          <w:pgMar w:top="720" w:right="460" w:bottom="440" w:left="0" w:header="270" w:footer="101" w:gutter="0"/>
          <w:cols w:space="720"/>
        </w:sectPr>
      </w:pPr>
      <w:r>
        <w:rPr>
          <w:noProof/>
        </w:rPr>
        <w:pict>
          <v:group id="Group 2126" o:spid="_x0000_s5176" style="position:absolute;left:0;text-align:left;margin-left:327.1pt;margin-top:1.5pt;width:9.05pt;height:20.4pt;z-index:-251803648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">
            <v:group id="Group 2129" o:spid="_x0000_s5179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<v:shape id="Freeform 2130" o:spid="_x0000_s5180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ArMMA&#10;AADdAAAADwAAAGRycy9kb3ducmV2LnhtbESPwWrDMBBE74X8g9hCbo0Up5jgRAklbiHH1i3kulhb&#10;2dRaGUt2nL+PCoUeh5l5w+yPs+vERENoPWtYrxQI4tqblq2Gr8+3py2IEJENdp5Jw40CHA+Lhz0W&#10;xl/5g6YqWpEgHArU0MTYF1KGuiGHYeV74uR9+8FhTHKw0gx4TXDXyUypXDpsOS002NOpofqnGp0G&#10;afutndWlfFf5+ZlcqaY4vmq9fJxfdiAizfE//Nc+Gw3ZepPB75v0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ArMMAAADd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2127" o:spid="_x0000_s5177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<v:shape id="Freeform 2128" o:spid="_x0000_s5178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9Q8IA&#10;AADdAAAADwAAAGRycy9kb3ducmV2LnhtbESPS4sCMRCE7wv+h9DC3tbEByKjUcQHeFwf4LWZtJnB&#10;SWeYxHH23xthwWNRVV9Ri1XnKtFSE0rPGoYDBYI496Zkq+Fy3v/MQISIbLDyTBr+KMBq2ftaYGb8&#10;k4/UnqIVCcIhQw1FjHUmZcgLchgGviZO3s03DmOSjZWmwWeCu0qOlJpKhyWnhQJr2hSU308Pp0Ha&#10;emY7dd3+qulhQm6r2vjYaf3d79ZzEJG6+An/tw9Gw2g4nsD7TX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X1DwgAAAN0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w10:wrap anchorx="page"/>
          </v:group>
        </w:pict>
      </w:r>
      <w:r w:rsidR="00291AF9">
        <w:t xml:space="preserve">Poor appetite affecting growth Cyclic </w:t>
      </w:r>
      <w:r w:rsidR="007F5C52">
        <w:t>v</w:t>
      </w:r>
      <w:r w:rsidR="00291AF9">
        <w:t>omiting</w:t>
      </w:r>
    </w:p>
    <w:p w:rsidR="00330746" w:rsidRDefault="00330746">
      <w:pPr>
        <w:pStyle w:val="BodyText"/>
        <w:spacing w:line="226" w:lineRule="exact"/>
        <w:ind w:right="1936"/>
      </w:pPr>
    </w:p>
    <w:p w:rsidR="00E0772C" w:rsidRDefault="00E0772C">
      <w:pPr>
        <w:rPr>
          <w:rFonts w:ascii="Arial" w:eastAsia="Arial" w:hAnsi="Arial"/>
          <w:b/>
          <w:bCs/>
          <w:noProof/>
        </w:rPr>
      </w:pPr>
      <w:r>
        <w:rPr>
          <w:noProof/>
        </w:rPr>
        <w:br w:type="page"/>
      </w:r>
    </w:p>
    <w:p w:rsidR="00330746" w:rsidRPr="00E0772C" w:rsidRDefault="00E9674F" w:rsidP="00E0772C">
      <w:pPr>
        <w:pStyle w:val="Heading2"/>
        <w:spacing w:after="240"/>
        <w:rPr>
          <w:noProof/>
        </w:rPr>
      </w:pPr>
      <w:r>
        <w:rPr>
          <w:noProof/>
        </w:rPr>
        <w:lastRenderedPageBreak/>
        <w:t>Specific questions about h</w:t>
      </w:r>
      <w:r w:rsidR="00331E7D">
        <w:rPr>
          <w:noProof/>
        </w:rPr>
        <w:t>ow you/</w:t>
      </w:r>
      <w:r w:rsidR="00291AF9" w:rsidRPr="00AA24FD">
        <w:rPr>
          <w:noProof/>
        </w:rPr>
        <w:t>your ch</w:t>
      </w:r>
      <w:r>
        <w:rPr>
          <w:noProof/>
        </w:rPr>
        <w:t>ild eats:</w:t>
      </w:r>
    </w:p>
    <w:p w:rsidR="00330746" w:rsidRDefault="004A5396" w:rsidP="00B00C7B">
      <w:pPr>
        <w:pStyle w:val="BodyText"/>
        <w:tabs>
          <w:tab w:val="left" w:pos="6750"/>
        </w:tabs>
        <w:ind w:left="623"/>
      </w:pPr>
      <w:r>
        <w:t>How does you/your child eat?</w:t>
      </w:r>
      <w:r w:rsidR="00174DC8">
        <w:rPr>
          <w:noProof/>
        </w:rPr>
        <w:pict>
          <v:group id="Group 2119" o:spid="_x0000_s5174" style="position:absolute;left:0;text-align:left;margin-left:327.35pt;margin-top:2.15pt;width:8.5pt;height:8.5pt;z-index:251764736;mso-position-horizontal-relative:text;mso-position-vertical-relative:text" coordorigin="6548,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">
            <v:shape id="Freeform 2120" o:spid="_x0000_s517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EAMMA&#10;AADdAAAADwAAAGRycy9kb3ducmV2LnhtbESPwWrDMBBE74H+g9hCb7EUU4LrWAmhaSHH1C30ulgb&#10;2cRaGUtx3L+vCoEeh5l5w1S72fViojF0njWsMgWCuPGmY6vh6/N9WYAIEdlg75k0/FCA3fZhUWFp&#10;/I0/aKqjFQnCoUQNbYxDKWVoWnIYMj8QJ+/sR4cxydFKM+ItwV0vc6XW0mHHaaHFgV5bai711WmQ&#10;dijsrL4PJ7U+PpM7qCle37R+epz3GxCR5vgfvrePRkO+yl/g70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lEAMMAAADdAAAADwAAAAAAAAAAAAAAAACYAgAAZHJzL2Rv&#10;d25yZXYueG1sUEsFBgAAAAAEAAQA9QAAAIgDAAAAAA==&#10;" path="m,l170,r,170l,170,,xe" filled="f" strokeweight=".57pt">
              <v:path arrowok="t" o:connecttype="custom" o:connectlocs="0,43;170,43;170,213;0,213;0,43" o:connectangles="0,0,0,0,0"/>
            </v:shape>
          </v:group>
        </w:pict>
      </w:r>
      <w:r w:rsidR="00B00C7B">
        <w:tab/>
        <w:t xml:space="preserve"> </w:t>
      </w:r>
      <w:r w:rsidR="00291AF9">
        <w:t>Eats by himself (regular diet)</w:t>
      </w:r>
    </w:p>
    <w:p w:rsidR="0041075D" w:rsidRDefault="00174DC8" w:rsidP="0041075D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rPr>
          <w:noProof/>
        </w:rPr>
        <w:pict>
          <v:group id="Group 2105" o:spid="_x0000_s5172" style="position:absolute;left:0;text-align:left;margin-left:327.35pt;margin-top:70pt;width:8.5pt;height:8.5pt;z-index:251765760" coordorigin="6548,16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">
            <v:shape id="Freeform 2106" o:spid="_x0000_s5173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16cIA&#10;AADdAAAADwAAAGRycy9kb3ducmV2LnhtbESPT4vCMBTE78J+h/CEvWliWVS6RpFVwaP/YK+P5pkW&#10;m5fSxFq/vREW9jjMzG+Yxap3teioDZVnDZOxAkFceFOx1XA570ZzECEiG6w9k4YnBVgtPwYLzI1/&#10;8JG6U7QiQTjkqKGMscmlDEVJDsPYN8TJu/rWYUyytdK0+EhwV8tMqal0WHFaKLGhn5KK2+nuNEjb&#10;zG2vfjcHNd1/kduoLt63Wn8O+/U3iEh9/A//tfdGQzbJZvB+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nXpwgAAAN0AAAAPAAAAAAAAAAAAAAAAAJgCAABkcnMvZG93&#10;bnJldi54bWxQSwUGAAAAAAQABAD1AAAAhwMAAAAA&#10;" path="m,l170,r,170l,170,,xe" filled="f" strokeweight=".57pt">
              <v:path arrowok="t" o:connecttype="custom" o:connectlocs="0,1630;170,1630;170,1800;0,1800;0,1630" o:connectangles="0,0,0,0,0"/>
            </v:shape>
          </v:group>
        </w:pict>
      </w:r>
      <w:r>
        <w:rPr>
          <w:noProof/>
        </w:rPr>
        <w:pict>
          <v:group id="Group 2107" o:spid="_x0000_s5170" style="position:absolute;left:0;text-align:left;margin-left:327.35pt;margin-top:58.65pt;width:8.5pt;height:8.5pt;z-index:251766784" coordorigin="6548,140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">
            <v:shape id="Freeform 2108" o:spid="_x0000_s517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OBcMA&#10;AADdAAAADwAAAGRycy9kb3ducmV2LnhtbESPwWrDMBBE74X8g9hCbo0Uk5rgRAklbiHH1i3kulhb&#10;2dRaGUt2nL+PCoUeh5l5w+yPs+vERENoPWtYrxQI4tqblq2Gr8+3py2IEJENdp5Jw40CHA+Lhz0W&#10;xl/5g6YqWpEgHArU0MTYF1KGuiGHYeV74uR9+8FhTHKw0gx4TXDXyUypXDpsOS002NOpofqnGp0G&#10;afutndWlfFf5eUOuVFMcX7VePs4vOxCR5vgf/mufjYZsnT3D75v0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OBcMAAADdAAAADwAAAAAAAAAAAAAAAACYAgAAZHJzL2Rv&#10;d25yZXYueG1sUEsFBgAAAAAEAAQA9QAAAIgDAAAAAA==&#10;" path="m,l170,r,170l,170,,xe" filled="f" strokeweight=".57pt">
              <v:path arrowok="t" o:connecttype="custom" o:connectlocs="0,1403;170,1403;170,1573;0,1573;0,1403" o:connectangles="0,0,0,0,0"/>
            </v:shape>
          </v:group>
        </w:pict>
      </w:r>
      <w:r>
        <w:rPr>
          <w:noProof/>
        </w:rPr>
        <w:pict>
          <v:group id="Group 2109" o:spid="_x0000_s5168" style="position:absolute;left:0;text-align:left;margin-left:327.35pt;margin-top:47.35pt;width:8.5pt;height:8.5pt;z-index:251767808" coordorigin="6548,11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">
            <v:shape id="Freeform 2110" o:spid="_x0000_s5169" style="position:absolute;left:6548;top:11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z6sMA&#10;AADdAAAADwAAAGRycy9kb3ducmV2LnhtbESPwWrDMBBE74X8g9hCbo0Up5jgRAklbiHH1i3kulhb&#10;2dRaGUt2nL+PCoUeh5l5w+yPs+vERENoPWtYrxQI4tqblq2Gr8+3py2IEJENdp5Jw40CHA+Lhz0W&#10;xl/5g6YqWpEgHArU0MTYF1KGuiGHYeV74uR9+8FhTHKw0gx4TXDXyUypXDpsOS002NOpofqnGp0G&#10;afutndWlfFf5+ZlcqaY4vmq9fJxfdiAizfE//Nc+Gw3ZOtvA75v0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Fz6sMAAADdAAAADwAAAAAAAAAAAAAAAACYAgAAZHJzL2Rv&#10;d25yZXYueG1sUEsFBgAAAAAEAAQA9QAAAIgDAAAAAA==&#10;" path="m,l170,r,170l,170,,xe" filled="f" strokeweight=".57pt">
              <v:path arrowok="t" o:connecttype="custom" o:connectlocs="0,1177;170,1177;170,1347;0,1347;0,1177" o:connectangles="0,0,0,0,0"/>
            </v:shape>
          </v:group>
        </w:pict>
      </w:r>
      <w:r>
        <w:rPr>
          <w:noProof/>
        </w:rPr>
        <w:pict>
          <v:group id="Group 2111" o:spid="_x0000_s5166" style="position:absolute;left:0;text-align:left;margin-left:327.35pt;margin-top:36pt;width:8.5pt;height:8.5pt;z-index:251768832" coordorigin="6548,9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">
            <v:shape id="Freeform 2112" o:spid="_x0000_s5167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IBsIA&#10;AADdAAAADwAAAGRycy9kb3ducmV2LnhtbESPT4vCMBTE7wt+h/CEva1JyyJSjSL+AY+uCl4fzTMt&#10;Ni+libX77TfCgsdhZn7DLFaDa0RPXag9a8gmCgRx6U3NVsPlvP+agQgR2WDjmTT8UoDVcvSxwML4&#10;J/9Qf4pWJAiHAjVUMbaFlKGsyGGY+JY4eTffOYxJdlaaDp8J7hqZKzWVDmtOCxW2tKmovJ8eToO0&#10;7cwO6ro9qunhm9xW9fGx0/pzPKznICIN8R3+bx+MhjzLM3i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0gGwgAAAN0AAAAPAAAAAAAAAAAAAAAAAJgCAABkcnMvZG93&#10;bnJldi54bWxQSwUGAAAAAAQABAD1AAAAhwMAAAAA&#10;" path="m,l170,r,170l,170,,xe" filled="f" strokeweight=".57pt">
              <v:path arrowok="t" o:connecttype="custom" o:connectlocs="0,950;170,950;170,1120;0,1120;0,950" o:connectangles="0,0,0,0,0"/>
            </v:shape>
          </v:group>
        </w:pict>
      </w:r>
      <w:r>
        <w:rPr>
          <w:noProof/>
        </w:rPr>
        <w:pict>
          <v:group id="Group 2113" o:spid="_x0000_s5164" style="position:absolute;left:0;text-align:left;margin-left:327.35pt;margin-top:24.65pt;width:8.5pt;height:8.5pt;z-index:251769856" coordorigin="6548,72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">
            <v:shape id="Freeform 2114" o:spid="_x0000_s5165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OvcIA&#10;AADdAAAADwAAAGRycy9kb3ducmV2LnhtbESPT4vCMBTE7wt+h/CEva1JRUSrUcQ/4HF1F7w+mmda&#10;bF5KE2v32xthweMwM79hluve1aKjNlSeNWQjBYK48KZiq+H35/A1AxEissHaM2n4owDr1eBjibnx&#10;Dz5Rd45WJAiHHDWUMTa5lKEoyWEY+YY4eVffOoxJtlaaFh8J7mo5VmoqHVacFkpsaFtScTvfnQZp&#10;m5nt1WX3rabHCbmd6uJ9r/XnsN8sQETq4zv83z4aDeMsm8Pr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Y69wgAAAN0AAAAPAAAAAAAAAAAAAAAAAJgCAABkcnMvZG93&#10;bnJldi54bWxQSwUGAAAAAAQABAD1AAAAhwMAAAAA&#10;" path="m,l170,r,170l,170,,xe" filled="f" strokeweight=".57pt">
              <v:path arrowok="t" o:connecttype="custom" o:connectlocs="0,723;170,723;170,893;0,893;0,723" o:connectangles="0,0,0,0,0"/>
            </v:shape>
          </v:group>
        </w:pict>
      </w:r>
      <w:r>
        <w:rPr>
          <w:noProof/>
        </w:rPr>
        <w:pict>
          <v:group id="Group 2115" o:spid="_x0000_s5162" style="position:absolute;left:0;text-align:left;margin-left:327.35pt;margin-top:13.3pt;width:8.5pt;height:8.5pt;z-index:251770880" coordorigin="6548,49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">
            <v:shape id="Freeform 2116" o:spid="_x0000_s5163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/VMIA&#10;AADdAAAADwAAAGRycy9kb3ducmV2LnhtbESPT4vCMBTE78J+h/CEvWlSWVS6RpFVwaP/YK+P5pkW&#10;m5fSxFq/vREW9jjMzG+Yxap3teioDZVnDdlYgSAuvKnYaricd6M5iBCRDdaeScOTAqyWH4MF5sY/&#10;+EjdKVqRIBxy1FDG2ORShqIkh2HsG+LkXX3rMCbZWmlafCS4q+VEqal0WHFaKLGhn5KK2+nuNEjb&#10;zG2vfjcHNd1/kduoLt63Wn8O+/U3iEh9/A//tfdGwyTLZvB+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r9UwgAAAN0AAAAPAAAAAAAAAAAAAAAAAJgCAABkcnMvZG93&#10;bnJldi54bWxQSwUGAAAAAAQABAD1AAAAhwMAAAAA&#10;" path="m,l170,r,170l,170,,xe" filled="f" strokeweight=".57pt">
              <v:path arrowok="t" o:connecttype="custom" o:connectlocs="0,496;170,496;170,666;0,666;0,496" o:connectangles="0,0,0,0,0"/>
            </v:shape>
          </v:group>
        </w:pict>
      </w:r>
      <w:r>
        <w:rPr>
          <w:noProof/>
        </w:rPr>
        <w:pict>
          <v:group id="Group 2117" o:spid="_x0000_s5160" style="position:absolute;left:0;text-align:left;margin-left:327.35pt;margin-top:1.95pt;width:8.5pt;height:8.5pt;z-index:251771904" coordorigin="6548,269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">
            <v:shape id="Freeform 2118" o:spid="_x0000_s516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EuMMA&#10;AADdAAAADwAAAGRycy9kb3ducmV2LnhtbESPwWrDMBBE74X8g9hCbo3kkJrgRAklacHH1i3kulhb&#10;2dRaGUuxnb+PCoUeh5l5w+yPs+vESENoPWvIVgoEce1Ny1bD1+fb0xZEiMgGO8+k4UYBjofFwx4L&#10;4yf+oLGKViQIhwI1NDH2hZShbshhWPmeOHnffnAYkxysNANOCe46uVYqlw5bTgsN9nRqqP6prk6D&#10;tP3Wzupyfld5uSF3VmO8vmq9fJxfdiAizfE//NcujYZ1lj3D75v0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iEuMMAAADdAAAADwAAAAAAAAAAAAAAAACYAgAAZHJzL2Rv&#10;d25yZXYueG1sUEsFBgAAAAAEAAQA9QAAAIgDAAAAAA==&#10;" path="m,l170,r,170l,170,,xe" filled="f" strokeweight=".57pt">
              <v:path arrowok="t" o:connecttype="custom" o:connectlocs="0,269;170,269;170,439;0,439;0,269" o:connectangles="0,0,0,0,0"/>
            </v:shape>
          </v:group>
        </w:pict>
      </w:r>
      <w:r w:rsidR="00291AF9">
        <w:tab/>
        <w:t xml:space="preserve">Infant formula (not </w:t>
      </w:r>
      <w:r w:rsidR="0041075D">
        <w:t>s</w:t>
      </w:r>
      <w:r w:rsidR="00291AF9">
        <w:t xml:space="preserve">pecialized) </w:t>
      </w:r>
    </w:p>
    <w:p w:rsidR="0041075D" w:rsidRDefault="0041075D" w:rsidP="0041075D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tab/>
        <w:t>Infant formula (specialized)</w:t>
      </w:r>
    </w:p>
    <w:p w:rsidR="0041075D" w:rsidRDefault="0041075D" w:rsidP="0041075D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tab/>
        <w:t>Liquid diet (non-infant)</w:t>
      </w:r>
    </w:p>
    <w:p w:rsidR="0041075D" w:rsidRDefault="0041075D" w:rsidP="0041075D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tab/>
        <w:t>Gastrostomy (G-tube)</w:t>
      </w:r>
    </w:p>
    <w:p w:rsidR="0041075D" w:rsidRDefault="00813B18" w:rsidP="0041075D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tab/>
        <w:t>Jejunostomy (J-tube)</w:t>
      </w:r>
    </w:p>
    <w:p w:rsidR="0041075D" w:rsidRDefault="00813B18" w:rsidP="00813B18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tab/>
        <w:t>Gastrojejunostomy (G-J tube)</w:t>
      </w:r>
    </w:p>
    <w:p w:rsidR="00330746" w:rsidRDefault="00813B18" w:rsidP="0041075D">
      <w:pPr>
        <w:pStyle w:val="BodyText"/>
        <w:tabs>
          <w:tab w:val="left" w:pos="6803"/>
        </w:tabs>
        <w:spacing w:before="3" w:line="226" w:lineRule="exact"/>
        <w:ind w:right="1006" w:hanging="6180"/>
      </w:pPr>
      <w:r>
        <w:tab/>
        <w:t>Nasogastric tube (NG tube)</w:t>
      </w:r>
    </w:p>
    <w:p w:rsidR="00330746" w:rsidRDefault="00174DC8">
      <w:pPr>
        <w:pStyle w:val="BodyText"/>
        <w:spacing w:line="226" w:lineRule="exact"/>
      </w:pPr>
      <w:r>
        <w:rPr>
          <w:noProof/>
        </w:rPr>
        <w:pict>
          <v:group id="Group 2101" o:spid="_x0000_s5158" style="position:absolute;left:0;text-align:left;margin-left:327.35pt;margin-top:13.45pt;width:8.5pt;height:8.5pt;z-index:251772928" coordorigin="6548,208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">
            <v:shape id="Freeform 2102" o:spid="_x0000_s5159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5V8MA&#10;AADdAAAADwAAAGRycy9kb3ducmV2LnhtbESPwWrDMBBE74X8g9hCbo3kpJjgRAklacHH1i3kulhb&#10;2dRaGUuxnb+PCoUeh5l5w+yPs+vESENoPWvIVgoEce1Ny1bD1+fb0xZEiMgGO8+k4UYBjofFwx4L&#10;4yf+oLGKViQIhwI1NDH2hZShbshhWPmeOHnffnAYkxysNANOCe46uVYqlw5bTgsN9nRqqP6prk6D&#10;tP3Wzupyfld5+UzurMZ4fdV6+Ti/7EBEmuN/+K9dGg3rLNvA75v0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25V8MAAADdAAAADwAAAAAAAAAAAAAAAACYAgAAZHJzL2Rv&#10;d25yZXYueG1sUEsFBgAAAAAEAAQA9QAAAIgDAAAAAA==&#10;" path="m,l170,r,170l,170,,xe" filled="f" strokeweight=".57pt">
              <v:path arrowok="t" o:connecttype="custom" o:connectlocs="0,2084;170,2084;170,2254;0,2254;0,2084" o:connectangles="0,0,0,0,0"/>
            </v:shape>
          </v:group>
        </w:pict>
      </w:r>
      <w:r>
        <w:rPr>
          <w:noProof/>
        </w:rPr>
        <w:pict>
          <v:group id="Group 2103" o:spid="_x0000_s5156" style="position:absolute;left:0;text-align:left;margin-left:327.35pt;margin-top:2.1pt;width:8.5pt;height:8.5pt;z-index:251773952" coordorigin="6548,185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">
            <v:shape id="Freeform 2104" o:spid="_x0000_s5157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Cu8IA&#10;AADdAAAADwAAAGRycy9kb3ducmV2LnhtbESPT4vCMBTE78J+h/AWvNmkIiJdo4jugkf/wV4fzdu0&#10;bPNSmljrtzeC4HGYmd8wy/XgGtFTF2rPGvJMgSAuvanZaricfyYLECEiG2w8k4Y7BVivPkZLLIy/&#10;8ZH6U7QiQTgUqKGKsS2kDGVFDkPmW+Lk/fnOYUyys9J0eEtw18ipUnPpsOa0UGFL24rK/9PVaZC2&#10;XdhB/e4Oar6fkdupPl6/tR5/DpsvEJGG+A6/2nujYZrnOTzfp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4K7wgAAAN0AAAAPAAAAAAAAAAAAAAAAAJgCAABkcnMvZG93&#10;bnJldi54bWxQSwUGAAAAAAQABAD1AAAAhwMAAAAA&#10;" path="m,l170,r,170l,170,,xe" filled="f" strokeweight=".57pt">
              <v:path arrowok="t" o:connecttype="custom" o:connectlocs="0,1857;170,1857;170,2027;0,2027;0,1857" o:connectangles="0,0,0,0,0"/>
            </v:shape>
          </v:group>
        </w:pict>
      </w:r>
      <w:r w:rsidR="00291AF9">
        <w:t>They do not take any food by mouth or feeding</w:t>
      </w:r>
      <w:r w:rsidR="00813B18">
        <w:t xml:space="preserve"> tube</w:t>
      </w:r>
      <w:r w:rsidR="00291AF9">
        <w:t xml:space="preserve"> TPN (total parenteral nutrition)</w:t>
      </w:r>
    </w:p>
    <w:p w:rsidR="00330746" w:rsidRPr="00936163" w:rsidRDefault="00174DC8" w:rsidP="00AD62D3">
      <w:pPr>
        <w:pStyle w:val="BodyText"/>
        <w:spacing w:before="120" w:after="240"/>
        <w:ind w:left="623"/>
      </w:pPr>
      <w:r>
        <w:rPr>
          <w:noProof/>
        </w:rPr>
        <w:pict>
          <v:group id="Group 2252" o:spid="_x0000_s5154" style="position:absolute;left:0;text-align:left;margin-left:290.65pt;margin-top:21.05pt;width:189.05pt;height:3.55pt;z-index:-25150259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">
            <v:shape id="Freeform 2253" o:spid="_x0000_s515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je8MA&#10;AADdAAAADwAAAGRycy9kb3ducmV2LnhtbESPQWvCQBSE74X+h+UJXkrdxIPY6CoaETxWbe+P7Es2&#10;mH0bdrcx/ffdguBxmJlvmPV2tJ0YyIfWsYJ8loEgrpxuuVHwdT2+L0GEiKyxc0wKfinAdvP6ssZC&#10;uzufabjERiQIhwIVmBj7QspQGbIYZq4nTl7tvMWYpG+k9nhPcNvJeZYtpMWW04LBnkpD1e3yYxVU&#10;i7g/fOalMXXpXX14c9/D/qTUdDLuViAijfEZfrRPWsE8zz7g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rje8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 w:rsidRPr="00936163">
        <w:t>What kind of infant formula?</w:t>
      </w:r>
      <w:r w:rsidR="00557220" w:rsidRPr="00936163">
        <w:t xml:space="preserve"> (</w:t>
      </w:r>
      <w:r w:rsidR="00557220" w:rsidRPr="00936163">
        <w:rPr>
          <w:i/>
        </w:rPr>
        <w:t>Specify</w:t>
      </w:r>
      <w:r w:rsidR="00557220" w:rsidRPr="00936163">
        <w:t>)</w:t>
      </w:r>
      <w:r w:rsidR="008E3A06">
        <w:tab/>
      </w:r>
      <w:r w:rsidR="008E3A06">
        <w:tab/>
      </w:r>
      <w:r w:rsidR="008E3A06">
        <w:tab/>
      </w:r>
      <w:r w:rsidR="008E3A06">
        <w:tab/>
      </w:r>
    </w:p>
    <w:p w:rsidR="00330746" w:rsidRPr="00936163" w:rsidRDefault="00174DC8" w:rsidP="00AD62D3">
      <w:pPr>
        <w:pStyle w:val="BodyText"/>
        <w:spacing w:before="120" w:after="240"/>
        <w:ind w:left="623"/>
      </w:pPr>
      <w:r>
        <w:rPr>
          <w:noProof/>
        </w:rPr>
        <w:pict>
          <v:group id="Group 2254" o:spid="_x0000_s5152" style="position:absolute;left:0;text-align:left;margin-left:290.65pt;margin-top:11.6pt;width:189.05pt;height:.1pt;z-index:-251501568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SXYgMAAO0HAAAOAAAAZHJzL2Uyb0RvYy54bWykVduO4zYMfS/QfxD02CLjS5zLGONZLHIZ&#10;FNjuLrDpByiyfEFtyZWUOLNF/70UZWc8mS5abPOgSCZFHh5S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">
            <v:shape id="Freeform 2255" o:spid="_x0000_s5153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SksMA&#10;AADdAAAADwAAAGRycy9kb3ducmV2LnhtbESPQWvCQBSE74X+h+UJXkrdxIOW6CoaETxWbe+P7Es2&#10;mH0bdrcx/ffdguBxmJlvmPV2tJ0YyIfWsYJ8loEgrpxuuVHwdT2+f4AIEVlj55gU/FKA7eb1ZY2F&#10;dnc+03CJjUgQDgUqMDH2hZShMmQxzFxPnLzaeYsxSd9I7fGe4LaT8yxbSIstpwWDPZWGqtvlxyqo&#10;FnF/+MxLY+rSu/rw5r6H/Ump6WTcrUBEGuMz/GiftIJ5ni3h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Sks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 w:rsidRPr="00936163">
        <w:t>Why do you/they eat that way?</w:t>
      </w:r>
      <w:r w:rsidR="00936163" w:rsidRPr="00936163">
        <w:t xml:space="preserve"> (</w:t>
      </w:r>
      <w:r w:rsidR="00936163" w:rsidRPr="00441138">
        <w:rPr>
          <w:i/>
        </w:rPr>
        <w:t>Specify</w:t>
      </w:r>
      <w:r w:rsidR="00936163" w:rsidRPr="00936163">
        <w:t>)</w:t>
      </w:r>
      <w:r w:rsidR="00EA2298">
        <w:tab/>
      </w:r>
      <w:r w:rsidR="00EA2298">
        <w:tab/>
      </w:r>
      <w:r w:rsidR="00EA2298">
        <w:tab/>
      </w:r>
    </w:p>
    <w:p w:rsidR="00330746" w:rsidRPr="00936163" w:rsidRDefault="00174DC8" w:rsidP="00AD62D3">
      <w:pPr>
        <w:pStyle w:val="BodyText"/>
        <w:spacing w:before="120" w:after="240"/>
        <w:ind w:left="623"/>
      </w:pPr>
      <w:r>
        <w:rPr>
          <w:noProof/>
        </w:rPr>
        <w:pict>
          <v:group id="Group 2256" o:spid="_x0000_s5150" style="position:absolute;left:0;text-align:left;margin-left:290.65pt;margin-top:11.9pt;width:189.05pt;height:.1pt;z-index:-25150054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dGYwMAAO0HAAAOAAAAZHJzL2Uyb0RvYy54bWykVduO4zYMfS/QfxD02CLjS5zLGONZLHIZ&#10;FNjuLrDpByiyfEFtyZWUOLNF/70UZWc8mS5abPOgSCZFHh6K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">
            <v:shape id="Freeform 2257" o:spid="_x0000_s5151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pfsQA&#10;AADdAAAADwAAAGRycy9kb3ducmV2LnhtbESPzWrDMBCE74W+g9hALyWRHWgoTpSQOBRyzE9zX6y1&#10;ZWKtjKQ67ttXgUKOw8x8w6w2o+3EQD60jhXkswwEceV0y42C78vX9BNEiMgaO8ek4JcCbNavLyss&#10;tLvziYZzbESCcChQgYmxL6QMlSGLYeZ64uTVzluMSfpGao/3BLednGfZQlpsOS0Y7Kk0VN3OP1ZB&#10;tYi7/TEvjalL7+r9u7sOu4NSb5NxuwQRaYzP8H/7oBXM8+wDH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6X7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 w:rsidRPr="00936163">
        <w:t>What liquid diet do you/they use?</w:t>
      </w:r>
      <w:r w:rsidR="00E9674F" w:rsidRPr="00E9674F">
        <w:t xml:space="preserve"> </w:t>
      </w:r>
      <w:r w:rsidR="00E9674F" w:rsidRPr="00936163">
        <w:t>(</w:t>
      </w:r>
      <w:r w:rsidR="00E9674F" w:rsidRPr="00441138">
        <w:rPr>
          <w:i/>
        </w:rPr>
        <w:t>Specify</w:t>
      </w:r>
      <w:r w:rsidR="00E9674F" w:rsidRPr="00936163">
        <w:t>)</w:t>
      </w:r>
      <w:r w:rsidR="00EA2298">
        <w:tab/>
      </w:r>
      <w:r w:rsidR="00EA2298">
        <w:tab/>
      </w:r>
    </w:p>
    <w:p w:rsidR="00AD62D3" w:rsidRDefault="00174DC8" w:rsidP="00AD62D3">
      <w:pPr>
        <w:pStyle w:val="BodyText"/>
        <w:tabs>
          <w:tab w:val="left" w:pos="6803"/>
        </w:tabs>
        <w:spacing w:before="120"/>
        <w:ind w:left="623"/>
      </w:pPr>
      <w:r>
        <w:rPr>
          <w:noProof/>
        </w:rPr>
        <w:pict>
          <v:group id="Group 2089" o:spid="_x0000_s5145" style="position:absolute;left:0;text-align:left;margin-left:327.1pt;margin-top:1.65pt;width:9.05pt;height:20.4pt;z-index:251513856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">
            <v:group id="Group 2092" o:spid="_x0000_s5148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<v:shape id="Freeform 2093" o:spid="_x0000_s5149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UZsIA&#10;AADdAAAADwAAAGRycy9kb3ducmV2LnhtbESPT4vCMBTE78J+h/AWvNmkIiJdo4jugkf/wV4fzdu0&#10;bPNSmljrtzeC4HGYmd8wy/XgGtFTF2rPGvJMgSAuvanZaricfyYLECEiG2w8k4Y7BVivPkZLLIy/&#10;8ZH6U7QiQTgUqKGKsS2kDGVFDkPmW+Lk/fnOYUyys9J0eEtw18ipUnPpsOa0UGFL24rK/9PVaZC2&#10;XdhB/e4Oar6fkdupPl6/tR5/DpsvEJGG+A6/2nujYZqrHJ5v0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hRmwgAAAN0AAAAPAAAAAAAAAAAAAAAAAJgCAABkcnMvZG93&#10;bnJldi54bWxQSwUGAAAAAAQABAD1AAAAhw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2090" o:spid="_x0000_s5146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Freeform 2091" o:spid="_x0000_s5147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visMA&#10;AADdAAAADwAAAGRycy9kb3ducmV2LnhtbESPzWrDMBCE74W+g9hCb7WUtATjWgmlScDH5gd6XayN&#10;bGKtjKXY7ttXhUKOw8x8w5Sb2XVipCG0njUsMgWCuPamZavhfNq/5CBCRDbYeSYNPxRgs358KLEw&#10;fuIDjcdoRYJwKFBDE2NfSBnqhhyGzPfEybv4wWFMcrDSDDgluOvkUqmVdNhyWmiwp8+G6uvx5jRI&#10;2+d2Vt/bL7Wq3sht1RhvO62fn+aPdxCR5ngP/7cro2G5UK/w9y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QvisMAAADdAAAADwAAAAAAAAAAAAAAAACYAgAAZHJzL2Rv&#10;d25yZXYueG1sUEsFBgAAAAAEAAQA9QAAAIgDAAAAAA=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 xml:space="preserve">Are you/your child </w:t>
      </w:r>
      <w:r w:rsidR="00AD62D3">
        <w:t>currently on a restricted diet?</w:t>
      </w:r>
      <w:r w:rsidR="009C345A" w:rsidRPr="009C345A">
        <w:t xml:space="preserve"> </w:t>
      </w:r>
      <w:r w:rsidR="009C345A">
        <w:tab/>
        <w:t>Yes</w:t>
      </w:r>
    </w:p>
    <w:p w:rsidR="00330746" w:rsidRDefault="009C345A" w:rsidP="007E57B4">
      <w:pPr>
        <w:pStyle w:val="BodyText"/>
        <w:tabs>
          <w:tab w:val="left" w:pos="6803"/>
        </w:tabs>
        <w:spacing w:after="240"/>
        <w:ind w:left="623"/>
      </w:pPr>
      <w:r>
        <w:tab/>
      </w:r>
      <w:r w:rsidR="00291AF9">
        <w:t>No</w:t>
      </w: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2076" o:spid="_x0000_s5140" style="position:absolute;left:0;text-align:left;margin-left:327.1pt;margin-top:1.85pt;width:9.05pt;height:65.75pt;z-index:-251801600;mso-position-horizontal-relative:page" coordorigin="6543,37" coordsize="181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">
            <v:group id="Group 2087" o:spid="_x0000_s5143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<v:shape id="Freeform 2088" o:spid="_x0000_s5144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xPL4A&#10;AADdAAAADwAAAGRycy9kb3ducmV2LnhtbERPy4rCMBTdD/gP4QruxkQRKdUo4gNcOo7g9tJc02Jz&#10;U5pY69+bheDycN7Lde9q0VEbKs8aJmMFgrjwpmKr4fJ/+M1AhIhssPZMGl4UYL0a/CwxN/7Jf9Sd&#10;oxUphEOOGsoYm1zKUJTkMIx9Q5y4m28dxgRbK02LzxTuajlVai4dVpwaSmxoW1JxPz+cBmmbzPbq&#10;ujup+XFGbqe6+NhrPRr2mwWISH38ij/uo9EwVVmam96kJy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CsTy+AAAA3QAAAA8AAAAAAAAAAAAAAAAAmAIAAGRycy9kb3ducmV2&#10;LnhtbFBLBQYAAAAABAAEAPUAAACD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2085" o:spid="_x0000_s514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<v:shape id="Freeform 2086" o:spid="_x0000_s514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0r574A&#10;AADdAAAADwAAAGRycy9kb3ducmV2LnhtbERPy4rCMBTdD/gP4QruxkQR0WoU8QEu1Rlwe2muabG5&#10;KU2s9e/NQnB5OO/lunOVaKkJpWcNo6ECQZx7U7LV8P93+J2BCBHZYOWZNLwowHrV+1liZvyTz9Re&#10;ohUphEOGGooY60zKkBfkMAx9TZy4m28cxgQbK02DzxTuKjlWaiodlpwaCqxpW1B+vzycBmnrme3U&#10;dXdS0+OE3E618bHXetDvNgsQkbr4FX/cR6NhrOZpf3qTno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tK+e+AAAA3QAAAA8AAAAAAAAAAAAAAAAAmAIAAGRycy9kb3ducmV2&#10;LnhtbFBLBQYAAAAABAAEAPUAAACD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2083" o:spid="_x0000_s103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<v:shape id="Freeform 2084" o:spid="_x0000_s103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QC8IA&#10;AADdAAAADwAAAGRycy9kb3ducmV2LnhtbESPT4vCMBTE74LfITxhb5pYFtGuUURd8Og/2OujeZuW&#10;bV5KE2v32xtB8DjMzG+Y5bp3teioDZVnDdOJAkFceFOx1XC9fI/nIEJENlh7Jg3/FGC9Gg6WmBt/&#10;5xN152hFgnDIUUMZY5NLGYqSHIaJb4iT9+tbhzHJ1krT4j3BXS0zpWbSYcVpocSGtiUVf+eb0yBt&#10;M7e9+tkd1ezwSW6nunjba/0x6jdfICL18R1+tQ9GQ6YWGTzfp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xALwgAAAN0AAAAPAAAAAAAAAAAAAAAAAJgCAABkcnMvZG93&#10;bnJldi54bWxQSwUGAAAAAAQABAD1AAAAhw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2081" o:spid="_x0000_s1033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Freeform 2082" o:spid="_x0000_s1034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t5MIA&#10;AADdAAAADwAAAGRycy9kb3ducmV2LnhtbESPT4vCMBTE78J+h/AW9maTFRG3GkVWBY/+g70+mmda&#10;bF5KE2v32xtB8DjMzG+Y+bJ3teioDZVnDd+ZAkFceFOx1XA+bYdTECEiG6w9k4Z/CrBcfAzmmBt/&#10;5wN1x2hFgnDIUUMZY5NLGYqSHIbMN8TJu/jWYUyytdK0eE9wV8uRUhPpsOK0UGJDvyUV1+PNaZC2&#10;mdpe/a33arIbk1urLt42Wn999qsZiEh9fIdf7Z3RMFI/Y3i+S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i3kwgAAAN0AAAAPAAAAAAAAAAAAAAAAAJgCAABkcnMvZG93&#10;bnJldi54bWxQSwUGAAAAAAQABAD1AAAAhw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2079" o:spid="_x0000_s1035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<v:shape id="Freeform 2080" o:spid="_x0000_s1036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WCMMA&#10;AADdAAAADwAAAGRycy9kb3ducmV2LnhtbESPzWrDMBCE74W+g9hCbo3UEIzrRAmlacDHNinkulgb&#10;2cRaGUv+ydtXhUKPw8x8w2z3s2vFSH1oPGt4WSoQxJU3DVsN3+fjcw4iRGSDrWfScKcA+93jwxYL&#10;4yf+ovEUrUgQDgVqqGPsCilDVZPDsPQdcfKuvncYk+ytND1OCe5auVIqkw4bTgs1dvReU3U7DU6D&#10;tF1uZ3U5fKqsXJM7qDEOH1ovnua3DYhIc/wP/7VLo2GlXjP4fZOe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gWCMMAAADd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2077" o:spid="_x0000_s1037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<v:shape id="Freeform 2078" o:spid="_x0000_s1038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n4b4A&#10;AADdAAAADwAAAGRycy9kb3ducmV2LnhtbERPy4rCMBTdD/gP4QruxkQR0WoU8QEu1Rlwe2muabG5&#10;KU2s9e/NQnB5OO/lunOVaKkJpWcNo6ECQZx7U7LV8P93+J2BCBHZYOWZNLwowHrV+1liZvyTz9Re&#10;ohUphEOGGooY60zKkBfkMAx9TZy4m28cxgQbK02DzxTuKjlWaiodlpwaCqxpW1B+vzycBmnrme3U&#10;dXdS0+OE3E618bHXetDvNgsQkbr4FX/cR6NhrOZpbnqTno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bJ+G+AAAA3QAAAA8AAAAAAAAAAAAAAAAAmAIAAGRycy9kb3ducmV2&#10;LnhtbFBLBQYAAAAABAAEAPUAAACD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w10:wrap anchorx="page"/>
          </v:group>
        </w:pict>
      </w:r>
      <w:r w:rsidR="00291AF9">
        <w:t>What type of specialized diet do you/they eat?</w:t>
      </w:r>
      <w:r w:rsidR="00291AF9">
        <w:tab/>
        <w:t>Ketogenic diet</w:t>
      </w:r>
    </w:p>
    <w:p w:rsidR="00330746" w:rsidRDefault="00291AF9">
      <w:pPr>
        <w:pStyle w:val="BodyText"/>
        <w:spacing w:before="3" w:line="226" w:lineRule="exact"/>
        <w:ind w:right="2390"/>
      </w:pPr>
      <w:r>
        <w:t>Celiac diet /gluten free Vegetarian</w:t>
      </w:r>
    </w:p>
    <w:p w:rsidR="00330746" w:rsidRDefault="00291AF9">
      <w:pPr>
        <w:pStyle w:val="BodyText"/>
        <w:spacing w:line="226" w:lineRule="exact"/>
        <w:ind w:right="3424"/>
      </w:pPr>
      <w:r>
        <w:t>Vegan Organic</w:t>
      </w:r>
    </w:p>
    <w:p w:rsidR="00330746" w:rsidRDefault="00291AF9">
      <w:pPr>
        <w:pStyle w:val="BodyText"/>
        <w:spacing w:line="226" w:lineRule="exact"/>
        <w:ind w:right="190"/>
      </w:pPr>
      <w:r>
        <w:t>Food allergen avoidance (shellfish, eggs, nuts, etc.)</w:t>
      </w:r>
    </w:p>
    <w:p w:rsidR="00330746" w:rsidRDefault="00174DC8">
      <w:pPr>
        <w:pStyle w:val="BodyText"/>
        <w:spacing w:line="226" w:lineRule="exact"/>
        <w:ind w:right="3504"/>
        <w:jc w:val="both"/>
      </w:pPr>
      <w:r>
        <w:rPr>
          <w:noProof/>
        </w:rPr>
        <w:pict>
          <v:group id="Group 2053" o:spid="_x0000_s5127" style="position:absolute;left:0;text-align:left;margin-left:327.1pt;margin-top:1.5pt;width:9.05pt;height:122.45pt;z-index:-251800576;mso-position-horizontal-relative:page" coordorigin="6543,30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">
            <v:group id="Group 2074" o:spid="_x0000_s513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<v:shape id="Freeform 2075" o:spid="_x0000_s513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4WMMA&#10;AADdAAAADwAAAGRycy9kb3ducmV2LnhtbESPzWrDMBCE74G+g9hCb7HU0BrjRgmlScDH/BR6Xayt&#10;bGqtjKXY7ttXgUKOw8x8w6y3s+vESENoPWt4zhQI4tqblq2Gz8thWYAIEdlg55k0/FKA7eZhscbS&#10;+IlPNJ6jFQnCoUQNTYx9KWWoG3IYMt8TJ+/bDw5jkoOVZsApwV0nV0rl0mHLaaHBnj4aqn/OV6dB&#10;2r6ws/raHVVevZDbqTFe91o/Pc7vbyAizfEe/m9XRsNK5a9we5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/4WMMAAADd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2072" o:spid="_x0000_s5136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<v:shape id="Freeform 2073" o:spid="_x0000_s5137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DtMIA&#10;AADdAAAADwAAAGRycy9kb3ducmV2LnhtbESPT4vCMBTE78J+h/AW9qbJylKlGkVWBY/+Wdjro3mm&#10;xealNLHWb28EweMwM79h5sve1aKjNlSeNXyPFAjiwpuKrYa/03Y4BREissHaM2m4U4Dl4mMwx9z4&#10;Gx+oO0YrEoRDjhrKGJtcylCU5DCMfEOcvLNvHcYkWytNi7cEd7UcK5VJhxWnhRIb+i2puByvToO0&#10;zdT26n+9V9nuh9xadfG60frrs1/NQETq4zv8au+MhrHKJvB8k5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cO0wgAAAN0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2070" o:spid="_x0000_s513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<v:shape id="Freeform 2071" o:spid="_x0000_s513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LyXcMA&#10;AADdAAAADwAAAGRycy9kb3ducmV2LnhtbESPzWrDMBCE74W+g9hCbo3UEIzrRAmlacDHNinkulgb&#10;2cRaGUv+ydtXhUKPw8x8w2z3s2vFSH1oPGt4WSoQxJU3DVsN3+fjcw4iRGSDrWfScKcA+93jwxYL&#10;4yf+ovEUrUgQDgVqqGPsCilDVZPDsPQdcfKuvncYk+ytND1OCe5auVIqkw4bTgs1dvReU3U7DU6D&#10;tF1uZ3U5fKqsXJM7qDEOH1ovnua3DYhIc/wP/7VLo2Glslf4fZOe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LyXcMAAADdAAAADwAAAAAAAAAAAAAAAACYAgAAZHJzL2Rv&#10;d25yZXYueG1sUEsFBgAAAAAEAAQA9QAAAIgDAAAAAA=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2068" o:spid="_x0000_s5132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<v:shape id="Freeform 2069" o:spid="_x0000_s5133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ohsEA&#10;AADdAAAADwAAAGRycy9kb3ducmV2LnhtbESPT4vCMBTE7wt+h/AEb2uiiEo1ivgHPK7ugtdH80yL&#10;zUtpYq3f3iwIHoeZ+Q2zXHeuEi01ofSsYTRUIIhzb0q2Gv5+D99zECEiG6w8k4YnBVivel9LzIx/&#10;8Inac7QiQThkqKGIsc6kDHlBDsPQ18TJu/rGYUyysdI0+EhwV8mxUlPpsOS0UGBN24Ly2/nuNEhb&#10;z22nLrsfNT1OyO1UG+97rQf9brMAEamLn/C7fTQaxmo2gv836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aIbBAAAA3QAAAA8AAAAAAAAAAAAAAAAAmAIAAGRycy9kb3du&#10;cmV2LnhtbFBLBQYAAAAABAAEAPUAAACGAwAAAAA=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2066" o:spid="_x0000_s5130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<v:shape id="Freeform 2067" o:spid="_x0000_s5131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TasQA&#10;AADdAAAADwAAAGRycy9kb3ducmV2LnhtbESPzWrDMBCE74W8g9hAbo1Up6TBiRJCnEKObVrodbE2&#10;sqm1Mpb8k7evCoUeh5n5htkdJteIgbpQe9bwtFQgiEtvarYaPj9eHzcgQkQ22HgmDXcKcNjPHnaY&#10;Gz/yOw3XaEWCcMhRQxVjm0sZyoochqVviZN3853DmGRnpelwTHDXyEyptXRYc1qosKVTReX3tXca&#10;pG03dlJfxZtaX57JFWqI/VnrxXw6bkFEmuJ/+K99MRoy9bKC3zfp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U2rEAAAA3QAAAA8AAAAAAAAAAAAAAAAAmAIAAGRycy9k&#10;b3ducmV2LnhtbFBLBQYAAAAABAAEAPUAAACJAwAAAAA=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2064" o:spid="_x0000_s5128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<v:shape id="Freeform 2065" o:spid="_x0000_s5129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uhcQA&#10;AADdAAAADwAAAGRycy9kb3ducmV2LnhtbESPzWrDMBCE74W8g9hAbo1Uk6bBiRJCnEKObVrodbE2&#10;sqm1Mpb8k7evCoUeh5n5htkdJteIgbpQe9bwtFQgiEtvarYaPj9eHzcgQkQ22HgmDXcKcNjPHnaY&#10;Gz/yOw3XaEWCcMhRQxVjm0sZyoochqVviZN3853DmGRnpelwTHDXyEyptXRYc1qosKVTReX3tXca&#10;pG03dlJfxZtaX1bkCjXE/qz1Yj4dtyAiTfE//Ne+GA2ZenmG3zfp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boXEAAAA3QAAAA8AAAAAAAAAAAAAAAAAmAIAAGRycy9k&#10;b3ducmV2LnhtbFBLBQYAAAAABAAEAPUAAACJAwAAAAA=&#10;" path="m,l170,r,170l,170,,xe" filled="f" strokeweight=".57pt">
                <v:path arrowok="t" o:connecttype="custom" o:connectlocs="0,1170;170,1170;170,1340;0,1340;0,1170" o:connectangles="0,0,0,0,0"/>
              </v:shape>
            </v:group>
            <v:group id="Group 2062" o:spid="_x0000_s1039" style="position:absolute;left:6548;top:1396;width:170;height:170" coordorigin="6548,13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<v:shape id="Freeform 2063" o:spid="_x0000_s1040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VacEA&#10;AADdAAAADwAAAGRycy9kb3ducmV2LnhtbESPT4vCMBTE7wt+h/CEva2JsqhUo4i64NF/4PXRPNNi&#10;81KaWLvf3giCx2FmfsPMl52rREtNKD1rGA4UCOLcm5KthvPp72cKIkRkg5Vn0vBPAZaL3tccM+Mf&#10;fKD2GK1IEA4ZaihirDMpQ16QwzDwNXHyrr5xGJNsrDQNPhLcVXKk1Fg6LDktFFjTuqD8drw7DdLW&#10;U9upy2avxrtfchvVxvtW6+9+t5qBiNTFT/jd3hkNIzWZwOtNe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IVWnBAAAA3QAAAA8AAAAAAAAAAAAAAAAAmAIAAGRycy9kb3du&#10;cmV2LnhtbFBLBQYAAAAABAAEAPUAAACGAwAAAAA=&#10;" path="m,l170,r,170l,170,,xe" filled="f" strokeweight=".57pt">
                <v:path arrowok="t" o:connecttype="custom" o:connectlocs="0,1396;170,1396;170,1566;0,1566;0,1396" o:connectangles="0,0,0,0,0"/>
              </v:shape>
            </v:group>
            <v:group id="Group 2060" o:spid="_x0000_s1041" style="position:absolute;left:6548;top:1623;width:170;height:170" coordorigin="6548,16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<v:shape id="Freeform 2061" o:spid="_x0000_s1042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kgMQA&#10;AADdAAAADwAAAGRycy9kb3ducmV2LnhtbESPzWrDMBCE74G+g9hCb4lUU9LEjRJK3UCOaRLIdbG2&#10;sqm1Mpb807ePCoUch5n5htnsJteIgbpQe9bwvFAgiEtvarYaLuf9fAUiRGSDjWfS8EsBdtuH2QZz&#10;40f+ouEUrUgQDjlqqGJscylDWZHDsPAtcfK+fecwJtlZaTocE9w1MlNqKR3WnBYqbOmjovLn1DsN&#10;0rYrO6lrcVTLwwu5Qg2x/9T66XF6fwMRaYr38H/7YDRk6nUNf2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ZIDEAAAA3QAAAA8AAAAAAAAAAAAAAAAAmAIAAGRycy9k&#10;b3ducmV2LnhtbFBLBQYAAAAABAAEAPUAAACJAwAAAAA=&#10;" path="m,l170,r,170l,170,,xe" filled="f" strokeweight=".57pt">
                <v:path arrowok="t" o:connecttype="custom" o:connectlocs="0,1623;170,1623;170,1793;0,1793;0,1623" o:connectangles="0,0,0,0,0"/>
              </v:shape>
            </v:group>
            <v:group id="Group 2058" o:spid="_x0000_s1043" style="position:absolute;left:6548;top:1850;width:170;height:170" coordorigin="6548,18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<v:shape id="Freeform 2059" o:spid="_x0000_s1044" style="position:absolute;left:6548;top:18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YocMA&#10;AADdAAAADwAAAGRycy9kb3ducmV2LnhtbESPwWrDMBBE74H+g9hCbrEUU4xxo4TStOBjkwZ6Xayt&#10;bGqtjKXY7t9HhUCPw8y8YXaHxfViojF0njVsMwWCuPGmY6vh8vm+KUGEiGyw90wafinAYf+w2mFl&#10;/Mwnms7RigThUKGGNsahkjI0LTkMmR+Ik/ftR4cxydFKM+Kc4K6XuVKFdNhxWmhxoNeWmp/z1WmQ&#10;dijtor6OH6qon8gd1RSvb1qvH5eXZxCRlvgfvrdroyFX5Rb+3qQn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YocMAAADdAAAADwAAAAAAAAAAAAAAAACYAgAAZHJzL2Rv&#10;d25yZXYueG1sUEsFBgAAAAAEAAQA9QAAAIgDAAAAAA==&#10;" path="m,l170,r,170l,170,,xe" filled="f" strokeweight=".57pt">
                <v:path arrowok="t" o:connecttype="custom" o:connectlocs="0,1850;170,1850;170,2020;0,2020;0,1850" o:connectangles="0,0,0,0,0"/>
              </v:shape>
            </v:group>
            <v:group id="Group 2056" o:spid="_x0000_s1045" style="position:absolute;left:6548;top:2077;width:170;height:170" coordorigin="6548,20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<v:shape id="Freeform 2057" o:spid="_x0000_s1046" style="position:absolute;left:6548;top:20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jTcIA&#10;AADdAAAADwAAAGRycy9kb3ducmV2LnhtbESPT4vCMBTE7wt+h/AEb2viH6RUo4jugsddFbw+mmda&#10;bF5KE2v99mZB2OMwM79hVpve1aKjNlSeNUzGCgRx4U3FVsP59P2ZgQgR2WDtmTQ8KcBmPfhYYW78&#10;g3+pO0YrEoRDjhrKGJtcylCU5DCMfUOcvKtvHcYkWytNi48Ed7WcKrWQDitOCyU2tCupuB3vToO0&#10;TWZ7ddn/qMVhTm6vunj/0no07LdLEJH6+B9+tw9Gw1RlM/h7k5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iNNwgAAAN0AAAAPAAAAAAAAAAAAAAAAAJgCAABkcnMvZG93&#10;bnJldi54bWxQSwUGAAAAAAQABAD1AAAAhwMAAAAA&#10;" path="m,l170,r,170l,170,,xe" filled="f" strokeweight=".57pt">
                <v:path arrowok="t" o:connecttype="custom" o:connectlocs="0,2077;170,2077;170,2247;0,2247;0,2077" o:connectangles="0,0,0,0,0"/>
              </v:shape>
            </v:group>
            <v:group id="Group 2054" o:spid="_x0000_s1047" style="position:absolute;left:6548;top:2303;width:170;height:170" coordorigin="6548,23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<v:shape id="Freeform 2055" o:spid="_x0000_s1048" style="position:absolute;left:6548;top:23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eosEA&#10;AADdAAAADwAAAGRycy9kb3ducmV2LnhtbESPQYvCMBSE7wv+h/AEb2uiqJRqFNFd8LirgtdH80yL&#10;zUtpYq3/3iwIexxm5htmteldLTpqQ+VZw2SsQBAX3lRsNZxP358ZiBCRDdaeScOTAmzWg48V5sY/&#10;+Je6Y7QiQTjkqKGMscmlDEVJDsPYN8TJu/rWYUyytdK0+EhwV8upUgvpsOK0UGJDu5KK2/HuNEjb&#10;ZLZXl/2PWhxm5Paqi/cvrUfDfrsEEamP/+F3+2A0TFU2h7836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DHqLBAAAA3QAAAA8AAAAAAAAAAAAAAAAAmAIAAGRycy9kb3du&#10;cmV2LnhtbFBLBQYAAAAABAAEAPUAAACGAwAAAAA=&#10;" path="m,l170,r,170l,170,,xe" filled="f" strokeweight=".57pt">
                <v:path arrowok="t" o:connecttype="custom" o:connectlocs="0,2303;170,2303;170,2473;0,2473;0,2303" o:connectangles="0,0,0,0,0"/>
              </v:shape>
            </v:group>
            <w10:wrap anchorx="page"/>
          </v:group>
        </w:pict>
      </w:r>
      <w:r w:rsidR="00291AF9">
        <w:t>Lactose free Sucrose free Fructose Low fat</w:t>
      </w:r>
    </w:p>
    <w:p w:rsidR="00330746" w:rsidRDefault="00291AF9">
      <w:pPr>
        <w:pStyle w:val="BodyText"/>
        <w:spacing w:before="1" w:line="226" w:lineRule="exact"/>
        <w:ind w:right="2746"/>
      </w:pPr>
      <w:r>
        <w:t>Low carbohydrate Low protein</w:t>
      </w:r>
    </w:p>
    <w:p w:rsidR="007E7E9D" w:rsidRDefault="007E7E9D" w:rsidP="007E7E9D">
      <w:pPr>
        <w:pStyle w:val="BodyText"/>
        <w:spacing w:line="226" w:lineRule="exact"/>
        <w:ind w:right="826"/>
      </w:pPr>
      <w:r>
        <w:t>High fat</w:t>
      </w:r>
    </w:p>
    <w:p w:rsidR="00330746" w:rsidRDefault="007E7E9D" w:rsidP="007E7E9D">
      <w:pPr>
        <w:pStyle w:val="BodyText"/>
        <w:spacing w:line="226" w:lineRule="exact"/>
        <w:ind w:right="826"/>
      </w:pPr>
      <w:r>
        <w:t>High carbohydrate</w:t>
      </w:r>
    </w:p>
    <w:p w:rsidR="007E7E9D" w:rsidRDefault="007E7E9D" w:rsidP="007E7E9D">
      <w:pPr>
        <w:pStyle w:val="BodyText"/>
        <w:spacing w:line="226" w:lineRule="exact"/>
        <w:ind w:right="826"/>
      </w:pPr>
      <w:r>
        <w:t>High protein</w:t>
      </w:r>
    </w:p>
    <w:p w:rsidR="00330746" w:rsidRDefault="00291AF9" w:rsidP="00193FD2">
      <w:pPr>
        <w:pStyle w:val="BodyText"/>
        <w:tabs>
          <w:tab w:val="left" w:pos="11970"/>
          <w:tab w:val="left" w:pos="12060"/>
        </w:tabs>
        <w:spacing w:line="224" w:lineRule="exact"/>
        <w:ind w:right="-344"/>
      </w:pPr>
      <w:r>
        <w:t>Low</w:t>
      </w:r>
      <w:r w:rsidRPr="00193FD2">
        <w:rPr>
          <w:sz w:val="28"/>
        </w:rPr>
        <w:t xml:space="preserve"> </w:t>
      </w:r>
      <w:r w:rsidR="006B27B2" w:rsidRPr="00193FD2">
        <w:rPr>
          <w:rStyle w:val="st1"/>
          <w:rFonts w:cs="Arial"/>
          <w:color w:val="000000" w:themeColor="text1"/>
          <w:sz w:val="18"/>
          <w:szCs w:val="18"/>
        </w:rPr>
        <w:t>Fermentable Oligo-Di-Monosaccharides</w:t>
      </w:r>
      <w:r w:rsidR="007E7E9D">
        <w:rPr>
          <w:rStyle w:val="st1"/>
          <w:rFonts w:cs="Arial"/>
          <w:color w:val="000000" w:themeColor="text1"/>
          <w:sz w:val="18"/>
          <w:szCs w:val="18"/>
        </w:rPr>
        <w:t xml:space="preserve"> </w:t>
      </w:r>
      <w:r w:rsidR="006B27B2" w:rsidRPr="00193FD2">
        <w:rPr>
          <w:rStyle w:val="st1"/>
          <w:rFonts w:cs="Arial"/>
          <w:color w:val="000000" w:themeColor="text1"/>
          <w:sz w:val="18"/>
          <w:szCs w:val="18"/>
        </w:rPr>
        <w:t>and Polyols</w:t>
      </w:r>
      <w:r w:rsidR="006B27B2" w:rsidRPr="00193FD2">
        <w:rPr>
          <w:rStyle w:val="st1"/>
          <w:rFonts w:cs="Arial"/>
          <w:color w:val="545454"/>
          <w:sz w:val="18"/>
          <w:szCs w:val="18"/>
        </w:rPr>
        <w:t xml:space="preserve"> </w:t>
      </w:r>
    </w:p>
    <w:p w:rsidR="00330746" w:rsidRDefault="00193FD2">
      <w:pPr>
        <w:pStyle w:val="BodyText"/>
        <w:spacing w:line="227" w:lineRule="exact"/>
        <w:ind w:left="2621"/>
        <w:jc w:val="center"/>
      </w:pPr>
      <w:r>
        <w:t>Other</w:t>
      </w:r>
    </w:p>
    <w:p w:rsidR="00193FD2" w:rsidRDefault="00193FD2">
      <w:pPr>
        <w:pStyle w:val="BodyText"/>
        <w:spacing w:line="227" w:lineRule="exact"/>
        <w:ind w:left="2621"/>
        <w:jc w:val="center"/>
      </w:pPr>
    </w:p>
    <w:p w:rsidR="00193FD2" w:rsidRDefault="00291AF9" w:rsidP="00193FD2">
      <w:pPr>
        <w:pStyle w:val="BodyText"/>
        <w:spacing w:before="240" w:after="240"/>
        <w:ind w:left="623"/>
      </w:pPr>
      <w:r>
        <w:t xml:space="preserve">Specialized </w:t>
      </w:r>
      <w:r w:rsidR="00775F1F">
        <w:t>d</w:t>
      </w:r>
      <w:r>
        <w:t xml:space="preserve">iet </w:t>
      </w:r>
      <w:r w:rsidR="00775F1F">
        <w:t>o</w:t>
      </w:r>
      <w:r>
        <w:t>ther</w:t>
      </w:r>
      <w:r w:rsidR="00E9674F">
        <w:t xml:space="preserve"> </w:t>
      </w:r>
      <w:r w:rsidR="00E9674F" w:rsidRPr="00936163">
        <w:t>(</w:t>
      </w:r>
      <w:r w:rsidR="00E9674F" w:rsidRPr="004D0BB7">
        <w:rPr>
          <w:i/>
        </w:rPr>
        <w:t>Specify</w:t>
      </w:r>
      <w:r w:rsidR="00E9674F" w:rsidRPr="00936163">
        <w:t>)</w:t>
      </w:r>
      <w:r w:rsidR="00EA2298">
        <w:tab/>
      </w:r>
      <w:r w:rsidR="00EA2298">
        <w:tab/>
      </w:r>
      <w:r w:rsidR="00EA2298">
        <w:tab/>
      </w:r>
      <w:r w:rsidR="00EA2298">
        <w:tab/>
      </w:r>
      <w:r w:rsidR="00EA2298">
        <w:tab/>
      </w:r>
    </w:p>
    <w:p w:rsidR="00330746" w:rsidRDefault="00174DC8" w:rsidP="00193FD2">
      <w:pPr>
        <w:pStyle w:val="BodyText"/>
        <w:spacing w:before="240" w:after="240"/>
        <w:ind w:left="623"/>
      </w:pPr>
      <w:r>
        <w:rPr>
          <w:noProof/>
        </w:rPr>
        <w:pict>
          <v:group id="Group 2258" o:spid="_x0000_s5125" style="position:absolute;left:0;text-align:left;margin-left:290.65pt;margin-top:8pt;width:189.05pt;height:3.55pt;flip:y;z-index:-251499520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">
            <v:shape id="Freeform 2259" o:spid="_x0000_s5126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bN8MA&#10;AADdAAAADwAAAGRycy9kb3ducmV2LnhtbESPQWvCQBSE70L/w/IKvUjdmEOQ1FU0UvBYtb0/si/Z&#10;YPZt2N3G9N93BcHjMDPfMOvtZHsxkg+dYwXLRQaCuHa641bB9+XzfQUiRGSNvWNS8EcBtpuX2RpL&#10;7W58ovEcW5EgHEpUYGIcSilDbchiWLiBOHmN8xZjkr6V2uMtwW0v8ywrpMWO04LBgSpD9fX8axXU&#10;RdwfvpaVMU3lXXOYu59xf1Tq7XXafYCINMVn+NE+agV5VuRwf5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CbN8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>
        <w:rPr>
          <w:noProof/>
        </w:rPr>
        <w:pict>
          <v:group id="Group 2260" o:spid="_x0000_s5123" style="position:absolute;left:0;text-align:left;margin-left:290.65pt;margin-top:-14.15pt;width:189.05pt;height:.1pt;z-index:-25149849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P1YgMAAO0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">
            <v:shape id="Freeform 2261" o:spid="_x0000_s512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g278A&#10;AADdAAAADwAAAGRycy9kb3ducmV2LnhtbERPTYvCMBC9L/gfwgheljXVQ1m6RtGK4FFd9z4006Zs&#10;MylJrPXfm4Pg8fG+V5vRdmIgH1rHChbzDARx5XTLjYLr7+HrG0SIyBo7x6TgQQE268nHCgvt7nym&#10;4RIbkUI4FKjAxNgXUobKkMUwdz1x4mrnLcYEfSO1x3sKt51cZlkuLbacGgz2VBqq/i83q6DK425/&#10;WpTG1KV39f7T/Q27o1Kz6bj9ARFpjG/xy33UCpZZnvanN+kJ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jqDbvwAAAN0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Why are you/they on a specialized diet?</w:t>
      </w:r>
      <w:r w:rsidR="00842312">
        <w:t xml:space="preserve"> </w:t>
      </w:r>
      <w:r w:rsidR="00842312" w:rsidRPr="00936163">
        <w:t>(</w:t>
      </w:r>
      <w:r w:rsidR="00842312" w:rsidRPr="004D0BB7">
        <w:rPr>
          <w:i/>
        </w:rPr>
        <w:t>Specify</w:t>
      </w:r>
      <w:r w:rsidR="00842312" w:rsidRPr="00936163">
        <w:t>)</w:t>
      </w:r>
      <w:r w:rsidR="00EA2298">
        <w:tab/>
      </w:r>
      <w:r w:rsidR="00EA2298">
        <w:tab/>
      </w:r>
    </w:p>
    <w:p w:rsidR="00330746" w:rsidRDefault="00174DC8" w:rsidP="00842312">
      <w:pPr>
        <w:pStyle w:val="BodyText"/>
        <w:spacing w:before="240" w:line="226" w:lineRule="exact"/>
        <w:ind w:left="623" w:right="6593"/>
        <w:rPr>
          <w:sz w:val="17"/>
          <w:szCs w:val="17"/>
        </w:rPr>
      </w:pPr>
      <w:r>
        <w:rPr>
          <w:noProof/>
        </w:rPr>
        <w:pict>
          <v:group id="Group 2264" o:spid="_x0000_s5121" style="position:absolute;left:0;text-align:left;margin-left:290.65pt;margin-top:29.65pt;width:189.05pt;height:3.55pt;flip:y;z-index:-25149747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">
            <v:shape id="Freeform 2265" o:spid="_x0000_s5122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mYMAA&#10;AADdAAAADwAAAGRycy9kb3ducmV2LnhtbERPTYvCMBC9C/6HMIIXWVMFZekaZa0IHl1170Mzbco2&#10;k5LEWv+9OQh7fLzvzW6wrejJh8axgsU8A0FcOt1wreB2PX58gggRWWPrmBQ8KcBuOx5tMNfuwT/U&#10;X2ItUgiHHBWYGLtcylAashjmriNOXOW8xZigr6X2+EjhtpXLLFtLiw2nBoMdFYbKv8vdKijXcX84&#10;LwpjqsK76jBzv/3+pNR0Mnx/gYg0xH/x233SCpbZK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RmYMAAAADd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Has your/</w:t>
      </w:r>
      <w:r w:rsidR="00443F54">
        <w:t>their</w:t>
      </w:r>
      <w:r w:rsidR="00291AF9">
        <w:t xml:space="preserve"> symptoms changed since the diet started?</w:t>
      </w:r>
      <w:r w:rsidR="00842312" w:rsidRPr="00842312">
        <w:t xml:space="preserve"> </w:t>
      </w:r>
      <w:r w:rsidR="00842312" w:rsidRPr="00936163">
        <w:t>(</w:t>
      </w:r>
      <w:r w:rsidR="00842312" w:rsidRPr="004D0BB7">
        <w:rPr>
          <w:i/>
        </w:rPr>
        <w:t>Specify</w:t>
      </w:r>
      <w:r w:rsidR="00842312" w:rsidRPr="00936163">
        <w:t>)</w:t>
      </w:r>
    </w:p>
    <w:p w:rsidR="00443F54" w:rsidRDefault="00443F54" w:rsidP="00193FD2">
      <w:pPr>
        <w:pStyle w:val="BodyText"/>
        <w:tabs>
          <w:tab w:val="left" w:pos="6803"/>
        </w:tabs>
        <w:spacing w:before="240"/>
        <w:ind w:left="623"/>
      </w:pPr>
    </w:p>
    <w:p w:rsidR="00330746" w:rsidRDefault="00174DC8" w:rsidP="00193FD2">
      <w:pPr>
        <w:pStyle w:val="BodyText"/>
        <w:tabs>
          <w:tab w:val="left" w:pos="6803"/>
        </w:tabs>
        <w:spacing w:before="240"/>
        <w:ind w:left="623"/>
      </w:pPr>
      <w:r>
        <w:rPr>
          <w:noProof/>
        </w:rPr>
        <w:pict>
          <v:group id="Group 2042" o:spid="_x0000_s5116" style="position:absolute;left:0;text-align:left;margin-left:327.1pt;margin-top:14pt;width:9.05pt;height:20.4pt;z-index:251516928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">
            <v:group id="Group 2045" o:spid="_x0000_s5119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<v:shape id="Freeform 2046" o:spid="_x0000_s5120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XfsMA&#10;AADd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ales3h9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+XfsMAAADdAAAADwAAAAAAAAAAAAAAAACYAgAAZHJzL2Rv&#10;d25yZXYueG1sUEsFBgAAAAAEAAQA9QAAAIg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2043" o:spid="_x0000_s5117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<v:shape id="Freeform 2044" o:spid="_x0000_s5118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sksMA&#10;AADdAAAADwAAAGRycy9kb3ducmV2LnhtbESPzWrDMBCE74G+g9hCb7HU0BrjRgmlScDH/BR6Xayt&#10;bGqtjKXY7ttXgUKOw8x8w6y3s+vESENoPWt4zhQI4tqblq2Gz8thWYAIEdlg55k0/FKA7eZhscbS&#10;+IlPNJ6jFQnCoUQNTYx9KWWoG3IYMt8TJ+/bDw5jkoOVZsApwV0nV0rl0mHLaaHBnj4aqn/OV6dB&#10;2r6ws/raHVVevZDbqTFe91o/Pc7vbyAizfEe/m9XRsNKveZwe5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GsksMAAADdAAAADwAAAAAAAAAAAAAAAACYAgAAZHJzL2Rv&#10;d25yZXYueG1sUEsFBgAAAAAEAAQA9QAAAIgDAAAAAA==&#10;" path="m,l170,r,170l,170,,xe" filled="f" strokeweight=".57pt">
                <v:path arrowok="t" o:connecttype="custom" o:connectlocs="0,343;170,343;170,513;0,513;0,343" o:connectangles="0,0,0,0,0"/>
              </v:shape>
            </v:group>
            <w10:wrap anchorx="page"/>
          </v:group>
        </w:pict>
      </w:r>
      <w:r w:rsidR="00291AF9">
        <w:t>Have you/your child ever been on a restricted diet in</w:t>
      </w:r>
      <w:r w:rsidR="004D0BB7" w:rsidRPr="004D0BB7">
        <w:t xml:space="preserve"> </w:t>
      </w:r>
      <w:r w:rsidR="004D0BB7">
        <w:t>the past?</w:t>
      </w:r>
      <w:r w:rsidR="00FF3110">
        <w:tab/>
      </w:r>
      <w:r w:rsidR="00291AF9"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ab/>
        <w:t>No</w:t>
      </w:r>
    </w:p>
    <w:p w:rsidR="000F1C7A" w:rsidRDefault="000F1C7A" w:rsidP="000F1C7A">
      <w:pPr>
        <w:spacing w:before="100" w:beforeAutospacing="1" w:after="240"/>
        <w:rPr>
          <w:rFonts w:ascii="Arial" w:eastAsia="Arial" w:hAnsi="Arial"/>
          <w:sz w:val="20"/>
          <w:szCs w:val="20"/>
        </w:rPr>
      </w:pPr>
      <w:r>
        <w:br w:type="page"/>
      </w:r>
    </w:p>
    <w:p w:rsidR="00330746" w:rsidRDefault="00174DC8" w:rsidP="000F1C7A">
      <w:pPr>
        <w:pStyle w:val="BodyText"/>
        <w:tabs>
          <w:tab w:val="left" w:pos="6803"/>
        </w:tabs>
        <w:spacing w:before="120"/>
        <w:ind w:left="623"/>
      </w:pPr>
      <w:r>
        <w:rPr>
          <w:noProof/>
        </w:rPr>
        <w:lastRenderedPageBreak/>
        <w:pict>
          <v:group id="Group 2029" o:spid="_x0000_s5103" style="position:absolute;left:0;text-align:left;margin-left:327.1pt;margin-top:1.85pt;width:9.05pt;height:65.75pt;z-index:251517952;mso-position-horizontal-relative:page" coordorigin="6543,37" coordsize="181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">
            <v:group id="Group 2040" o:spid="_x0000_s5114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<v:shape id="Freeform 2041" o:spid="_x0000_s511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iO8MA&#10;AADdAAAADwAAAGRycy9kb3ducmV2LnhtbESPwWrDMBBE74X+g9hCb42UYIxxI5vQNJBj6wZyXayt&#10;bGKtjKU4zt9XhUKPw8y8Ybb14gYx0xR6zxrWKwWCuPWmZ6vh9HV4KUCEiGxw8Ewa7hSgrh4ftlga&#10;f+NPmptoRYJwKFFDF+NYShnajhyGlR+Jk/ftJ4cxyclKM+Etwd0gN0rl0mHPaaHDkd46ai/N1WmQ&#10;dizsos77D5UfM3J7Ncfru9bPT8vuFUSkJf6H/9pHo2GjsjX8vklP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GiO8MAAADd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2038" o:spid="_x0000_s511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<v:shape id="Freeform 2039" o:spid="_x0000_s511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Z18EA&#10;AADdAAAADwAAAGRycy9kb3ducmV2LnhtbESPT4vCMBTE7wt+h/CEva2JrohUo4i64NF/4PXRPNNi&#10;81KaWLvf3giCx2FmfsPMl52rREtNKD1rGA4UCOLcm5KthvPp72cKIkRkg5Vn0vBPAZaL3tccM+Mf&#10;fKD2GK1IEA4ZaihirDMpQ16QwzDwNXHyrr5xGJNsrDQNPhLcVXKk1EQ6LDktFFjTuqD8drw7DdLW&#10;U9upy2avJrsxuY1q432r9Xe/W81AROriJ/xu74yGkRr/wutNe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fmdf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2036" o:spid="_x0000_s5110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<v:shape id="Freeform 2037" o:spid="_x0000_s5111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kOMMA&#10;AADd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alyl/h9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kOMMAAADdAAAADwAAAAAAAAAAAAAAAACYAgAAZHJzL2Rv&#10;d25yZXYueG1sUEsFBgAAAAAEAAQA9QAAAIg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2034" o:spid="_x0000_s5108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<v:shape id="Freeform 2035" o:spid="_x0000_s5109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f1MIA&#10;AADdAAAADwAAAGRycy9kb3ducmV2LnhtbESPT4vCMBTE78J+h/AWvGmiiJauUWRdwaP/YK+P5pkW&#10;m5fSxNr99htB8DjMzG+Y5bp3teioDZVnDZOxAkFceFOx1XA570YZiBCRDdaeScMfBVivPgZLzI1/&#10;8JG6U7QiQTjkqKGMscmlDEVJDsPYN8TJu/rWYUyytdK0+EhwV8upUnPpsOK0UGJD3yUVt9PdaZC2&#10;yWyvfrcHNd/PyG1VF+8/Wg8/+80XiEh9fIdf7b3RMFWzBTzf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J/UwgAAAN0AAAAPAAAAAAAAAAAAAAAAAJgCAABkcnMvZG93&#10;bnJldi54bWxQSwUGAAAAAAQABAD1AAAAhw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2032" o:spid="_x0000_s5106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<v:shape id="Freeform 2033" o:spid="_x0000_s5107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PcIA&#10;AADdAAAADwAAAGRycy9kb3ducmV2LnhtbESPT4vCMBTE78J+h/AW9maTFRG3GkVWBY/+g70+mmda&#10;bF5KE2v32xtB8DjMzG+Y+bJ3teioDZVnDd+ZAkFceFOx1XA+bYdTECEiG6w9k4Z/CrBcfAzmmBt/&#10;5wN1x2hFgnDIUUMZY5NLGYqSHIbMN8TJu/jWYUyytdK0eE9wV8uRUhPpsOK0UGJDvyUV1+PNaZC2&#10;mdpe/a33arIbk1urLt42Wn999qsZiEh9fIdf7Z3RMFLjH3i+S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649wgAAAN0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2030" o:spid="_x0000_s5104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<v:shape id="Freeform 2031" o:spid="_x0000_s5105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g05sMA&#10;AADdAAAADwAAAGRycy9kb3ducmV2LnhtbESPzWrDMBCE74W+g9hCb7WU0AbjWgmlScDH5gd6XayN&#10;bGKtjKXY7ttXhUKOw8x8w5Sb2XVipCG0njUsMgWCuPamZavhfNq/5CBCRDbYeSYNPxRgs358KLEw&#10;fuIDjcdoRYJwKFBDE2NfSBnqhhyGzPfEybv4wWFMcrDSDDgluOvkUqmVdNhyWmiwp8+G6uvx5jRI&#10;2+d2Vt/bL7WqXslt1RhvO62fn+aPdxCR5ngP/7cro2Gp3hbw9y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g05sMAAADdAAAADwAAAAAAAAAAAAAAAACYAgAAZHJzL2Rv&#10;d25yZXYueG1sUEsFBgAAAAAEAAQA9QAAAIgDAAAAAA==&#10;" path="m,l170,r,170l,170,,xe" filled="f" strokeweight=".57pt">
                <v:path arrowok="t" o:connecttype="custom" o:connectlocs="0,1176;170,1176;170,1346;0,1346;0,1176" o:connectangles="0,0,0,0,0"/>
              </v:shape>
            </v:group>
            <w10:wrap anchorx="page"/>
          </v:group>
        </w:pict>
      </w:r>
      <w:r w:rsidR="00291AF9">
        <w:t>What type of spe</w:t>
      </w:r>
      <w:r w:rsidR="00FF3110">
        <w:t>cialized diet were you/they on?</w:t>
      </w:r>
      <w:r w:rsidR="00FF3110">
        <w:tab/>
      </w:r>
      <w:r w:rsidR="00291AF9">
        <w:t>Ketogenic Diet</w:t>
      </w:r>
    </w:p>
    <w:p w:rsidR="00330746" w:rsidRDefault="00291AF9">
      <w:pPr>
        <w:pStyle w:val="BodyText"/>
        <w:spacing w:before="3" w:line="226" w:lineRule="exact"/>
        <w:ind w:right="1562"/>
      </w:pPr>
      <w:r>
        <w:t>Celiac Diet/Gluten Free Vegetarian</w:t>
      </w:r>
    </w:p>
    <w:p w:rsidR="00330746" w:rsidRDefault="00291AF9">
      <w:pPr>
        <w:pStyle w:val="BodyText"/>
        <w:spacing w:line="226" w:lineRule="exact"/>
        <w:ind w:right="3562"/>
      </w:pPr>
      <w:r>
        <w:t>Vegan Organic</w:t>
      </w:r>
    </w:p>
    <w:p w:rsidR="00330746" w:rsidRDefault="00291AF9">
      <w:pPr>
        <w:pStyle w:val="BodyText"/>
        <w:spacing w:before="1" w:line="226" w:lineRule="exact"/>
        <w:ind w:right="183"/>
      </w:pPr>
      <w:r>
        <w:t>Food Allergen avoidance (shellfish, eggs, nuts, etc)</w:t>
      </w:r>
    </w:p>
    <w:p w:rsidR="00330746" w:rsidRDefault="00174DC8">
      <w:pPr>
        <w:pStyle w:val="BodyText"/>
        <w:spacing w:before="1" w:line="226" w:lineRule="exact"/>
        <w:ind w:right="3397"/>
        <w:jc w:val="both"/>
      </w:pPr>
      <w:r>
        <w:rPr>
          <w:noProof/>
        </w:rPr>
        <w:pict>
          <v:group id="Group 2006" o:spid="_x0000_s5080" style="position:absolute;left:0;text-align:left;margin-left:327.1pt;margin-top:1.55pt;width:9.05pt;height:122.45pt;z-index:-251797504;mso-position-horizontal-relative:page" coordorigin="6543,31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">
            <v:group id="Group 2027" o:spid="_x0000_s5101" style="position:absolute;left:6548;top:37;width:170;height:170" coordorigin="6548,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<v:shape id="Freeform 2028" o:spid="_x0000_s5102" style="position:absolute;left:6548;top: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ku8AA&#10;AADdAAAADwAAAGRycy9kb3ducmV2LnhtbERPz2vCMBS+D/Y/hCfstiaWUaQzytAJPToneH00b2lZ&#10;81Ka2Nb/3hwEjx/f7/V2dp0YaQitZw3LTIEgrr1p2Wo4/x7eVyBCRDbYeSYNNwqw3by+rLE0fuIf&#10;Gk/RihTCoUQNTYx9KWWoG3IYMt8TJ+7PDw5jgoOVZsAphbtO5koV0mHLqaHBnnYN1f+nq9Mgbb+y&#10;s7rsj6qoPsjt1Riv31q/LeavTxCR5vgUP9yV0ZCrZZqb3qQn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gku8AAAADdAAAADwAAAAAAAAAAAAAAAACYAgAAZHJzL2Rvd25y&#10;ZXYueG1sUEsFBgAAAAAEAAQA9QAAAIUDAAAAAA==&#10;" path="m,l170,r,170l,170,,xe" filled="f" strokeweight=".57pt">
                <v:path arrowok="t" o:connecttype="custom" o:connectlocs="0,37;170,37;170,207;0,207;0,37" o:connectangles="0,0,0,0,0"/>
              </v:shape>
            </v:group>
            <v:group id="Group 2025" o:spid="_x0000_s5099" style="position:absolute;left:6548;top:264;width:170;height:170" coordorigin="6548,26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<v:shape id="Freeform 2026" o:spid="_x0000_s5100" style="position:absolute;left:6548;top:26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iAL0A&#10;AADdAAAADwAAAGRycy9kb3ducmV2LnhtbERPy4rCMBTdC/5DuII7TSwiUo0i6oBLX+D20lzTYnNT&#10;mlg7f28WA7M8nPd627tadNSGyrOG2VSBIC68qdhquN9+JksQISIbrD2Thl8KsN0MB2vMjf/whbpr&#10;tCKFcMhRQxljk0sZipIchqlviBP39K3DmGBrpWnxk8JdLTOlFtJhxamhxIb2JRWv69tpkLZZ2l49&#10;Dme1OM3JHVQX30etx6N+twIRqY//4j/3yWjIVJb2pzfpCc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LiAL0AAADdAAAADwAAAAAAAAAAAAAAAACYAgAAZHJzL2Rvd25yZXYu&#10;eG1sUEsFBgAAAAAEAAQA9QAAAIIDAAAAAA==&#10;" path="m,l170,r,170l,170,,xe" filled="f" strokeweight=".57pt">
                <v:path arrowok="t" o:connecttype="custom" o:connectlocs="0,264;170,264;170,434;0,434;0,264" o:connectangles="0,0,0,0,0"/>
              </v:shape>
            </v:group>
            <v:group id="Group 2023" o:spid="_x0000_s5097" style="position:absolute;left:6548;top:490;width:170;height:170" coordorigin="6548,49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<v:shape id="Freeform 2024" o:spid="_x0000_s5098" style="position:absolute;left:6548;top:49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Z7MMA&#10;AADdAAAADwAAAGRycy9kb3ducmV2LnhtbESPwWrDMBBE74X8g9hAb41UU4xxo4TQJOBj6hR6Xayt&#10;bGKtjKU47t9XgUKOw8y8Ydbb2fViojF0njW8rhQI4sabjq2Gr/PxpQARIrLB3jNp+KUA283iaY2l&#10;8Tf+pKmOViQIhxI1tDEOpZShaclhWPmBOHk/fnQYkxytNCPeEtz1MlMqlw47TgstDvTRUnOpr06D&#10;tENhZ/W9P6m8eiO3V1O8HrR+Xs67dxCR5vgI/7croyFTWQb3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zZ7MMAAADdAAAADwAAAAAAAAAAAAAAAACYAgAAZHJzL2Rv&#10;d25yZXYueG1sUEsFBgAAAAAEAAQA9QAAAIgDAAAAAA==&#10;" path="m,l170,r,170l,170,,xe" filled="f" strokeweight=".57pt">
                <v:path arrowok="t" o:connecttype="custom" o:connectlocs="0,490;170,490;170,660;0,660;0,490" o:connectangles="0,0,0,0,0"/>
              </v:shape>
            </v:group>
            <v:group id="Group 2021" o:spid="_x0000_s5095" style="position:absolute;left:6548;top:717;width:170;height:170" coordorigin="6548,7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<v:shape id="Freeform 2022" o:spid="_x0000_s5096" style="position:absolute;left:6548;top:7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kA8IA&#10;AADdAAAADwAAAGRycy9kb3ducmV2LnhtbESPT4vCMBTE78J+h/AWvNlki4h0jSK6gsf1D+z10TzT&#10;YvNSmljrtzcLgsdhZn7DLFaDa0RPXag9a/jKFAji0puarYbzaTeZgwgR2WDjmTQ8KMBq+TFaYGH8&#10;nQ/UH6MVCcKhQA1VjG0hZSgrchgy3xIn7+I7hzHJzkrT4T3BXSNzpWbSYc1pocKWNhWV1+PNaZC2&#10;ndtB/W1/1Ww/JbdVfbz9aD3+HNbfICIN8R1+tfdGQ67yKfy/S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eQDwgAAAN0AAAAPAAAAAAAAAAAAAAAAAJgCAABkcnMvZG93&#10;bnJldi54bWxQSwUGAAAAAAQABAD1AAAAhwMAAAAA&#10;" path="m,l170,r,170l,170,,xe" filled="f" strokeweight=".57pt">
                <v:path arrowok="t" o:connecttype="custom" o:connectlocs="0,717;170,717;170,887;0,887;0,717" o:connectangles="0,0,0,0,0"/>
              </v:shape>
            </v:group>
            <v:group id="Group 2019" o:spid="_x0000_s5093" style="position:absolute;left:6548;top:944;width:170;height:170" coordorigin="6548,9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<v:shape id="Freeform 2020" o:spid="_x0000_s5094" style="position:absolute;left:6548;top:9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f78MA&#10;AADdAAAADwAAAGRycy9kb3ducmV2LnhtbESPzWrDMBCE74W8g9hAb40UU4xxo4SSH/AxdQu9LtZW&#10;NrVWxlJs9+2rQKHHYWa+YXaHxfViojF0njVsNwoEceNNx1bDx/vlqQARIrLB3jNp+KEAh/3qYYel&#10;8TO/0VRHKxKEQ4ka2hiHUsrQtOQwbPxAnLwvPzqMSY5WmhHnBHe9zJTKpcOO00KLAx1bar7rm9Mg&#10;7VDYRX2eriqvnsmd1BRvZ60f18vrC4hIS/wP/7UroyFTWQ73N+k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ff78MAAADdAAAADwAAAAAAAAAAAAAAAACYAgAAZHJzL2Rv&#10;d25yZXYueG1sUEsFBgAAAAAEAAQA9QAAAIgDAAAAAA==&#10;" path="m,l170,r,170l,170,,xe" filled="f" strokeweight=".57pt">
                <v:path arrowok="t" o:connecttype="custom" o:connectlocs="0,944;170,944;170,1114;0,1114;0,944" o:connectangles="0,0,0,0,0"/>
              </v:shape>
            </v:group>
            <v:group id="Group 2017" o:spid="_x0000_s5091" style="position:absolute;left:6548;top:1171;width:170;height:170" coordorigin="6548,117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<v:shape id="Freeform 2018" o:spid="_x0000_s5092" style="position:absolute;left:6548;top:117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uBr0A&#10;AADdAAAADwAAAGRycy9kb3ducmV2LnhtbERPy4rCMBTdC/5DuII7TSwiUo0i6oBLX+D20lzTYnNT&#10;mlg7f28WA7M8nPd627tadNSGyrOG2VSBIC68qdhquN9+JksQISIbrD2Thl8KsN0MB2vMjf/whbpr&#10;tCKFcMhRQxljk0sZipIchqlviBP39K3DmGBrpWnxk8JdLTOlFtJhxamhxIb2JRWv69tpkLZZ2l49&#10;Dme1OM3JHVQX30etx6N+twIRqY//4j/3yWjIVJbmpjfpCc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TuBr0AAADdAAAADwAAAAAAAAAAAAAAAACYAgAAZHJzL2Rvd25yZXYu&#10;eG1sUEsFBgAAAAAEAAQA9QAAAIIDAAAAAA==&#10;" path="m,l170,r,170l,170,,xe" filled="f" strokeweight=".57pt">
                <v:path arrowok="t" o:connecttype="custom" o:connectlocs="0,1171;170,1171;170,1341;0,1341;0,1171" o:connectangles="0,0,0,0,0"/>
              </v:shape>
            </v:group>
            <v:group id="Group 2015" o:spid="_x0000_s5089" style="position:absolute;left:6548;top:1397;width:170;height:170" coordorigin="6548,13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<v:shape id="Freeform 2016" o:spid="_x0000_s5090" style="position:absolute;left:6548;top:13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03b4A&#10;AADdAAAADwAAAGRycy9kb3ducmV2LnhtbERPy4rCMBTdC/5DuII7TXwgUo0iPsClOgNuL801LTY3&#10;pYm1/v1kMeDycN7rbecq0VITSs8aJmMFgjj3pmSr4ffnNFqCCBHZYOWZNHwowHbT760xM/7NV2pv&#10;0YoUwiFDDUWMdSZlyAtyGMa+Jk7cwzcOY4KNlabBdwp3lZwqtZAOS04NBda0Lyh/3l5Og7T10nbq&#10;frioxXlO7qDa+DpqPRx0uxWISF38iv/dZ6NhqmZpf3qTnoDc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LdN2+AAAA3QAAAA8AAAAAAAAAAAAAAAAAmAIAAGRycy9kb3ducmV2&#10;LnhtbFBLBQYAAAAABAAEAPUAAACDAwAAAAA=&#10;" path="m,l170,r,170l,170,,xe" filled="f" strokeweight=".57pt">
                <v:path arrowok="t" o:connecttype="custom" o:connectlocs="0,1397;170,1397;170,1567;0,1567;0,1397" o:connectangles="0,0,0,0,0"/>
              </v:shape>
            </v:group>
            <v:group id="Group 2013" o:spid="_x0000_s5087" style="position:absolute;left:6548;top:1624;width:170;height:170" coordorigin="6548,16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<v:shape id="Freeform 2014" o:spid="_x0000_s5088" style="position:absolute;left:6548;top:16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PMcMA&#10;AADdAAAADwAAAGRycy9kb3ducmV2LnhtbESPS2vDMBCE74X+B7GF3hqpbjHBiRJC04KPeRR6XayN&#10;bGKtjCU/+u+rQCHHYWa+Ydbb2bVipD40njW8LhQI4sqbhq2G7/PXyxJEiMgGW8+k4ZcCbDePD2ss&#10;jJ/4SOMpWpEgHArUUMfYFVKGqiaHYeE74uRdfO8wJtlbaXqcEty1MlMqlw4bTgs1dvRRU3U9DU6D&#10;tN3Szupnf1B5+U5ur8Y4fGr9/DTvViAizfEe/m+XRkOm3jK4vU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PMcMAAADdAAAADwAAAAAAAAAAAAAAAACYAgAAZHJzL2Rv&#10;d25yZXYueG1sUEsFBgAAAAAEAAQA9QAAAIgDAAAAAA==&#10;" path="m,l170,r,170l,170,,xe" filled="f" strokeweight=".57pt">
                <v:path arrowok="t" o:connecttype="custom" o:connectlocs="0,1624;170,1624;170,1794;0,1794;0,1624" o:connectangles="0,0,0,0,0"/>
              </v:shape>
            </v:group>
            <v:group id="Group 2011" o:spid="_x0000_s5085" style="position:absolute;left:6548;top:1851;width:170;height:170" coordorigin="6548,185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<v:shape id="Freeform 2012" o:spid="_x0000_s5086" style="position:absolute;left:6548;top:185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y3sEA&#10;AADdAAAADwAAAGRycy9kb3ducmV2LnhtbESPT4vCMBTE7wt+h/CEva2JrohUo4i64NF/4PXRPNNi&#10;81KaWLvf3giCx2FmfsPMl52rREtNKD1rGA4UCOLcm5KthvPp72cKIkRkg5Vn0vBPAZaL3tccM+Mf&#10;fKD2GK1IEA4ZaihirDMpQ16QwzDwNXHyrr5xGJNsrDQNPhLcVXKk1EQ6LDktFFjTuqD8drw7DdLW&#10;U9upy2avJrsxuY1q432r9Xe/W81AROriJ/xu74yGkfodw+tNe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wct7BAAAA3QAAAA8AAAAAAAAAAAAAAAAAmAIAAGRycy9kb3du&#10;cmV2LnhtbFBLBQYAAAAABAAEAPUAAACGAwAAAAA=&#10;" path="m,l170,r,170l,170,,xe" filled="f" strokeweight=".57pt">
                <v:path arrowok="t" o:connecttype="custom" o:connectlocs="0,1851;170,1851;170,2021;0,2021;0,1851" o:connectangles="0,0,0,0,0"/>
              </v:shape>
            </v:group>
            <v:group id="Group 2009" o:spid="_x0000_s5083" style="position:absolute;left:6548;top:2078;width:170;height:170" coordorigin="6548,207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<v:shape id="Freeform 2010" o:spid="_x0000_s5084" style="position:absolute;left:6548;top:207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JMsMA&#10;AADdAAAADwAAAGRycy9kb3ducmV2LnhtbESPzWrDMBCE74G+g9hCb7HUtBjjRgmlScDH/BR6Xayt&#10;bGqtjKXY7ttXgUKOw8x8w6y3s+vESENoPWt4zhQI4tqblq2Gz8thWYAIEdlg55k0/FKA7eZhscbS&#10;+IlPNJ6jFQnCoUQNTYx9KWWoG3IYMt8TJ+/bDw5jkoOVZsApwV0nV0rl0mHLaaHBnj4aqn/OV6dB&#10;2r6ws/raHVVevZLbqTFe91o/Pc7vbyAizfEe/m9XRsNKveRwe5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5JMsMAAADdAAAADwAAAAAAAAAAAAAAAACYAgAAZHJzL2Rv&#10;d25yZXYueG1sUEsFBgAAAAAEAAQA9QAAAIgDAAAAAA==&#10;" path="m,l170,r,170l,170,,xe" filled="f" strokeweight=".57pt">
                <v:path arrowok="t" o:connecttype="custom" o:connectlocs="0,2078;170,2078;170,2248;0,2248;0,2078" o:connectangles="0,0,0,0,0"/>
              </v:shape>
            </v:group>
            <v:group id="Group 2007" o:spid="_x0000_s5081" style="position:absolute;left:6548;top:2304;width:170;height:170" coordorigin="6548,23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<v:shape id="Freeform 2008" o:spid="_x0000_s5082" style="position:absolute;left:6548;top:23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4274A&#10;AADdAAAADwAAAGRycy9kb3ducmV2LnhtbERPy4rCMBTdC/5DuII7TXwgUo0iPsClOgNuL801LTY3&#10;pYm1/v1kMeDycN7rbecq0VITSs8aJmMFgjj3pmSr4ffnNFqCCBHZYOWZNHwowHbT760xM/7NV2pv&#10;0YoUwiFDDUWMdSZlyAtyGMa+Jk7cwzcOY4KNlabBdwp3lZwqtZAOS04NBda0Lyh/3l5Og7T10nbq&#10;frioxXlO7qDa+DpqPRx0uxWISF38iv/dZ6NhqmZpbnqTnoDc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9eNu+AAAA3QAAAA8AAAAAAAAAAAAAAAAAmAIAAGRycy9kb3ducmV2&#10;LnhtbFBLBQYAAAAABAAEAPUAAACDAwAAAAA=&#10;" path="m,l170,r,170l,170,,xe" filled="f" strokeweight=".57pt">
                <v:path arrowok="t" o:connecttype="custom" o:connectlocs="0,2304;170,2304;170,2474;0,2474;0,2304" o:connectangles="0,0,0,0,0"/>
              </v:shape>
            </v:group>
            <w10:wrap anchorx="page"/>
          </v:group>
        </w:pict>
      </w:r>
      <w:r w:rsidR="00291AF9">
        <w:t>Lactose Free Sucrose Free Fructose Free Low Fat</w:t>
      </w:r>
    </w:p>
    <w:p w:rsidR="00330746" w:rsidRDefault="00291AF9">
      <w:pPr>
        <w:pStyle w:val="BodyText"/>
        <w:spacing w:line="226" w:lineRule="exact"/>
        <w:ind w:right="2885"/>
      </w:pPr>
      <w:r>
        <w:t>Low Carbohydrate Low Protein</w:t>
      </w:r>
    </w:p>
    <w:p w:rsidR="00330746" w:rsidRDefault="00291AF9">
      <w:pPr>
        <w:pStyle w:val="BodyText"/>
        <w:spacing w:line="226" w:lineRule="exact"/>
        <w:ind w:right="3496"/>
      </w:pPr>
      <w:r>
        <w:t>High Fat High Carb High Protein</w:t>
      </w:r>
    </w:p>
    <w:p w:rsidR="00330746" w:rsidRDefault="00291AF9" w:rsidP="00441138">
      <w:pPr>
        <w:pStyle w:val="BodyText"/>
        <w:tabs>
          <w:tab w:val="left" w:pos="10890"/>
        </w:tabs>
        <w:spacing w:line="224" w:lineRule="exact"/>
        <w:ind w:right="826"/>
      </w:pPr>
      <w:r>
        <w:t xml:space="preserve">Low </w:t>
      </w:r>
      <w:r w:rsidR="00441138" w:rsidRPr="00441138">
        <w:rPr>
          <w:rStyle w:val="st1"/>
          <w:rFonts w:cs="Arial"/>
          <w:color w:val="000000" w:themeColor="text1"/>
          <w:sz w:val="14"/>
          <w:szCs w:val="14"/>
        </w:rPr>
        <w:t>Fermentable Oligo-Di-Monosaccharides and</w:t>
      </w:r>
      <w:r w:rsidR="00441138" w:rsidRPr="00441138">
        <w:rPr>
          <w:rStyle w:val="st1"/>
          <w:rFonts w:cs="Arial"/>
          <w:color w:val="000000" w:themeColor="text1"/>
          <w:sz w:val="16"/>
          <w:szCs w:val="16"/>
        </w:rPr>
        <w:t xml:space="preserve"> </w:t>
      </w:r>
      <w:r w:rsidR="00441138">
        <w:rPr>
          <w:rStyle w:val="st1"/>
          <w:rFonts w:cs="Arial"/>
          <w:color w:val="000000" w:themeColor="text1"/>
          <w:sz w:val="16"/>
          <w:szCs w:val="16"/>
        </w:rPr>
        <w:t>Polyols</w:t>
      </w:r>
    </w:p>
    <w:p w:rsidR="00330746" w:rsidRDefault="00291AF9">
      <w:pPr>
        <w:pStyle w:val="BodyText"/>
        <w:spacing w:line="227" w:lineRule="exact"/>
        <w:ind w:left="6783" w:right="4122"/>
        <w:jc w:val="center"/>
      </w:pPr>
      <w:r>
        <w:t>Other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2004" o:spid="_x0000_s5078" style="position:absolute;left:0;text-align:left;margin-left:328.8pt;margin-top:11.05pt;width:189.05pt;height:.1pt;z-index:-25179238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YjYgMAAO0HAAAOAAAAZHJzL2Uyb0RvYy54bWykVduO4zYMfS/QfxD02CLjS5zLGONZLHIZ&#10;FNjuLrDpByiyfEFtyZWUOLNF/70UZWc8mS5abPOgSCZFHh6K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">
            <v:shape id="Freeform 2005" o:spid="_x0000_s5079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wPsQA&#10;AADdAAAADwAAAGRycy9kb3ducmV2LnhtbESPzWrDMBCE74W+g9hALyWRHWgoTpSQOBRyzE9zX6y1&#10;ZWKtjKQ67ttXgUKOw8x8w6w2o+3EQD60jhXkswwEceV0y42C78vX9BNEiMgaO8ek4JcCbNavLyss&#10;tLvziYZzbESCcChQgYmxL6QMlSGLYeZ64uTVzluMSfpGao/3BLednGfZQlpsOS0Y7Kk0VN3OP1ZB&#10;tYi7/TEvjalL7+r9u7sOu4NSb5NxuwQRaYzP8H/7oBXMs/wDH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cD7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Other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74"/>
        <w:ind w:left="623" w:right="1230"/>
      </w:pPr>
      <w:r>
        <w:rPr>
          <w:noProof/>
        </w:rPr>
        <w:pict>
          <v:group id="Group 2002" o:spid="_x0000_s5076" style="position:absolute;left:0;text-align:left;margin-left:328.8pt;margin-top:14.75pt;width:189.05pt;height:.1pt;z-index:-251791360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">
            <v:shape id="Freeform 2003" o:spid="_x0000_s5077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N0cQA&#10;AADdAAAADwAAAGRycy9kb3ducmV2LnhtbESPzWrDMBCE74W+g9hALyWRnUIoTpSQOBRyzE9zX6y1&#10;ZWKtjKQ67ttXgUKOw8x8w6w2o+3EQD60jhXkswwEceV0y42C78vX9BNEiMgaO8ek4JcCbNavLyss&#10;tLvziYZzbESCcChQgYmxL6QMlSGLYeZ64uTVzluMSfpGao/3BLednGfZQlpsOS0Y7Kk0VN3OP1ZB&#10;tYi7/TEvjalL7+r9u7sOu4NSb5NxuwQRaYzP8H/7oBXMs/wDH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TdH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Why did you/they stop?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74"/>
        <w:ind w:left="623" w:right="1230"/>
      </w:pPr>
      <w:r>
        <w:rPr>
          <w:noProof/>
        </w:rPr>
        <w:pict>
          <v:group id="Group 2000" o:spid="_x0000_s5074" style="position:absolute;left:0;text-align:left;margin-left:328.8pt;margin-top:14.75pt;width:189.05pt;height:.1pt;z-index:-251790336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">
            <v:shape id="Freeform 2001" o:spid="_x0000_s5075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2PcMA&#10;AADdAAAADwAAAGRycy9kb3ducmV2LnhtbESPQYvCMBSE74L/ITxhL7Km9SDSNcpaETy6unt/NK9N&#10;2ealJLF2/70RhD0OM/MNs9mNthMD+dA6VpAvMhDEldMtNwq+r8f3NYgQkTV2jknBHwXYbaeTDRba&#10;3fmLhktsRIJwKFCBibEvpAyVIYth4Xri5NXOW4xJ+kZqj/cEt51cZtlKWmw5LRjsqTRU/V5uVkG1&#10;ivvDOS+NqUvv6sPc/Qz7k1Jvs/HzA0SkMf6HX+2TVrDM8hyeb9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R2PcMAAADd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Did the diet affect symptoms?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 w:rsidP="008D5008">
      <w:pPr>
        <w:pStyle w:val="BodyText"/>
        <w:spacing w:before="81" w:after="240" w:line="226" w:lineRule="exact"/>
        <w:ind w:left="623" w:right="6218"/>
      </w:pPr>
      <w:r>
        <w:rPr>
          <w:noProof/>
        </w:rPr>
        <w:pict>
          <v:group id="Group 1998" o:spid="_x0000_s5072" style="position:absolute;left:0;text-align:left;margin-left:328.8pt;margin-top:26.1pt;width:189.05pt;height:.1pt;z-index:-25178931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">
            <v:shape id="Freeform 1999" o:spid="_x0000_s5073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s5sIA&#10;AADdAAAADwAAAGRycy9kb3ducmV2LnhtbESPQYvCMBSE74L/ITxhL6Kpe5DdahStCB531b0/mtem&#10;2LyUJNb6783Cwh6HmfmGWW8H24qefGgcK1jMMxDEpdMN1wqul+PsA0SIyBpbx6TgSQG2m/Fojbl2&#10;D/6m/hxrkSAcclRgYuxyKUNpyGKYu444eZXzFmOSvpba4yPBbSvfs2wpLTacFgx2VBgqb+e7VVAu&#10;4/7wtSiMqQrvqsPU/fT7k1Jvk2G3AhFpiP/hv/ZJK0jET/h9k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+zmwgAAAN0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other dietary restrictions does you/your child have?</w:t>
      </w:r>
    </w:p>
    <w:p w:rsidR="00330746" w:rsidRDefault="00291AF9" w:rsidP="008D5008">
      <w:pPr>
        <w:pStyle w:val="Heading2"/>
        <w:spacing w:after="120"/>
        <w:rPr>
          <w:sz w:val="20"/>
          <w:szCs w:val="20"/>
        </w:rPr>
      </w:pPr>
      <w:r>
        <w:t>Vomiting</w:t>
      </w: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988" o:spid="_x0000_s5067" style="position:absolute;left:0;text-align:left;margin-left:327.1pt;margin-top:1.85pt;width:9.05pt;height:20.4pt;z-index:-25179648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">
            <v:group id="Group 1991" o:spid="_x0000_s5070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<v:shape id="Freeform 1992" o:spid="_x0000_s5071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d+MEA&#10;AADdAAAADwAAAGRycy9kb3ducmV2LnhtbESPT4vCMBTE7wt+h/AEb2uiqEg1ivgHPK7ugtdH80yL&#10;zUtpYq3f3iwIHoeZ+Q2zXHeuEi01ofSsYTRUIIhzb0q2Gv5+D99zECEiG6w8k4YnBVivel9LzIx/&#10;8Inac7QiQThkqKGIsc6kDHlBDsPQ18TJu/rGYUyysdI0+EhwV8mxUjPpsOS0UGBN24Ly2/nuNEhb&#10;z22nLrsfNTtOyO1UG+97rQf9brMAEamLn/C7fTQaEnEK/2/S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QHfj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989" o:spid="_x0000_s5068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<v:shape id="Freeform 1990" o:spid="_x0000_s5069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mFMEA&#10;AADdAAAADwAAAGRycy9kb3ducmV2LnhtbESPT4vCMBTE7wt+h/AEb2uiiEo1ivgHPK7ugtdH80yL&#10;zUtpYq3f3iwIHoeZ+Q2zXHeuEi01ofSsYTRUIIhzb0q2Gv5+D99zECEiG6w8k4YnBVivel9LzIx/&#10;8Inac7QiQThkqKGIsc6kDHlBDsPQ18TJu/rGYUyysdI0+EhwV8mxUlPpsOS0UGBN24Ly2/nuNEhb&#10;z22nLrsfNT1OyO1UG+97rQf9brMAEamLn/C7fTQaEnEG/2/S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OJhT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Does you/your child have vomiting currently or in the</w:t>
      </w:r>
      <w:r w:rsidR="00291AF9">
        <w:tab/>
        <w:t>Present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past?</w:t>
      </w:r>
      <w:r>
        <w:tab/>
        <w:t>Past</w:t>
      </w:r>
    </w:p>
    <w:p w:rsidR="00330746" w:rsidRDefault="00330746">
      <w:pPr>
        <w:spacing w:before="4" w:line="220" w:lineRule="exact"/>
      </w:pPr>
    </w:p>
    <w:p w:rsidR="00330746" w:rsidRDefault="00174DC8" w:rsidP="002A61E3">
      <w:pPr>
        <w:pStyle w:val="BodyText"/>
        <w:tabs>
          <w:tab w:val="left" w:pos="6737"/>
          <w:tab w:val="left" w:pos="6803"/>
        </w:tabs>
        <w:ind w:left="623"/>
      </w:pPr>
      <w:r>
        <w:rPr>
          <w:noProof/>
        </w:rPr>
        <w:pict>
          <v:group id="Group 1965" o:spid="_x0000_s5044" style="position:absolute;left:0;text-align:left;margin-left:327.1pt;margin-top:1.85pt;width:9.05pt;height:122.45pt;z-index:-251795456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">
            <v:group id="Group 1986" o:spid="_x0000_s5065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<v:shape id="Freeform 1987" o:spid="_x0000_s5066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tacEA&#10;AADdAAAADwAAAGRycy9kb3ducmV2LnhtbERPyWrDMBC9F/oPYgq5NVJDMK4TJZSmAR/bpJDrYE1k&#10;E2tkLHnJ31eFQm/zeOts97NrxUh9aDxreFkqEMSVNw1bDd/n43MOIkRkg61n0nCnAPvd48MWC+Mn&#10;/qLxFK1IIRwK1FDH2BVShqomh2HpO+LEXX3vMCbYW2l6nFK4a+VKqUw6bDg11NjRe03V7TQ4DdJ2&#10;uZ3V5fCpsnJN7qDGOHxovXia3zYgIs3xX/znLk2a/5qv4P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/rWn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984" o:spid="_x0000_s506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<v:shape id="Freeform 1985" o:spid="_x0000_s506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QhsEA&#10;AADdAAAADwAAAGRycy9kb3ducmV2LnhtbERPTWvDMAy9D/ofjAq7rXZHKWlaJ5Rlgx63ttCriDUn&#10;LJZD7KTZv58Hg930eJ86lLPrxERDaD1rWK8UCOLam5athuvl7SkDESKywc4zafimAGWxeDhgbvyd&#10;P2g6RytSCIccNTQx9rmUoW7IYVj5njhxn35wGBMcrDQD3lO46+SzUlvpsOXU0GBPLw3VX+fRaZC2&#10;z+ysbtW72p425Co1xfFV68flfNyDiDTHf/Gf+2TS/F22gd9v0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akIb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982" o:spid="_x0000_s506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<v:shape id="Freeform 1983" o:spid="_x0000_s506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rasEA&#10;AADdAAAADwAAAGRycy9kb3ducmV2LnhtbERP32vCMBB+H/g/hBP2NhPHKLUai9gNfNzcwNejOdNi&#10;cylNrN1/b4TB3u7j+3mbcnKdGGkIrWcNy4UCQVx707LV8PP98ZKDCBHZYOeZNPxSgHI7e9pgYfyN&#10;v2g8RitSCIcCNTQx9oWUoW7IYVj4njhxZz84jAkOVpoBbyncdfJVqUw6bDk1NNjTvqH6crw6DdL2&#10;uZ3UqfpU2eGNXKXGeH3X+nk+7dYgIk3xX/znPpg0f5Vn8Pgmn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Eq2r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980" o:spid="_x0000_s5059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<v:shape id="Freeform 1981" o:spid="_x0000_s5060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ag8MA&#10;AADdAAAADwAAAGRycy9kb3ducmV2LnhtbESPQWsCMRCF74X+hzCF3mqiFNmuRhFtwWOrBa/DZswu&#10;bibLJq7rv3cOhd5meG/e+2a5HkOrBupTE9nCdGJAEVfRNewt/B6/3gpQKSM7bCOThTslWK+en5ZY&#10;unjjHxoO2SsJ4VSihTrnrtQ6VTUFTJPYEYt2jn3ALGvvtevxJuGh1TNj5jpgw9JQY0fbmqrL4Ros&#10;aN8VfjSn3beZ798p7MyQr5/Wvr6MmwWoTGP+N/9d753gfxSCK9/ICH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eag8MAAADdAAAADwAAAAAAAAAAAAAAAACYAgAAZHJzL2Rv&#10;d25yZXYueG1sUEsFBgAAAAAEAAQA9QAAAIg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978" o:spid="_x0000_s5057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<v:shape id="Freeform 1979" o:spid="_x0000_s5058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AWMMA&#10;AADdAAAADwAAAGRycy9kb3ducmV2LnhtbESPT2sCMRDF7wW/QxjBW00qIroapfgHPLa24HXYTLNL&#10;N5NlE9f12zuHQm8zvDfv/WazG0KjeupSHdnC29SAIi6jq9lb+P46vS5BpYzssIlMFh6UYLcdvWyw&#10;cPHOn9RfslcSwqlAC1XObaF1KisKmKaxJRbtJ3YBs6yd167Du4SHRs+MWeiANUtDhS3tKyp/L7dg&#10;Qft26QdzPXyYxXlO4WD6fDtaOxkP72tQmYb8b/67PjvBX62EX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gAWMMAAADd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976" o:spid="_x0000_s5055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<v:shape id="Freeform 1977" o:spid="_x0000_s5056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7tMEA&#10;AADdAAAADwAAAGRycy9kb3ducmV2LnhtbERPTWvDMAy9F/YfjAa9NfZKCU0Wt4x1hRy3brCriFUn&#10;NJZD7Kbpv58Hg930eJ+q9rPrxURj6DxreMoUCOLGm46thq/P42oLIkRkg71n0nCnAPvdw6LC0vgb&#10;f9B0ilakEA4lamhjHEopQ9OSw5D5gThxZz86jAmOVpoRbync9XKtVC4ddpwaWhzotaXmcro6DdIO&#10;Wzur78O7yusNuYOa4vVN6+Xj/PIMItIc/8V/7tqk+UWxht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mO7T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974" o:spid="_x0000_s5053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<v:shape id="Freeform 1975" o:spid="_x0000_s5054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GW8EA&#10;AADdAAAADwAAAGRycy9kb3ducmV2LnhtbERPyWrDMBC9B/oPYgq9JVKLCbEbJZQ6gRybtNDrYE1l&#10;U2tkLHnp30eBQm7zeOts97NrxUh9aDxreF4pEMSVNw1bDV+fx+UGRIjIBlvPpOGPAux3D4stFsZP&#10;fKbxEq1IIRwK1FDH2BVShqomh2HlO+LE/fjeYUywt9L0OKVw18oXpdbSYcOpocaO3muqfi+D0yBt&#10;t7Gz+i4/1PqUkSvVGIeD1k+P89sriEhzvIv/3SeT5ud5Brdv0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DBlv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972" o:spid="_x0000_s5051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<v:shape id="Freeform 1973" o:spid="_x0000_s5052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9t8AA&#10;AADdAAAADwAAAGRycy9kb3ducmV2LnhtbERPS4vCMBC+C/6HMMLeNFGkaNcoiw/wuD7A69DMpmWb&#10;SWli7f57Iyx4m4/vOatN72rRURsqzxqmEwWCuPCmYqvhejmMFyBCRDZYeyYNfxRgsx4OVpgb/+AT&#10;dedoRQrhkKOGMsYmlzIUJTkME98QJ+7Htw5jgq2VpsVHCne1nCmVSYcVp4YSG9qWVPye706DtM3C&#10;9uq2+1bZcU5up7p432v9Meq/PkFE6uNb/O8+mjR/uczg9U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09t8AAAADdAAAADwAAAAAAAAAAAAAAAACYAgAAZHJzL2Rvd25y&#10;ZXYueG1sUEsFBgAAAAAEAAQA9QAAAIU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970" o:spid="_x0000_s5049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<v:shape id="Freeform 1971" o:spid="_x0000_s5050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MXsMA&#10;AADdAAAADwAAAGRycy9kb3ducmV2LnhtbESPT2sCMRDF7wW/QxjBW00qIroapfgHPLa24HXYTLNL&#10;N5NlE9f12zuHQm8zvDfv/WazG0KjeupSHdnC29SAIi6jq9lb+P46vS5BpYzssIlMFh6UYLcdvWyw&#10;cPHOn9RfslcSwqlAC1XObaF1KisKmKaxJRbtJ3YBs6yd167Du4SHRs+MWeiANUtDhS3tKyp/L7dg&#10;Qft26QdzPXyYxXlO4WD6fDtaOxkP72tQmYb8b/67PjvBX60EV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4MXsMAAADdAAAADwAAAAAAAAAAAAAAAACYAgAAZHJzL2Rv&#10;d25yZXYueG1sUEsFBgAAAAAEAAQA9QAAAIgDAAAAAA=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968" o:spid="_x0000_s5047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<v:shape id="Freeform 1969" o:spid="_x0000_s5048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+YMIA&#10;AADdAAAADwAAAGRycy9kb3ducmV2LnhtbESPTWsCMRCG74L/IYzQmyaVIrI1ilQLHusHeB020+zi&#10;ZrJs4rr9952D4HF4531mntVmCI3qqUt1ZAvvMwOKuIyuZm/hcv6eLkGljOywiUwW/ijBZj0erbBw&#10;8cFH6k/ZK4FwKtBClXNbaJ3KigKmWWyJJfuNXcAsY+e16/Ah8NDouTELHbBmuVBhS18VlbfTPVjQ&#10;vl36wVx3P2Zx+KCwM32+7619mwzbT1CZhvxafrYPzoIQ5X+xERP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75gwgAAAN0AAAAPAAAAAAAAAAAAAAAAAJgCAABkcnMvZG93&#10;bnJldi54bWxQSwUGAAAAAAQABAD1AAAAhwMAAAAA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1966" o:spid="_x0000_s5045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<v:shape id="Freeform 1967" o:spid="_x0000_s5046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FjMIA&#10;AADdAAAADwAAAGRycy9kb3ducmV2LnhtbESPwWrDMBBE74H+g9hCbolUU4JxI5vSJJBj6xR6Xayt&#10;bGqtjKXY7t9HhUKOw8y8YfbV4nox0Rg6zxqetgoEceNNx1bD5+W0yUGEiGyw90wafilAVT6s9lgY&#10;P/MHTXW0IkE4FKihjXEopAxNSw7D1g/Eyfv2o8OY5GilGXFOcNfLTKmddNhxWmhxoLeWmp/66jRI&#10;O+R2UV+Hd7U7P5M7qClej1qvH5fXFxCRlngP/7fPRkMiZvD3Jj0B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YWMwgAAAN0AAAAPAAAAAAAAAAAAAAAAAJgCAABkcnMvZG93&#10;bnJldi54bWxQSwUGAAAAAAQABAD1AAAAhwMAAAAA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your/your child's age when the problems</w:t>
      </w:r>
      <w:r w:rsidR="00291AF9">
        <w:tab/>
      </w:r>
      <w:r w:rsidR="002A61E3">
        <w:tab/>
      </w:r>
      <w:r w:rsidR="00291AF9">
        <w:t>On the day of birth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began?</w:t>
      </w:r>
      <w:r>
        <w:tab/>
        <w:t xml:space="preserve">Less than 2 </w:t>
      </w:r>
      <w:r w:rsidR="00C26BC4">
        <w:t>mo</w:t>
      </w:r>
      <w:r>
        <w:t xml:space="preserve"> (not on day of birth)</w:t>
      </w:r>
    </w:p>
    <w:p w:rsidR="00330746" w:rsidRDefault="00FE0E92">
      <w:pPr>
        <w:pStyle w:val="BodyText"/>
        <w:spacing w:line="227" w:lineRule="exact"/>
        <w:ind w:right="2428"/>
      </w:pPr>
      <w:r>
        <w:t>2</w:t>
      </w:r>
      <w:r w:rsidR="00C26BC4">
        <w:t xml:space="preserve"> mo</w:t>
      </w:r>
      <w:r w:rsidR="00D25D02">
        <w:t xml:space="preserve"> </w:t>
      </w:r>
      <w:r w:rsidR="00027AFD">
        <w:t xml:space="preserve">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6</w:t>
      </w:r>
      <w:r w:rsidR="00C26BC4">
        <w:t xml:space="preserve"> mo</w:t>
      </w:r>
      <w:r w:rsidR="00027AFD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C26BC4" w:rsidRDefault="00FE0E92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>
        <w:t xml:space="preserve"> </w:t>
      </w:r>
      <w:r w:rsidR="00027AFD">
        <w:t>to</w:t>
      </w:r>
      <w:r w:rsidR="001F0C31">
        <w:t xml:space="preserve"> </w:t>
      </w:r>
      <w:r w:rsidR="00291AF9">
        <w:t xml:space="preserve">18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C26BC4" w:rsidRDefault="00291AF9">
      <w:pPr>
        <w:pStyle w:val="BodyText"/>
        <w:spacing w:line="227" w:lineRule="exact"/>
        <w:ind w:right="2428"/>
      </w:pPr>
      <w:r>
        <w:t>7</w:t>
      </w:r>
      <w:r w:rsidR="00C26BC4">
        <w:t xml:space="preserve"> y</w:t>
      </w:r>
      <w:r>
        <w:t xml:space="preserve"> 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</w:t>
      </w:r>
      <w:r w:rsidR="00C26BC4">
        <w:t>4 y</w:t>
      </w:r>
      <w:r>
        <w:t xml:space="preserve"> to 18 </w:t>
      </w:r>
      <w:r w:rsidR="00C26BC4">
        <w:t>y</w:t>
      </w:r>
      <w:r>
        <w:t xml:space="preserve"> </w:t>
      </w:r>
    </w:p>
    <w:p w:rsidR="001F0C31" w:rsidRDefault="006B27B2" w:rsidP="001F0C31">
      <w:pPr>
        <w:pStyle w:val="BodyText"/>
        <w:spacing w:before="3" w:line="226" w:lineRule="exact"/>
        <w:ind w:right="73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1F0C31">
      <w:pPr>
        <w:pStyle w:val="BodyText"/>
        <w:spacing w:before="3" w:line="226" w:lineRule="exact"/>
        <w:ind w:right="736"/>
      </w:pPr>
      <w:r>
        <w:t xml:space="preserve"> </w:t>
      </w:r>
      <w:r w:rsidR="001F0C31">
        <w:t xml:space="preserve">I </w:t>
      </w:r>
      <w:r>
        <w:t>don</w:t>
      </w:r>
      <w:r w:rsidR="00EA2298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940" o:spid="_x0000_s5021" style="position:absolute;left:0;text-align:left;margin-left:327.1pt;margin-top:1.85pt;width:9.05pt;height:133.8pt;z-index:-251794432;mso-position-horizontal-relative:page" coordorigin="6543,37" coordsize="181,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">
            <v:group id="Group 1963" o:spid="_x0000_s5042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<v:shape id="Freeform 1964" o:spid="_x0000_s5043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itsAA&#10;AADdAAAADwAAAGRycy9kb3ducmV2LnhtbERPS2sCMRC+F/ofwhR6q4niczWKaAWP9QFeh82YXdxM&#10;lk1ct/++EYTe5uN7zmLVuUq01ITSs4Z+T4Egzr0p2Wo4n3ZfUxAhIhusPJOGXwqwWr6/LTAz/sEH&#10;ao/RihTCIUMNRYx1JmXIC3IYer4mTtzVNw5jgo2VpsFHCneVHCg1lg5LTg0F1rQpKL8d706DtPXU&#10;duqy/VHj/ZDcVrXx/q3150e3noOI1MV/8cu9N2n+bDSB5zfp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gits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961" o:spid="_x0000_s504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<v:shape id="Freeform 1962" o:spid="_x0000_s504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TX8EA&#10;AADdAAAADwAAAGRycy9kb3ducmV2LnhtbERP32vCMBB+H/g/hBN8m4ljK1qNReYGfdzcwNejOdNi&#10;cylNWut/vwwGe7uP7+ftism1YqQ+NJ41rJYKBHHlTcNWw/fX++MaRIjIBlvPpOFOAYr97GGHufE3&#10;/qTxFK1IIRxy1FDH2OVShqomh2HpO+LEXXzvMCbYW2l6vKVw18onpTLpsOHUUGNHrzVV19PgNEjb&#10;re2kzscPlZXP5I5qjMOb1ov5dNiCiDTFf/GfuzRp/uZlA7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E1/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959" o:spid="_x0000_s503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<v:shape id="Freeform 1960" o:spid="_x0000_s503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V5MAA&#10;AADdAAAADwAAAGRycy9kb3ducmV2LnhtbERPS4vCMBC+C/sfwix400SR4lajLKuCRx8LXodmTIvN&#10;pDSx1n+/WRC8zcf3nOW6d7XoqA2VZw2TsQJBXHhTsdXwe96N5iBCRDZYeyYNTwqwXn0Mlpgb/+Aj&#10;dadoRQrhkKOGMsYmlzIUJTkMY98QJ+7qW4cxwdZK0+IjhbtaTpXKpMOKU0OJDf2UVNxOd6dB2mZu&#10;e3XZHFS2n5HbqC7et1oPP/vvBYhIfXyLX+69SfO/sgn8f5N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HV5MAAAADd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957" o:spid="_x0000_s5036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<v:shape id="Freeform 1958" o:spid="_x0000_s5037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uCMEA&#10;AADdAAAADwAAAGRycy9kb3ducmV2LnhtbERPS2sCMRC+F/ofwhR6q0lVFl2NUnyAR7sWeh02Y3Zx&#10;M1k2cd3+eyMIvc3H95zlenCN6KkLtWcNnyMFgrj0pmar4ee0/5iBCBHZYOOZNPxRgPXq9WWJufE3&#10;/qa+iFakEA45aqhibHMpQ1mRwzDyLXHizr5zGBPsrDQd3lK4a+RYqUw6rDk1VNjSpqLyUlydBmnb&#10;mR3U7/aossOU3Fb18brT+v1t+FqAiDTEf/HTfTBp/jybwO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/7gj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955" o:spid="_x0000_s5034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<v:shape id="Freeform 1956" o:spid="_x0000_s5035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T58EA&#10;AADdAAAADwAAAGRycy9kb3ducmV2LnhtbERPS2sCMRC+F/ofwhR6q0lFF12NUnyAR7sWeh02Y3Zx&#10;M1k2cd3+eyMIvc3H95zlenCN6KkLtWcNnyMFgrj0pmar4ee0/5iBCBHZYOOZNPxRgPXq9WWJufE3&#10;/qa+iFakEA45aqhibHMpQ1mRwzDyLXHizr5zGBPsrDQd3lK4a+RYqUw6rDk1VNjSpqLyUlydBmnb&#10;mR3U7/aossOE3Fb18brT+v1t+FqAiDTEf/HTfTBp/jybwu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a0+fBAAAA3Q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953" o:spid="_x0000_s5032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<v:shape id="Freeform 1954" o:spid="_x0000_s5033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oC8EA&#10;AADdAAAADwAAAGRycy9kb3ducmV2LnhtbERP32vCMBB+H+x/CDfY20w2pNPaVMZU8NHpYK9Hc6bF&#10;5lKaWLv/3giCb/fx/bxiObpWDNSHxrOG94kCQVx507DV8HvYvM1AhIhssPVMGv4pwLJ8fiowN/7C&#10;PzTsoxUphEOOGuoYu1zKUNXkMEx8R5y4o+8dxgR7K02PlxTuWvmhVCYdNpwaauzou6bqtD87DdJ2&#10;Mzuqv9VOZdspuZUa4nmt9evL+LUAEWmMD/HdvTVp/jz7hN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E6Av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951" o:spid="_x0000_s5030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<v:shape id="Freeform 1952" o:spid="_x0000_s503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Z4sAA&#10;AADdAAAADwAAAGRycy9kb3ducmV2LnhtbERPS4vCMBC+C/6HMMLeNFGkaNcoiw/wuD7A69DMpmWb&#10;SWli7f57Iyx4m4/vOatN72rRURsqzxqmEwWCuPCmYqvhejmMFyBCRDZYeyYNfxRgsx4OVpgb/+AT&#10;dedoRQrhkKOGMsYmlzIUJTkME98QJ+7Htw5jgq2VpsVHCne1nCmVSYcVp4YSG9qWVPye706DtM3C&#10;9uq2+1bZcU5up7p432v9Meq/PkFE6uNb/O8+mjR/mS3h9U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fZ4sAAAADdAAAADwAAAAAAAAAAAAAAAACYAgAAZHJzL2Rvd25y&#10;ZXYueG1sUEsFBgAAAAAEAAQA9QAAAIU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949" o:spid="_x0000_s5028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<v:shape id="Freeform 1950" o:spid="_x0000_s5029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DOcAA&#10;AADdAAAADwAAAGRycy9kb3ducmV2LnhtbERPS4vCMBC+C/sfwizsTRNFfHSNsvgAj77A69DMpmWb&#10;SWli7f57Iwje5uN7zmLVuUq01ITSs4bhQIEgzr0p2Wq4nHf9GYgQkQ1WnknDPwVYLT96C8yMv/OR&#10;2lO0IoVwyFBDEWOdSRnyghyGga+JE/frG4cxwcZK0+A9hbtKjpSaSIclp4YCa1oXlP+dbk6DtPXM&#10;duq6OajJfkxuo9p422r99dn9fIOI1MW3+OXemzR/Ph3C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hDOcAAAADdAAAADwAAAAAAAAAAAAAAAACYAgAAZHJzL2Rvd25y&#10;ZXYueG1sUEsFBgAAAAAEAAQA9QAAAIU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947" o:spid="_x0000_s5026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<v:shape id="Freeform 1948" o:spid="_x0000_s5027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41cEA&#10;AADdAAAADwAAAGRycy9kb3ducmV2LnhtbERPS2sCMRC+F/ofwhR6q4kPfKxGEa3gsT7A67AZs4ub&#10;ybKJ6/bfN4LQ23x8z1msOleJlppQetbQ7ykQxLk3JVsN59PuawoiRGSDlWfS8EsBVsv3twVmxj/4&#10;QO0xWpFCOGSooYixzqQMeUEOQ8/XxIm7+sZhTLCx0jT4SOGukgOlxtJhyamhwJo2BeW3491pkLae&#10;2k5dtj9qvB+R26o23r+1/vzo1nMQkbr4L3659ybNn02G8Pw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meNXBAAAA3Q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945" o:spid="_x0000_s5024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<v:shape id="Freeform 1946" o:spid="_x0000_s5025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FOsAA&#10;AADdAAAADwAAAGRycy9kb3ducmV2LnhtbERPS2sCMRC+F/ofwhR6q4niczWKaAWP9QFeh82YXdxM&#10;lk1ct/++EYTe5uN7zmLVuUq01ITSs4Z+T4Egzr0p2Wo4n3ZfUxAhIhusPJOGXwqwWr6/LTAz/sEH&#10;ao/RihTCIUMNRYx1JmXIC3IYer4mTtzVNw5jgo2VpsFHCneVHCg1lg5LTg0F1rQpKL8d706DtPXU&#10;duqy/VHj/ZDcVrXx/q3150e3noOI1MV/8cu9N2n+bDKC5zfp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NFOsAAAADdAAAADwAAAAAAAAAAAAAAAACYAgAAZHJzL2Rvd25y&#10;ZXYueG1sUEsFBgAAAAAEAAQA9QAAAIUDAAAAAA=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1943" o:spid="_x0000_s5022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<v:shape id="Freeform 1944" o:spid="_x0000_s5023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+1sEA&#10;AADdAAAADwAAAGRycy9kb3ducmV2LnhtbERP32vCMBB+H/g/hBN8m8lEWu2MItaBj5sb+Ho0t7Ss&#10;uZQmrd1/vwwGe7uP7+ftDpNrxUh9aDxreFoqEMSVNw1bDR/vL48bECEiG2w9k4ZvCnDYzx52WBh/&#10;5zcar9GKFMKhQA11jF0hZahqchiWviNO3KfvHcYEeytNj/cU7lq5UiqTDhtODTV2dKqp+roOToO0&#10;3cZO6la+quyyJleqMQ5nrRfz6fgMItIU/8V/7otJ87d5D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dftbBAAAA3Q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v:group id="Group 1941" o:spid="_x0000_s1049" style="position:absolute;left:6548;top:2537;width:170;height:170" coordorigin="6548,25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<v:shape id="Freeform 1942" o:spid="_x0000_s1050" style="position:absolute;left:6548;top:25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PP8EA&#10;AADdAAAADwAAAGRycy9kb3ducmV2LnhtbERP32vCMBB+H/g/hBN8m4ljdFqNReYGfdzcwNejOdNi&#10;cylNWut/vwwGe7uP7+ftism1YqQ+NJ41rJYKBHHlTcNWw/fX++MaRIjIBlvPpOFOAYr97GGHufE3&#10;/qTxFK1IIRxy1FDH2OVShqomh2HpO+LEXXzvMCbYW2l6vKVw18onpTLpsOHUUGNHrzVV19PgNEjb&#10;re2kzscPlZXP5I5qjMOb1ov5dNiCiDTFf/GfuzRp/uZlA7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Tz/BAAAA3QAAAA8AAAAAAAAAAAAAAAAAmAIAAGRycy9kb3du&#10;cmV2LnhtbFBLBQYAAAAABAAEAPUAAACGAwAAAAA=&#10;" path="m,l170,r,170l,170,,xe" filled="f" strokeweight=".57pt">
                <v:path arrowok="t" o:connecttype="custom" o:connectlocs="0,2537;170,2537;170,2707;0,2707;0,2537" o:connectangles="0,0,0,0,0"/>
              </v:shape>
            </v:group>
            <w10:wrap anchorx="page"/>
          </v:group>
        </w:pict>
      </w:r>
      <w:r w:rsidR="00291AF9">
        <w:t>For the current vomiting episodes, were any of the</w:t>
      </w:r>
      <w:r w:rsidR="00291AF9">
        <w:tab/>
        <w:t>Right after birth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 xml:space="preserve">following </w:t>
      </w:r>
      <w:r w:rsidR="00027AFD">
        <w:t xml:space="preserve">triggers </w:t>
      </w:r>
      <w:r>
        <w:t>present at the time symptoms began?</w:t>
      </w:r>
      <w:r>
        <w:tab/>
        <w:t>Fever</w:t>
      </w:r>
    </w:p>
    <w:p w:rsidR="00330746" w:rsidRDefault="00291AF9">
      <w:pPr>
        <w:pStyle w:val="BodyText"/>
        <w:spacing w:before="3" w:line="226" w:lineRule="exact"/>
        <w:ind w:right="1772"/>
      </w:pPr>
      <w:r>
        <w:t>Upper respiratory infection Surgery</w:t>
      </w:r>
    </w:p>
    <w:p w:rsidR="00330746" w:rsidRDefault="00291AF9">
      <w:pPr>
        <w:pStyle w:val="BodyText"/>
        <w:spacing w:line="224" w:lineRule="exact"/>
        <w:ind w:right="2428"/>
      </w:pPr>
      <w:r>
        <w:t>Diarrhea</w:t>
      </w:r>
    </w:p>
    <w:p w:rsidR="00330746" w:rsidRDefault="00291AF9">
      <w:pPr>
        <w:pStyle w:val="BodyText"/>
        <w:spacing w:before="3" w:line="226" w:lineRule="exact"/>
        <w:ind w:right="838"/>
      </w:pPr>
      <w:r>
        <w:t>Prolonged fasting (i.e., not eating well) After starting a medicine</w:t>
      </w:r>
    </w:p>
    <w:p w:rsidR="00330746" w:rsidRDefault="00291AF9">
      <w:pPr>
        <w:pStyle w:val="BodyText"/>
        <w:spacing w:before="1" w:line="226" w:lineRule="exact"/>
        <w:ind w:right="2951"/>
      </w:pPr>
      <w:r>
        <w:t>During exercise After a seizure After trauma</w:t>
      </w:r>
    </w:p>
    <w:p w:rsidR="00330746" w:rsidRDefault="00291AF9">
      <w:pPr>
        <w:pStyle w:val="BodyText"/>
        <w:spacing w:before="1" w:line="226" w:lineRule="exact"/>
        <w:ind w:right="3345"/>
      </w:pPr>
      <w:r>
        <w:t>I don</w:t>
      </w:r>
      <w:r w:rsidR="00EA2298">
        <w:t>’</w:t>
      </w:r>
      <w:r>
        <w:t>t know Other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938" o:spid="_x0000_s5019" style="position:absolute;left:0;text-align:left;margin-left:328.8pt;margin-top:11.05pt;width:189.05pt;height:.1pt;z-index:-251788288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">
            <v:shape id="Freeform 1939" o:spid="_x0000_s5020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H2sIA&#10;AADdAAAADwAAAGRycy9kb3ducmV2LnhtbERP32vCMBB+F/wfwg32IjNVXNk6o2hl4OPmtvejuTZl&#10;zaUksXb//SIIvt3H9/PW29F2YiAfWscKFvMMBHHldMuNgu+v96cXECEia+wck4I/CrDdTCdrLLS7&#10;8CcNp9iIFMKhQAUmxr6QMlSGLIa564kTVztvMSboG6k9XlK47eQyy3JpseXUYLCn0lD1ezpbBVUe&#10;94ePRWlMXXpXH2buZ9gflXp8GHdvICKN8S6+uY86zX99XsH1m3S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EfawgAAAN0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Present trigger other</w:t>
      </w:r>
      <w:r w:rsidR="00B34F70">
        <w:t>.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right="4297" w:hanging="6180"/>
      </w:pPr>
      <w:r>
        <w:rPr>
          <w:noProof/>
        </w:rPr>
        <w:pict>
          <v:group id="Group 1933" o:spid="_x0000_s5014" style="position:absolute;left:0;text-align:left;margin-left:327.1pt;margin-top:5.55pt;width:9.05pt;height:20.4pt;z-index:-251793408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">
            <v:group id="Group 1936" o:spid="_x0000_s5017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<v:shape id="Freeform 1937" o:spid="_x0000_s5018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6wsQA&#10;AADdAAAADwAAAGRycy9kb3ducmV2LnhtbESPQW/CMAyF75P2HyJP2m0kQxtiHQEhYBJHKEi7Wo2X&#10;Vmucqgml+/fzAYmbrff83ufFagytGqhPTWQLrxMDiriKrmFv4Xz6epmDShnZYRuZLPxRgtXy8WGB&#10;hYtXPtJQZq8khFOBFuqcu0LrVNUUME1iRyzaT+wDZll7r12PVwkPrZ4aM9MBG5aGGjva1FT9lpdg&#10;Qftu7kfzvT2Y2f6NwtYM+bKz9vlpXH+CyjTmu/l2vXeC//Eu/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usLEAAAA3QAAAA8AAAAAAAAAAAAAAAAAmAIAAGRycy9k&#10;b3ducmV2LnhtbFBLBQYAAAAABAAEAPUAAACJ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934" o:spid="_x0000_s5015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<v:shape id="Freeform 1935" o:spid="_x0000_s5016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BLsAA&#10;AADdAAAADwAAAGRycy9kb3ducmV2LnhtbERPTYvCMBC9C/6HMII3TRQVrUYRdcHjrrvgdWjGtNhM&#10;ShNr/fcbYWFv83ifs9l1rhItNaH0rGEyViCIc29Kthp+vj9GSxAhIhusPJOGFwXYbfu9DWbGP/mL&#10;2ku0IoVwyFBDEWOdSRnyghyGsa+JE3fzjcOYYGOlafCZwl0lp0otpMOSU0OBNR0Kyu+Xh9Mgbb20&#10;nboeP9XiPCN3VG18nLQeDrr9GkSkLv6L/9xnk+av5lN4f5NO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+BLsAAAADdAAAADwAAAAAAAAAAAAAAAACYAgAAZHJzL2Rvd25y&#10;ZXYueG1sUEsFBgAAAAAEAAQA9QAAAIUDAAAAAA=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>Are the symptoms pretty consistent from day to day?</w:t>
      </w:r>
      <w:r w:rsidR="00291AF9">
        <w:tab/>
        <w:t>Yes No</w:t>
      </w:r>
    </w:p>
    <w:p w:rsidR="00330746" w:rsidRDefault="00330746">
      <w:pPr>
        <w:spacing w:line="226" w:lineRule="exact"/>
        <w:sectPr w:rsidR="00330746" w:rsidSect="00882C70">
          <w:headerReference w:type="default" r:id="rId9"/>
          <w:type w:val="continuous"/>
          <w:pgSz w:w="11906" w:h="16840"/>
          <w:pgMar w:top="720" w:right="460" w:bottom="440" w:left="0" w:header="270" w:footer="101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  <w:sz w:val="11"/>
          <w:szCs w:val="11"/>
        </w:rPr>
        <w:lastRenderedPageBreak/>
        <w:pict>
          <v:group id="Group 71" o:spid="_x0000_s5242" style="position:absolute;margin-left:327.5pt;margin-top:45.15pt;width:8.5pt;height:8.5pt;z-index:-250520576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">
            <v:shape id="Freeform 72" o:spid="_x0000_s5243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gX8IA&#10;AADbAAAADwAAAGRycy9kb3ducmV2LnhtbESPQWvCQBSE7wX/w/KE3ppdbQkSs4poCzm2Knh9ZJ+b&#10;YPZtyK4x/ffdQqHHYWa+Ycrt5Dox0hBazxoWmQJBXHvTstVwPn28rECEiGyw80wavinAdjN7KrEw&#10;/sFfNB6jFQnCoUANTYx9IWWoG3IYMt8TJ+/qB4cxycFKM+AjwV0nl0rl0mHLaaHBnvYN1bfj3WmQ&#10;tl/ZSV0Onyqv3sgd1Bjv71o/z6fdGkSkKf6H/9qV0fC6hN8v6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2BfwgAAANsAAAAPAAAAAAAAAAAAAAAAAJgCAABkcnMvZG93&#10;bnJldi54bWxQSwUGAAAAAAQABAD1AAAAhwMAAAAA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</w:p>
    <w:p w:rsidR="00330746" w:rsidRDefault="00174DC8">
      <w:pPr>
        <w:pStyle w:val="BodyText"/>
        <w:spacing w:before="74"/>
        <w:ind w:right="242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7" o:spid="_x0000_s5241" type="#_x0000_t202" style="position:absolute;left:0;text-align:left;margin-left:339.15pt;margin-top:44.9pt;width:90.35pt;height:12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wCswIAALI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" filled="f" stroked="f">
            <v:textbox style="mso-next-textbox:#Text Box 67" inset="0,0,0,0">
              <w:txbxContent>
                <w:p w:rsidR="00301063" w:rsidRDefault="00301063" w:rsidP="00301063">
                  <w:pPr>
                    <w:pStyle w:val="BodyText"/>
                    <w:spacing w:line="224" w:lineRule="exact"/>
                    <w:ind w:left="20"/>
                  </w:pPr>
                  <w:r>
                    <w:t>Multiple times a day</w:t>
                  </w:r>
                </w:p>
                <w:p w:rsidR="00301063" w:rsidRDefault="00301063" w:rsidP="00301063"/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8" o:spid="_x0000_s5240" type="#_x0000_t202" style="position:absolute;left:0;text-align:left;margin-left:30.2pt;margin-top:56.9pt;width:168.2pt;height:12pt;z-index:-25052262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wrrwIAAKs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" filled="f" stroked="f">
            <v:textbox style="mso-next-textbox:#Text Box 68" inset="0,0,0,0">
              <w:txbxContent>
                <w:p w:rsidR="00301063" w:rsidRDefault="00301063" w:rsidP="00301063">
                  <w:pPr>
                    <w:pStyle w:val="BodyText"/>
                    <w:spacing w:line="224" w:lineRule="exact"/>
                    <w:ind w:left="20"/>
                  </w:pPr>
                  <w:r>
                    <w:t>How often does you/your child vomit?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2225" o:spid="_x0000_s4999" style="position:absolute;left:0;text-align:left;margin-left:327.1pt;margin-top:5.55pt;width:9.05pt;height:77.1pt;z-index:-251509760;mso-position-horizontal-relative:page" coordorigin="6543,111" coordsize="181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">
            <v:group id="Group 2226" o:spid="_x0000_s5012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<v:shape id="Freeform 2227" o:spid="_x0000_s5013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8+sAA&#10;AADdAAAADwAAAGRycy9kb3ducmV2LnhtbERPTWsCMRC9F/wPYQRvNbFa0dUoUi14bK3gddiM2cXN&#10;ZNnEdf33jSB4m8f7nOW6c5VoqQmlZw2joQJBnHtTstVw/Pt+n4EIEdlg5Zk03CnAetV7W2Jm/I1/&#10;qT1EK1IIhww1FDHWmZQhL8hhGPqaOHFn3ziMCTZWmgZvKdxV8kOpqXRYcmoosKavgvLL4eo0SFvP&#10;bKdO2x813U/IbVUbrzutB/1uswARqYsv8dO9N2n+fPwJj2/S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n8+sAAAADdAAAADwAAAAAAAAAAAAAAAACYAgAAZHJzL2Rvd25y&#10;ZXYueG1sUEsFBgAAAAAEAAQA9QAAAIU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2228" o:spid="_x0000_s5010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<v:shape id="Freeform 2229" o:spid="_x0000_s5011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HFsEA&#10;AADdAAAADwAAAGRycy9kb3ducmV2LnhtbERPS2sCMRC+F/ofwhR6q4kPfKxGEa3gsT7A67AZs4ub&#10;ybKJ6/bfN4LQ23x8z1msOleJlppQetbQ7ykQxLk3JVsN59PuawoiRGSDlWfS8EsBVsv3twVmxj/4&#10;QO0xWpFCOGSooYixzqQMeUEOQ8/XxIm7+sZhTLCx0jT4SOGukgOlxtJhyamhwJo2BeW3491pkLae&#10;2k5dtj9qvB+R26o23r+1/vzo1nMQkbr4L3659ybNnw0n8Pw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3xxbBAAAA3Q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2230" o:spid="_x0000_s5008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<v:shape id="Freeform 2231" o:spid="_x0000_s5009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2/8EA&#10;AADdAAAADwAAAGRycy9kb3ducmV2LnhtbERP32vCMBB+H/g/hBN8m4nbKFqNReYGfdzcwNejOdNi&#10;cylNWut/vwwGe7uP7+ftism1YqQ+NJ41rJYKBHHlTcNWw/fX++MaRIjIBlvPpOFOAYr97GGHufE3&#10;/qTxFK1IIRxy1FDH2OVShqomh2HpO+LEXXzvMCbYW2l6vKVw18onpTLpsOHUUGNHrzVV19PgNEjb&#10;re2kzscPlZUv5I5qjMOb1ov5dNiCiDTFf/GfuzRp/uZ5A7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k9v/BAAAA3QAAAA8AAAAAAAAAAAAAAAAAmAIAAGRycy9kb3du&#10;cmV2LnhtbFBLBQYAAAAABAAEAPUAAACGAwAAAAA=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2232" o:spid="_x0000_s5006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<v:shape id="Freeform 2233" o:spid="_x0000_s5007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JhMAA&#10;AADdAAAADwAAAGRycy9kb3ducmV2LnhtbERPS4vCMBC+C/sfwizszSYuIm41iqwKHn3BXodmTIvN&#10;pDSxdv+9EQRv8/E9Z77sXS06akPlWcMoUyCIC28qthrOp+1wCiJEZIO1Z9LwTwGWi4/BHHPj73yg&#10;7hitSCEcctRQxtjkUoaiJIch8w1x4i6+dRgTbK00Ld5TuKvlt1IT6bDi1FBiQ78lFdfjzWmQtpna&#10;Xv2t92qyG5Nbqy7eNlp/ffarGYhIfXyLX+6dSfN/xi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SJhMAAAADdAAAADwAAAAAAAAAAAAAAAACYAgAAZHJzL2Rvd25y&#10;ZXYueG1sUEsFBgAAAAAEAAQA9QAAAIUDAAAAAA==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2234" o:spid="_x0000_s5004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<v:shape id="Freeform 2235" o:spid="_x0000_s5005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yaMEA&#10;AADdAAAADwAAAGRycy9kb3ducmV2LnhtbERP32vCMBB+H/g/hBN8m8m0FO2MItaBj5sb+Ho0t7Ss&#10;uZQmrd1/vwwGe7uP7+ftDpNrxUh9aDxreFoqEMSVNw1bDR/vL48bECEiG2w9k4ZvCnDYzx52WBh/&#10;5zcar9GKFMKhQA11jF0hZahqchiWviNO3KfvHcYEeytNj/cU7lq5UiqXDhtODTV2dKqp+roOToO0&#10;3cZO6la+qvySkSvVGIez1ov5dHwGEWmK/+I/98Wk+dtsD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KsmjBAAAA3QAAAA8AAAAAAAAAAAAAAAAAmAIAAGRycy9kb3du&#10;cmV2LnhtbFBLBQYAAAAABAAEAPUAAACGAwAAAAA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2236" o:spid="_x0000_s5002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<v:shape id="Freeform 2237" o:spid="_x0000_s5003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Ph8IA&#10;AADdAAAADwAAAGRycy9kb3ducmV2LnhtbERPyWrDMBC9B/oPYgq9JVJLahI3Sih1Az42C+Q6WFPZ&#10;1BoZS3bcv48Khdzm8dbZ7CbXipH60HjW8LxQIIgrbxq2Gs6n/XwFIkRkg61n0vBLAXbbh9kGc+Ov&#10;fKDxGK1IIRxy1FDH2OVShqomh2HhO+LEffveYUywt9L0eE3hrpUvSmXSYcOpocaOPmqqfo6D0yBt&#10;t7KTuhRfKiuX5Ao1xuFT66fH6f0NRKQp3sX/7tKk+evlK/x9k06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4+HwgAAAN0AAAAPAAAAAAAAAAAAAAAAAJgCAABkcnMvZG93&#10;bnJldi54bWxQSwUGAAAAAAQABAD1AAAAhwMAAAAA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2238" o:spid="_x0000_s5000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<v:shape id="Freeform 2239" o:spid="_x0000_s5001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0a8IA&#10;AADdAAAADwAAAGRycy9kb3ducmV2LnhtbERPyWrDMBC9B/oPYgq9JVJLcBI3Sih1Az42C+Q6WFPZ&#10;1BoZS3bcv48Khd7m8dbZ7ifXipH60HjW8LxQIIgrbxq2Gi7nw3wNIkRkg61n0vBDAfa7h9kWc+Nv&#10;fKTxFK1IIRxy1FDH2OVShqomh2HhO+LEffneYUywt9L0eEvhrpUvSmXSYcOpocaO3muqvk+D0yBt&#10;t7aTuhafKiuX5Ao1xuFD66fH6e0VRKQp/ov/3KVJ8zfLFfx+k0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bRrwgAAAN0AAAAPAAAAAAAAAAAAAAAAAJgCAABkcnMvZG93&#10;bnJldi54bWxQSwUGAAAAAAQABAD1AAAAhwMAAAAA&#10;" path="m,l170,r,170l,170,,xe" filled="f" strokeweight=".57pt">
                <v:path arrowok="t" o:connecttype="custom" o:connectlocs="0,1477;170,1477;170,1647;0,1647;0,1477" o:connectangles="0,0,0,0,0"/>
              </v:shape>
            </v:group>
            <w10:wrap anchorx="page"/>
          </v:group>
        </w:pict>
      </w:r>
      <w:r w:rsidR="00027AFD">
        <w:t xml:space="preserve">Once </w:t>
      </w:r>
      <w:r w:rsidR="00291AF9">
        <w:t>a day</w:t>
      </w:r>
    </w:p>
    <w:p w:rsidR="00330746" w:rsidRDefault="00291AF9">
      <w:pPr>
        <w:pStyle w:val="BodyText"/>
        <w:spacing w:before="3" w:line="226" w:lineRule="exact"/>
        <w:ind w:right="1562"/>
      </w:pPr>
      <w:r>
        <w:t>At least once a week, but not daily One to 4 times per month</w:t>
      </w:r>
    </w:p>
    <w:p w:rsidR="00330746" w:rsidRDefault="00291AF9">
      <w:pPr>
        <w:pStyle w:val="BodyText"/>
        <w:spacing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line="226" w:lineRule="exact"/>
        <w:ind w:right="3496"/>
      </w:pPr>
      <w:r>
        <w:t>Only once Other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74"/>
        <w:ind w:left="623" w:right="1230"/>
      </w:pPr>
      <w:r>
        <w:rPr>
          <w:noProof/>
        </w:rPr>
        <w:pict>
          <v:group id="Group 1916" o:spid="_x0000_s4997" style="position:absolute;left:0;text-align:left;margin-left:328.8pt;margin-top:14.75pt;width:189.05pt;height:.1pt;z-index:-251774976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yjYwMAAO0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">
            <v:shape id="Freeform 1917" o:spid="_x0000_s4998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flcEA&#10;AADdAAAADwAAAGRycy9kb3ducmV2LnhtbERP32vCMBB+H+x/CDfwZcxUB7JVo2hF8NE5fT+aa1Ns&#10;LiWJtf73ZiDs7T6+n7dYDbYVPfnQOFYwGWcgiEunG64VnH53H18gQkTW2DomBXcKsFq+viww1+7G&#10;P9QfYy1SCIccFZgYu1zKUBqyGMauI05c5bzFmKCvpfZ4S+G2ldMsm0mLDacGgx0VhsrL8WoVlLO4&#10;2R4mhTFV4V21fXfnfrNXavQ2rOcgIg3xX/x073Wa//05hb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2n5X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Vomiting Frequency Other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909" o:spid="_x0000_s4990" style="position:absolute;left:0;text-align:left;margin-left:327.1pt;margin-top:5.55pt;width:9.05pt;height:31.75pt;z-index:-251786240;mso-position-horizontal-relative:page" coordorigin="6543,111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">
            <v:group id="Group 1914" o:spid="_x0000_s4995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<v:shape id="Freeform 1915" o:spid="_x0000_s499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0UMAA&#10;AADdAAAADwAAAGRycy9kb3ducmV2LnhtbERPS4vCMBC+C/sfwix402RFiluNsvgAjz4WvA7NmBab&#10;SWlirf9+syB4m4/vOYtV72rRURsqzxq+xgoEceFNxVbD73k3moEIEdlg7Zk0PCnAavkxWGBu/IOP&#10;1J2iFSmEQ44ayhibXMpQlOQwjH1DnLirbx3GBFsrTYuPFO5qOVEqkw4rTg0lNrQuqbid7k6DtM3M&#10;9uqyOahsPyW3UV28b7UefvY/cxCR+vgWv9x7k+Z/TzL4/yad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L0UMAAAADdAAAADwAAAAAAAAAAAAAAAACYAgAAZHJzL2Rvd25y&#10;ZXYueG1sUEsFBgAAAAAEAAQA9QAAAIU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912" o:spid="_x0000_s4993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<v:shape id="Freeform 1913" o:spid="_x0000_s4994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FucMA&#10;AADdAAAADwAAAGRycy9kb3ducmV2LnhtbESPQWsCMRCF74X+hzCCt5ooInZrlFIVPKot9Dpsptml&#10;m8myiev6752D4G2G9+a9b1abITSqpy7VkS1MJwYUcRldzd7Cz/f+bQkqZWSHTWSycKMEm/XrywoL&#10;F698ov6cvZIQTgVaqHJuC61TWVHANIktsWh/sQuYZe28dh1eJTw0embMQgesWRoqbOmrovL/fAkW&#10;tG+XfjC/26NZHOYUtqbPl52149Hw+QEq05Cf5sf1wQn++0xw5RsZQa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HFucMAAADdAAAADwAAAAAAAAAAAAAAAACYAgAAZHJzL2Rv&#10;d25yZXYueG1sUEsFBgAAAAAEAAQA9QAAAIgDAAAAAA=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910" o:spid="_x0000_s4991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<v:shape id="Freeform 1911" o:spid="_x0000_s4992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fYsQA&#10;AADdAAAADwAAAGRycy9kb3ducmV2LnhtbESPQW/CMAyF75P2HyJP2m0kYxNiHQEhYBJHKEi7Wo2X&#10;Vmucqgml+/fzAYmbrff83ufFagytGqhPTWQLrxMDiriKrmFv4Xz6epmDShnZYRuZLPxRgtXy8WGB&#10;hYtXPtJQZq8khFOBFuqcu0LrVNUUME1iRyzaT+wDZll7r12PVwkPrZ4aM9MBG5aGGjva1FT9lpdg&#10;Qftu7kfzvT2Y2f6dwtYM+bKz9vlpXH+CyjTmu/l2vXeC//Em/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X2LEAAAA3QAAAA8AAAAAAAAAAAAAAAAAmAIAAGRycy9k&#10;b3ducmV2LnhtbFBLBQYAAAAABAAEAPUAAACJAwAAAAA=&#10;" path="m,l170,r,170l,170,,xe" filled="f" strokeweight=".57pt">
                <v:path arrowok="t" o:connecttype="custom" o:connectlocs="0,570;170,570;170,740;0,740;0,570" o:connectangles="0,0,0,0,0"/>
              </v:shape>
            </v:group>
            <w10:wrap anchorx="page"/>
          </v:group>
        </w:pict>
      </w:r>
      <w:r w:rsidR="00291AF9">
        <w:t>When you/your child has vomiting is it only a single</w:t>
      </w:r>
      <w:r w:rsidR="00291AF9">
        <w:tab/>
        <w:t>Single episode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episode or do you/they usually vomit repeatedly?</w:t>
      </w:r>
      <w:r>
        <w:tab/>
        <w:t>Vomits more than once</w:t>
      </w:r>
    </w:p>
    <w:p w:rsidR="00330746" w:rsidRDefault="00291AF9">
      <w:pPr>
        <w:pStyle w:val="BodyText"/>
        <w:spacing w:line="227" w:lineRule="exact"/>
        <w:ind w:right="183"/>
      </w:pPr>
      <w:r>
        <w:t>Vomits repeatedly until there is nothing left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2008"/>
      </w:pPr>
      <w:r>
        <w:rPr>
          <w:noProof/>
        </w:rPr>
        <w:pict>
          <v:group id="Group 1898" o:spid="_x0000_s4979" style="position:absolute;left:0;text-align:left;margin-left:327.1pt;margin-top:1.5pt;width:9.05pt;height:54.4pt;z-index:-251785216;mso-position-horizontal-relative:page" coordorigin="6543,30" coordsize="181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">
            <v:group id="Group 1907" o:spid="_x0000_s498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Freeform 1908" o:spid="_x0000_s498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gmsAA&#10;AADdAAAADwAAAGRycy9kb3ducmV2LnhtbERPS4vCMBC+C/sfwizsTRNFRbtGWXyAR1/gdWhm07LN&#10;pDSxdv+9EQRv8/E9Z7HqXCVaakLpWcNwoEAQ596UbDVczrv+DESIyAYrz6ThnwKslh+9BWbG3/lI&#10;7SlakUI4ZKihiLHOpAx5QQ7DwNfEifv1jcOYYGOlafCewl0lR0pNpcOSU0OBNa0Lyv9ON6dB2npm&#10;O3XdHNR0Pya3UW28bbX++ux+vkFE6uJb/HLvTZo/H07g+U06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ygmsAAAADdAAAADwAAAAAAAAAAAAAAAACYAgAAZHJzL2Rvd25y&#10;ZXYueG1sUEsFBgAAAAAEAAQA9QAAAIU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905" o:spid="_x0000_s4986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<v:shape id="Freeform 1906" o:spid="_x0000_s4987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bdsAA&#10;AADdAAAADwAAAGRycy9kb3ducmV2LnhtbERPS4vCMBC+C/sfwizsTRNFfHSNsvgAj77A69DMpmWb&#10;SWli7f57Iwje5uN7zmLVuUq01ITSs4bhQIEgzr0p2Wq4nHf9GYgQkQ1WnknDPwVYLT96C8yMv/OR&#10;2lO0IoVwyFBDEWOdSRnyghyGga+JE/frG4cxwcZK0+A9hbtKjpSaSIclp4YCa1oXlP+dbk6DtPXM&#10;duq6OajJfkxuo9p422r99dn9fIOI1MW3+OXemzR/PpzC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KbdsAAAADd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903" o:spid="_x0000_s498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<v:shape id="Freeform 1904" o:spid="_x0000_s498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qn8AA&#10;AADdAAAADwAAAGRycy9kb3ducmV2LnhtbERPS4vCMBC+C/sfwix400QRsV2jLKuCR1+w16EZ02Iz&#10;KU2s9d9vFgRv8/E9Z7nuXS06akPlWcNkrEAQF95UbDVczrvRAkSIyAZrz6ThSQHWq4/BEnPjH3yk&#10;7hStSCEcctRQxtjkUoaiJIdh7BvixF196zAm2FppWnykcFfLqVJz6bDi1FBiQz8lFbfT3WmQtlnY&#10;Xv1uDmq+n5HbqC7et1oPP/vvLxCR+vgWv9x7k+Znkwz+v0kn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qn8AAAADdAAAADwAAAAAAAAAAAAAAAACYAgAAZHJzL2Rvd25y&#10;ZXYueG1sUEsFBgAAAAAEAAQA9QAAAIUDAAAAAA=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1901" o:spid="_x0000_s4982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<v:shape id="Freeform 1902" o:spid="_x0000_s4983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sJMEA&#10;AADdAAAADwAAAGRycy9kb3ducmV2LnhtbERPyWrDMBC9B/oPYgq5xVJCMKkbJYSmAR/btNDrYE1l&#10;E2tkLHnJ31eFQm/zeOvsj7NrxUh9aDxrWGcKBHHlTcNWw+fHZbUDESKywdYzabhTgOPhYbHHwviJ&#10;32m8RitSCIcCNdQxdoWUoarJYch8R5y4b987jAn2VpoepxTuWrlRKpcOG04NNXb0UlN1uw5Og7Td&#10;zs7q6/ym8nJL7qzGOLxqvXycT88gIs3xX/znLk2a/7RZw+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LbCTBAAAA3QAAAA8AAAAAAAAAAAAAAAAAmAIAAGRycy9kb3du&#10;cmV2LnhtbFBLBQYAAAAABAAEAPUAAACGAwAAAAA=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1899" o:spid="_x0000_s4980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<v:shape id="Freeform 1900" o:spid="_x0000_s4981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yMAA&#10;AADdAAAADwAAAGRycy9kb3ducmV2LnhtbERPS4vCMBC+C/6HMII3TXwgWo0i6oLHXXfB69CMabGZ&#10;lCbW+u83wsLe5uN7zmbXuUq01ITSs4bJWIEgzr0p2Wr4+f4YLUGEiGyw8kwaXhRgt+33NpgZ/+Qv&#10;ai/RihTCIUMNRYx1JmXIC3IYxr4mTtzNNw5jgo2VpsFnCneVnCq1kA5LTg0F1nQoKL9fHk6DtPXS&#10;dup6/FSL85zcUbXxcdJ6OOj2axCRuvgv/nOfTZq/ms7g/U06QW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VXyMAAAADdAAAADwAAAAAAAAAAAAAAAACYAgAAZHJzL2Rvd25y&#10;ZXYueG1sUEsFBgAAAAAEAAQA9QAAAIUDAAAAAA==&#10;" path="m,l170,r,170l,170,,xe" filled="f" strokeweight=".57pt">
                <v:path arrowok="t" o:connecttype="custom" o:connectlocs="0,943;170,943;170,1113;0,1113;0,943" o:connectangles="0,0,0,0,0"/>
              </v:shape>
            </v:group>
            <w10:wrap anchorx="page"/>
          </v:group>
        </w:pict>
      </w:r>
      <w:r w:rsidR="00291AF9">
        <w:t>Does the vomiting happen during a specific time of</w:t>
      </w:r>
      <w:r w:rsidR="00291AF9">
        <w:tab/>
        <w:t>Morning (wake up until 12pm) the day?</w:t>
      </w:r>
      <w:r w:rsidR="00291AF9">
        <w:tab/>
        <w:t>Afternoon (12pm - 5pm)</w:t>
      </w:r>
    </w:p>
    <w:p w:rsidR="00330746" w:rsidRDefault="00291AF9">
      <w:pPr>
        <w:pStyle w:val="BodyText"/>
        <w:spacing w:before="1" w:line="226" w:lineRule="exact"/>
        <w:ind w:right="2017"/>
      </w:pPr>
      <w:r>
        <w:t>Evening (5pm</w:t>
      </w:r>
      <w:r w:rsidR="00EA2298">
        <w:t xml:space="preserve"> </w:t>
      </w:r>
      <w:r>
        <w:t>- Bed) Overnight (wakes from sleep) All times of day</w:t>
      </w:r>
    </w:p>
    <w:p w:rsidR="00330746" w:rsidRDefault="00330746">
      <w:pPr>
        <w:spacing w:before="7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891" o:spid="_x0000_s4972" style="position:absolute;left:0;text-align:left;margin-left:327.1pt;margin-top:1.5pt;width:9.05pt;height:31.75pt;z-index:-251784192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">
            <v:group id="Group 1896" o:spid="_x0000_s4977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<v:shape id="Freeform 1897" o:spid="_x0000_s4978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Z2cMA&#10;AADdAAAADwAAAGRycy9kb3ducmV2LnhtbESPS2sDMQyE74H+B6NCb4ndUEKyjRNKHpBjXtCrWKve&#10;pWt5WTub7b+vDoHcJGY082m5HkKjeupSHdnC+8SAIi6jq9lbuF724zmolJEdNpHJwh8lWK9eRkss&#10;XLzzifpz9kpCOBVoocq5LbROZUUB0yS2xKL9xC5glrXz2nV4l/DQ6KkxMx2wZmmosKVNReXv+RYs&#10;aN/O/WC+t0czO3xQ2Jo+33bWvr0OX5+gMg35aX5cH5zgL4zgyjcy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Z2cMAAADd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894" o:spid="_x0000_s4975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<v:shape id="Freeform 1895" o:spid="_x0000_s4976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DAsMA&#10;AADdAAAADwAAAGRycy9kb3ducmV2LnhtbESPQWsCMRCF7wX/Qxiht5ooRXQ1imgLHltb8Dpsxuzi&#10;ZrJs4rr+e+dQ6G2G9+a9b9bbITSqpy7VkS1MJwYUcRldzd7C78/n2wJUysgOm8hk4UEJtpvRyxoL&#10;F+/8Tf0peyUhnAq0UOXcFlqnsqKAaRJbYtEusQuYZe28dh3eJTw0embMXAesWRoqbGlfUXk93YIF&#10;7duFH8z58GXmx3cKB9Pn24e1r+NhtwKVacj/5r/roxP85VT45RsZQW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sDAsMAAADdAAAADwAAAAAAAAAAAAAAAACYAgAAZHJzL2Rv&#10;d25yZXYueG1sUEsFBgAAAAAEAAQA9QAAAIg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892" o:spid="_x0000_s4973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<v:shape id="Freeform 1893" o:spid="_x0000_s4974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47sEA&#10;AADdAAAADwAAAGRycy9kb3ducmV2LnhtbERPyWrDMBC9B/oPYgq5xVJCMKkbJYSmAR/btNDrYE1l&#10;E2tkLHnJ31eFQm/zeOvsj7NrxUh9aDxrWGcKBHHlTcNWw+fHZbUDESKywdYzabhTgOPhYbHHwviJ&#10;32m8RitSCIcCNdQxdoWUoarJYch8R5y4b987jAn2VpoepxTuWrlRKpcOG04NNXb0UlN1uw5Og7Td&#10;zs7q6/ym8nJL7qzGOLxqvXycT88gIs3xX/znLk2a/7TewO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OO7BAAAA3Q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Are there particular triggers for vomiting episodes</w:t>
      </w:r>
      <w:r w:rsidR="00B34F70">
        <w:t>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EA2298">
        <w:t>’</w:t>
      </w:r>
      <w:r>
        <w:t>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889" o:spid="_x0000_s4970" style="position:absolute;left:0;text-align:left;margin-left:328.8pt;margin-top:11.05pt;width:189.05pt;height:.1pt;z-index:-25177395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9iZAMAAO0HAAAOAAAAZHJzL2Uyb0RvYy54bWykVduO2zYQfS/QfyD4mMKri+WbsN4g8GVR&#10;IE0CxP0AmqIuqESqJG15E+TfOxxKXq23QYvEDzSpGc6cOcOZ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">
            <v:shape id="Freeform 1890" o:spid="_x0000_s4971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NXMEA&#10;AADdAAAADwAAAGRycy9kb3ducmV2LnhtbERP32vCMBB+H/g/hBN8GTNVUFxnFK0MfNzUvR/NtSk2&#10;l5LEWv/7RRjs7T6+n7feDrYVPfnQOFYwm2YgiEunG64VXM6fbysQISJrbB2TggcF2G5GL2vMtbvz&#10;N/WnWIsUwiFHBSbGLpcylIYshqnriBNXOW8xJuhrqT3eU7ht5TzLltJiw6nBYEeFofJ6ulkF5TLu&#10;D1+zwpiq8K46vLqffn9UajIedh8gIg3xX/znPuo0/z1bwPObd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zzVz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triggers vomiting episodes?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887" o:spid="_x0000_s4968" style="position:absolute;left:0;text-align:left;margin-left:327.35pt;margin-top:6.05pt;width:8.5pt;height:8.5pt;z-index:-250770432" coordorigin="6548,11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">
            <v:shape id="Freeform 1888" o:spid="_x0000_s4969" style="position:absolute;left:6548;top:1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LqMAA&#10;AADdAAAADwAAAGRycy9kb3ducmV2LnhtbERPS4vCMBC+L/gfwgje1sQHotUooi543FXB69CMabGZ&#10;lCbW+u83wsLe5uN7zmrTuUq01ITSs4bRUIEgzr0p2Wq4nL8+5yBCRDZYeSYNLwqwWfc+VpgZ/+Qf&#10;ak/RihTCIUMNRYx1JmXIC3IYhr4mTtzNNw5jgo2VpsFnCneVHCs1kw5LTg0F1rQrKL+fHk6DtPXc&#10;duq6/1az45TcXrXxcdB60O+2SxCRuvgv/nMfTZq/UBN4f5NO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ALqMAAAADdAAAADwAAAAAAAAAAAAAAAACYAgAAZHJzL2Rvd25y&#10;ZXYueG1sUEsFBgAAAAAEAAQA9QAAAIUDAAAAAA==&#10;" path="m,l170,r,170l,170,,xe" filled="f" strokeweight=".57pt">
              <v:path arrowok="t" o:connecttype="custom" o:connectlocs="0,116;170,116;170,286;0,286;0,116" o:connectangles="0,0,0,0,0"/>
            </v:shape>
          </v:group>
        </w:pict>
      </w:r>
      <w:r w:rsidR="00291AF9">
        <w:t>Do any of the following occur frequently before</w:t>
      </w:r>
      <w:r w:rsidR="00291AF9">
        <w:tab/>
        <w:t>Fasting more than 12 hours</w:t>
      </w:r>
    </w:p>
    <w:p w:rsidR="00330746" w:rsidRDefault="00174DC8">
      <w:pPr>
        <w:pStyle w:val="BodyText"/>
        <w:tabs>
          <w:tab w:val="left" w:pos="6803"/>
        </w:tabs>
        <w:spacing w:line="227" w:lineRule="exact"/>
        <w:ind w:left="623"/>
      </w:pPr>
      <w:r>
        <w:rPr>
          <w:noProof/>
        </w:rPr>
        <w:pict>
          <v:group id="Group 1885" o:spid="_x0000_s4966" style="position:absolute;left:0;text-align:left;margin-left:327.35pt;margin-top:2.2pt;width:8.5pt;height:8.5pt;z-index:-250769408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">
            <v:shape id="Freeform 1886" o:spid="_x0000_s4967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wRL8A&#10;AADdAAAADwAAAGRycy9kb3ducmV2LnhtbERPS4vCMBC+C/6HMMLeNHFZRKtRRHfBoy/wOjRjWmwm&#10;pYm1+++NIHibj+85i1XnKtFSE0rPGsYjBYI496Zkq+F8+htOQYSIbLDyTBr+KcBq2e8tMDP+wQdq&#10;j9GKFMIhQw1FjHUmZcgLchhGviZO3NU3DmOCjZWmwUcKd5X8VmoiHZacGgqsaVNQfjvenQZp66nt&#10;1GW7V5PdD7mtauP9V+uvQbeeg4jUxY/47d6ZNH+mxvD6Jp0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vjBEvwAAAN0AAAAPAAAAAAAAAAAAAAAAAJgCAABkcnMvZG93bnJl&#10;di54bWxQSwUGAAAAAAQABAD1AAAAhAMAAAAA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291AF9">
        <w:t>vomiting starts?</w:t>
      </w:r>
      <w:r w:rsidR="00291AF9">
        <w:tab/>
        <w:t>Viral illness/Fever</w:t>
      </w:r>
    </w:p>
    <w:p w:rsidR="00330746" w:rsidRDefault="00174DC8">
      <w:pPr>
        <w:pStyle w:val="BodyText"/>
        <w:spacing w:before="3" w:line="226" w:lineRule="exact"/>
        <w:ind w:right="2951"/>
      </w:pPr>
      <w:r>
        <w:rPr>
          <w:noProof/>
        </w:rPr>
        <w:pict>
          <v:group id="Group 1879" o:spid="_x0000_s4964" style="position:absolute;left:0;text-align:left;margin-left:327.35pt;margin-top:24.9pt;width:8.5pt;height:8.5pt;z-index:-250766336" coordorigin="6548,10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">
            <v:shape id="Freeform 1880" o:spid="_x0000_s4965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mWMEA&#10;AADdAAAADwAAAGRycy9kb3ducmV2LnhtbERPyWrDMBC9F/oPYgq5NVJDMY4TJYQmBR/bpNDrYE1k&#10;E2tkLHnJ31eFQm/zeOts97NrxUh9aDxreFkqEMSVNw1bDV+X9+ccRIjIBlvPpOFOAfa7x4ctFsZP&#10;/EnjOVqRQjgUqKGOsSukDFVNDsPSd8SJu/reYUywt9L0OKVw18qVUpl02HBqqLGjt5qq23lwGqTt&#10;cjur7+OHyspXckc1xuGk9eJpPmxARJrjv/jPXZo0P1+v4f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pljBAAAA3QAAAA8AAAAAAAAAAAAAAAAAmAIAAGRycy9kb3du&#10;cmV2LnhtbFBLBQYAAAAABAAEAPUAAACGAwAAAAA=&#10;" path="m,l170,r,170l,170,,xe" filled="f" strokeweight=".57pt">
              <v:path arrowok="t" o:connecttype="custom" o:connectlocs="0,1024;170,1024;170,1194;0,1194;0,1024" o:connectangles="0,0,0,0,0"/>
            </v:shape>
          </v:group>
        </w:pict>
      </w:r>
      <w:r>
        <w:rPr>
          <w:noProof/>
        </w:rPr>
        <w:pict>
          <v:group id="Group 1881" o:spid="_x0000_s4962" style="position:absolute;left:0;text-align:left;margin-left:327.35pt;margin-top:13.55pt;width:8.5pt;height:8.5pt;z-index:-250767360" coordorigin="6548,7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">
            <v:shape id="Freeform 1882" o:spid="_x0000_s4963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XscEA&#10;AADdAAAADwAAAGRycy9kb3ducmV2LnhtbERP32vCMBB+F/Y/hBv4psmGuK4zypgKProq+Ho0t7Ss&#10;uZQm1vrfG0Hw7T6+n7dYDa4RPXWh9qzhbapAEJfe1Gw1HA/bSQYiRGSDjWfScKUAq+XLaIG58Rf+&#10;pb6IVqQQDjlqqGJscylDWZHDMPUtceL+fOcwJthZaTq8pHDXyHel5tJhzamhwpZ+Kir/i7PTIG2b&#10;2UGd1ns1383IrVUfzxutx6/D9xeISEN8ih/unUnzs88PuH+TTp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wl7HBAAAA3QAAAA8AAAAAAAAAAAAAAAAAmAIAAGRycy9kb3du&#10;cmV2LnhtbFBLBQYAAAAABAAEAPUAAACGAwAAAAA=&#10;" path="m,l170,r,170l,170,,xe" filled="f" strokeweight=".57pt">
              <v:path arrowok="t" o:connecttype="custom" o:connectlocs="0,797;170,797;170,967;0,967;0,797" o:connectangles="0,0,0,0,0"/>
            </v:shape>
          </v:group>
        </w:pict>
      </w:r>
      <w:r>
        <w:rPr>
          <w:noProof/>
        </w:rPr>
        <w:pict>
          <v:group id="Group 1883" o:spid="_x0000_s4960" style="position:absolute;left:0;text-align:left;margin-left:327.35pt;margin-top:2.2pt;width:8.5pt;height:8.5pt;z-index:-250768384" coordorigin="6548,5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">
            <v:shape id="Freeform 1884" o:spid="_x0000_s4961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sXcEA&#10;AADdAAAADwAAAGRycy9kb3ducmV2LnhtbERP32vCMBB+H+x/CDfwbSYbKl1nlDEVfNQq+Ho0t7Ss&#10;uZQm1vrfG0Hw7T6+nzdfDq4RPXWh9qzhY6xAEJfe1Gw1HA+b9wxEiMgGG8+k4UoBlovXlznmxl94&#10;T30RrUghHHLUUMXY5lKGsiKHYexb4sT9+c5hTLCz0nR4SeGukZ9KzaTDmlNDhS39VlT+F2enQdo2&#10;s4M6rXZqtp2QW6k+ntdaj96Gn28QkYb4FD/cW5PmZ19TuH+TT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urF3BAAAA3QAAAA8AAAAAAAAAAAAAAAAAmAIAAGRycy9kb3du&#10;cmV2LnhtbFBLBQYAAAAABAAEAPUAAACGAwAAAAA=&#10;" path="m,l170,r,170l,170,,xe" filled="f" strokeweight=".57pt">
              <v:path arrowok="t" o:connecttype="custom" o:connectlocs="0,570;170,570;170,740;0,740;0,570" o:connectangles="0,0,0,0,0"/>
            </v:shape>
          </v:group>
        </w:pict>
      </w:r>
      <w:r w:rsidR="00291AF9">
        <w:t>Taking medicine Right after feeding Seizure</w:t>
      </w:r>
    </w:p>
    <w:p w:rsidR="00330746" w:rsidRDefault="00174DC8">
      <w:pPr>
        <w:pStyle w:val="BodyText"/>
        <w:spacing w:line="226" w:lineRule="exact"/>
        <w:ind w:right="1105"/>
      </w:pPr>
      <w:r>
        <w:rPr>
          <w:noProof/>
        </w:rPr>
        <w:pict>
          <v:group id="Group 1875" o:spid="_x0000_s4958" style="position:absolute;left:0;text-align:left;margin-left:327.35pt;margin-top:13.5pt;width:8.5pt;height:8.5pt;z-index:-250764288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">
            <v:shape id="Freeform 1876" o:spid="_x0000_s4959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RssEA&#10;AADdAAAADwAAAGRycy9kb3ducmV2LnhtbERP32vCMBB+H+x/CDfwbSabIl1nlDEVfNQq+Ho0t7Ss&#10;uZQm1vrfG0Hw7T6+nzdfDq4RPXWh9qzhY6xAEJfe1Gw1HA+b9wxEiMgGG8+k4UoBlovXlznmxl94&#10;T30RrUghHHLUUMXY5lKGsiKHYexb4sT9+c5hTLCz0nR4SeGukZ9KzaTDmlNDhS39VlT+F2enQdo2&#10;s4M6rXZqtp2SW6k+ntdaj96Gn28QkYb4FD/cW5PmZ18TuH+TT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LkbLBAAAA3QAAAA8AAAAAAAAAAAAAAAAAmAIAAGRycy9kb3du&#10;cmV2LnhtbFBLBQYAAAAABAAEAPUAAACGAwAAAAA=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>
        <w:rPr>
          <w:noProof/>
        </w:rPr>
        <w:pict>
          <v:group id="Group 1877" o:spid="_x0000_s4956" style="position:absolute;left:0;text-align:left;margin-left:327.35pt;margin-top:2.15pt;width:8.5pt;height:8.5pt;z-index:-250765312" coordorigin="6548,12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">
            <v:shape id="Freeform 1878" o:spid="_x0000_s4957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qXr8A&#10;AADdAAAADwAAAGRycy9kb3ducmV2LnhtbERPS4vCMBC+C/6HMMLeNHERqV2jiK7g0RfsdWhm07LN&#10;pDSxdv+9EQRv8/E9Z7nuXS06akPlWcN0okAQF95UbDVcL/txBiJEZIO1Z9LwTwHWq+Fgibnxdz5R&#10;d45WpBAOOWooY2xyKUNRksMw8Q1x4n596zAm2FppWryncFfLT6Xm0mHFqaHEhrYlFX/nm9MgbZPZ&#10;Xv3sjmp+mJHbqS7evrX+GPWbLxCR+vgWv9wHk+Zniyk8v0kn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VapevwAAAN0AAAAPAAAAAAAAAAAAAAAAAJgCAABkcnMvZG93bnJl&#10;di54bWxQSwUGAAAAAAQABAD1AAAAhAMAAAAA&#10;" path="m,l170,r,170l,170,,xe" filled="f" strokeweight=".57pt">
              <v:path arrowok="t" o:connecttype="custom" o:connectlocs="0,1250;170,1250;170,1420;0,1420;0,1250" o:connectangles="0,0,0,0,0"/>
            </v:shape>
          </v:group>
        </w:pict>
      </w:r>
      <w:r w:rsidR="00291AF9">
        <w:t>Headache/Migraine/</w:t>
      </w:r>
      <w:r w:rsidR="00513587">
        <w:t>L</w:t>
      </w:r>
      <w:r w:rsidR="00291AF9">
        <w:t>ight sensitivity Exercise</w:t>
      </w:r>
    </w:p>
    <w:p w:rsidR="00330746" w:rsidRDefault="00174DC8" w:rsidP="00513587">
      <w:pPr>
        <w:pStyle w:val="BodyText"/>
        <w:spacing w:line="226" w:lineRule="exact"/>
        <w:ind w:right="1105"/>
      </w:pPr>
      <w:r>
        <w:rPr>
          <w:noProof/>
        </w:rPr>
        <w:pict>
          <v:group id="Group 1873" o:spid="_x0000_s4954" style="position:absolute;left:0;text-align:left;margin-left:327.35pt;margin-top:2.25pt;width:8.5pt;height:8.5pt;z-index:-250763264" coordorigin="6548,170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">
            <v:shape id="Freeform 1874" o:spid="_x0000_s4955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whb8A&#10;AADdAAAADwAAAGRycy9kb3ducmV2LnhtbERPTYvCMBC9L/gfwgh7WxNlkVqNIuqCR3UXvA7NmBab&#10;SWli7f57Iwje5vE+Z7HqXS06akPlWcN4pEAQF95UbDX8/f58ZSBCRDZYeyYN/xRgtRx8LDA3/s5H&#10;6k7RihTCIUcNZYxNLmUoSnIYRr4hTtzFtw5jgq2VpsV7Cne1nCg1lQ4rTg0lNrQpqbiebk6DtE1m&#10;e3XeHtR0/01uq7p422n9OezXcxCR+vgWv9x7k+Zn2Qye36QT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+jCFvwAAAN0AAAAPAAAAAAAAAAAAAAAAAJgCAABkcnMvZG93bnJl&#10;di54bWxQSwUGAAAAAAQABAD1AAAAhAMAAAAA&#10;" path="m,l170,r,170l,170,,xe" filled="f" strokeweight=".57pt">
              <v:path arrowok="t" o:connecttype="custom" o:connectlocs="0,1704;170,1704;170,1874;0,1874;0,1704" o:connectangles="0,0,0,0,0"/>
            </v:shape>
          </v:group>
        </w:pict>
      </w:r>
      <w:r w:rsidR="00027AFD">
        <w:t>S</w:t>
      </w:r>
      <w:r w:rsidR="00291AF9">
        <w:t>tress</w:t>
      </w:r>
    </w:p>
    <w:p w:rsidR="00BA57C8" w:rsidRDefault="00BA57C8">
      <w:pPr>
        <w:pStyle w:val="BodyText"/>
        <w:tabs>
          <w:tab w:val="left" w:pos="6803"/>
        </w:tabs>
        <w:ind w:left="623"/>
      </w:pPr>
    </w:p>
    <w:p w:rsidR="00BA57C8" w:rsidRDefault="00BA57C8">
      <w:pPr>
        <w:pStyle w:val="BodyText"/>
        <w:tabs>
          <w:tab w:val="left" w:pos="6803"/>
        </w:tabs>
        <w:ind w:left="623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863" o:spid="_x0000_s4947" style="position:absolute;left:0;text-align:left;margin-left:327.1pt;margin-top:1.85pt;width:9.05pt;height:31.75pt;z-index:-251782144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">
            <v:group id="Group 1868" o:spid="_x0000_s4952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<v:shape id="Freeform 1869" o:spid="_x0000_s4953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Hb8EA&#10;AADdAAAADwAAAGRycy9kb3ducmV2LnhtbERPTWvDMAy9D/ofjAq9rfbaEUJWt4x2gxy3bLCriFUn&#10;NJZD7Cbpv68Hg930eJ/aHWbXiZGG0HrW8LRWIIhrb1q2Gr6/3h9zECEiG+w8k4YbBTjsFw87LIyf&#10;+JPGKlqRQjgUqKGJsS+kDHVDDsPa98SJO/vBYUxwsNIMOKVw18mNUpl02HJqaLCnY0P1pbo6DdL2&#10;uZ3Vz+lDZeUzuZMa4/VN69Vyfn0BEWmO/+I/d2nS/Dzfwu836QS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SB2/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866" o:spid="_x0000_s495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<v:shape id="Freeform 1867" o:spid="_x0000_s495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6gMEA&#10;AADdAAAADwAAAGRycy9kb3ducmV2LnhtbERPTWvDMAy9D/ofjAq9rfZKF0JWt4x2gxy3bLCriFUn&#10;NJZD7Cbpv68Hg930eJ/aHWbXiZGG0HrW8LRWIIhrb1q2Gr6/3h9zECEiG+w8k4YbBTjsFw87LIyf&#10;+JPGKlqRQjgUqKGJsS+kDHVDDsPa98SJO/vBYUxwsNIMOKVw18mNUpl02HJqaLCnY0P1pbo6DdL2&#10;uZ3Vz+lDZeWW3EmN8fqm9Wo5v76AiDTHf/GfuzRpfp4/w+836QS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3OoD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864" o:spid="_x0000_s494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<v:shape id="Freeform 1865" o:spid="_x0000_s494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BbMEA&#10;AADdAAAADwAAAGRycy9kb3ducmV2LnhtbERPTWvDMAy9D/ofjAq9rfZKyUJWt4x2gxy3bLCriFUn&#10;NJZD7Cbpv68Hg930eJ/aHWbXiZGG0HrW8LRWIIhrb1q2Gr6/3h9zECEiG+w8k4YbBTjsFw87LIyf&#10;+JPGKlqRQjgUqKGJsS+kDHVDDsPa98SJO/vBYUxwsNIMOKVw18mNUpl02HJqaLCnY0P1pbo6DdL2&#10;uZ3Vz+lDZeWW3EmN8fqm9Wo5v76AiDTHf/GfuzRpfp4/w+836QS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pAWz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Does you/your child ever have bright green or yellow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vomiting?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854" o:spid="_x0000_s4938" style="position:absolute;left:0;text-align:left;margin-left:327.1pt;margin-top:1.85pt;width:9.05pt;height:43.1pt;z-index:-251781120;mso-position-horizontal-relative:page" coordorigin="6543,37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">
            <v:group id="Group 1861" o:spid="_x0000_s4945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<v:shape id="Freeform 1862" o:spid="_x0000_s4946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vPL8A&#10;AADdAAAADwAAAGRycy9kb3ducmV2LnhtbERPS4vCMBC+C/6HMII3TVxES9coi67g0Rd4HZrZtGwz&#10;KU2s3X+/EQRv8/E9Z7XpXS06akPlWcNsqkAQF95UbDVcL/tJBiJEZIO1Z9LwRwE26+FghbnxDz5R&#10;d45WpBAOOWooY2xyKUNRksMw9Q1x4n586zAm2FppWnykcFfLD6UW0mHFqaHEhrYlFb/nu9MgbZPZ&#10;Xt12R7U4zMntVBfv31qPR/3XJ4hIfXyLX+6DSfOz5Rye36QT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u88vwAAAN0AAAAPAAAAAAAAAAAAAAAAAJgCAABkcnMvZG93bnJl&#10;di54bWxQSwUGAAAAAAQABAD1AAAAhAMAAAAA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859" o:spid="_x0000_s494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<v:shape id="Freeform 1860" o:spid="_x0000_s494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U0MEA&#10;AADdAAAADwAAAGRycy9kb3ducmV2LnhtbERP32vCMBB+F/wfwgl702QyulKNZdgNfHRu4OvR3NKy&#10;5lKaWOt/b4TB3u7j+3nbcnKdGGkIrWcNzysFgrj2pmWr4fvrY5mDCBHZYOeZNNwoQLmbz7ZYGH/l&#10;TxpP0YoUwqFADU2MfSFlqBtyGFa+J07cjx8cxgQHK82A1xTuOrlWKpMOW04NDfa0b6j+PV2cBmn7&#10;3E7qXB1VdnghV6kxXt61flpMbxsQkab4L/5zH0yan79m8Pg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w1ND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857" o:spid="_x0000_s494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<v:shape id="Freeform 1858" o:spid="_x0000_s494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lOcQA&#10;AADdAAAADwAAAGRycy9kb3ducmV2LnhtbESPT2vDMAzF74N9B6PBbqu9MtqQ1i1l7aDH/hnsKmLV&#10;CY3lELtp9u2nw6A3iff03k/L9RhaNVCfmsgW3icGFHEVXcPewvf5660AlTKywzYyWfilBOvV89MS&#10;SxfvfKThlL2SEE4lWqhz7kqtU1VTwDSJHbFol9gHzLL2Xrse7xIeWj01ZqYDNiwNNXb0WVN1Pd2C&#10;Be27wo/mZ3sws/0Hha0Z8m1n7evLuFmAyjTmh/n/eu8Ev5gLrn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j5TnEAAAA3QAAAA8AAAAAAAAAAAAAAAAAmAIAAGRycy9k&#10;b3ducmV2LnhtbFBLBQYAAAAABAAEAPUAAACJ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855" o:spid="_x0000_s4939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<v:shape id="Freeform 1856" o:spid="_x0000_s4940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ZGMMA&#10;AADdAAAADwAAAGRycy9kb3ducmV2LnhtbESPQWsCMRCF7wX/QxjBW00UkWU1iqgFj60t9Dpsxuzi&#10;ZrJs4rr9951DobcZ3pv3vtnux9CqgfrURLawmBtQxFV0DXsLX59vrwWolJEdtpHJwg8l2O8mL1ss&#10;XXzyBw3X7JWEcCrRQp1zV2qdqpoCpnnsiEW7xT5glrX32vX4lPDQ6qUxax2wYWmosaNjTdX9+ggW&#10;tO8KP5rv07tZX1YUTmbIj7O1s+l42IDKNOZ/89/1xQl+UQi/fCM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CZGMMAAADdAAAADwAAAAAAAAAAAAAAAACYAgAAZHJzL2Rv&#10;d25yZXYueG1sUEsFBgAAAAAEAAQA9QAAAIgDAAAAAA==&#10;" path="m,l170,r,170l,170,,xe" filled="f" strokeweight=".57pt">
                <v:path arrowok="t" o:connecttype="custom" o:connectlocs="0,723;170,723;170,893;0,893;0,723" o:connectangles="0,0,0,0,0"/>
              </v:shape>
            </v:group>
            <w10:wrap anchorx="page"/>
          </v:group>
        </w:pict>
      </w:r>
      <w:r w:rsidR="00291AF9">
        <w:t>How often has green or yellow vomiting occurred?</w:t>
      </w:r>
      <w:r w:rsidR="00291AF9">
        <w:tab/>
        <w:t>Only once</w:t>
      </w:r>
    </w:p>
    <w:p w:rsidR="00330746" w:rsidRDefault="00291AF9">
      <w:pPr>
        <w:pStyle w:val="BodyText"/>
        <w:spacing w:before="3" w:line="226" w:lineRule="exact"/>
        <w:ind w:right="1105"/>
      </w:pPr>
      <w:r>
        <w:t>Less than half of vomiting episodes Most vomiting episodes</w:t>
      </w:r>
    </w:p>
    <w:p w:rsidR="00330746" w:rsidRDefault="00291AF9">
      <w:pPr>
        <w:pStyle w:val="BodyText"/>
        <w:spacing w:line="224" w:lineRule="exact"/>
        <w:ind w:right="2428"/>
      </w:pPr>
      <w:r>
        <w:t>All vomiting episodes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847" o:spid="_x0000_s4931" style="position:absolute;left:0;text-align:left;margin-left:327.1pt;margin-top:1.5pt;width:9.05pt;height:31.75pt;z-index:-251780096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">
            <v:group id="Group 1852" o:spid="_x0000_s4936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<v:shape id="Freeform 1853" o:spid="_x0000_s4937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nlsEA&#10;AADdAAAADwAAAGRycy9kb3ducmV2LnhtbERP32vCMBB+F/wfwgl702QyulKNZdgNfHRu4OvR3NKy&#10;5lKaWOt/b4TB3u7j+3nbcnKdGGkIrWcNzysFgrj2pmWr4fvrY5mDCBHZYOeZNNwoQLmbz7ZYGH/l&#10;TxpP0YoUwqFADU2MfSFlqBtyGFa+J07cjx8cxgQHK82A1xTuOrlWKpMOW04NDfa0b6j+PV2cBmn7&#10;3E7qXB1VdnghV6kxXt61flpMbxsQkab4L/5zH0yan2ev8Pg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l55b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850" o:spid="_x0000_s4934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shape id="Freeform 1851" o:spid="_x0000_s4935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Wf8EA&#10;AADdAAAADwAAAGRycy9kb3ducmV2LnhtbERP32vCMBB+H/g/hBP2NhPHKLUai9gNfNzcwNejOdNi&#10;cylNrN1/b4TB3u7j+3mbcnKdGGkIrWcNy4UCQVx707LV8PP98ZKDCBHZYOeZNPxSgHI7e9pgYfyN&#10;v2g8RitSCIcCNTQx9oWUoW7IYVj4njhxZz84jAkOVpoBbyncdfJVqUw6bDk1NNjTvqH6crw6DdL2&#10;uZ3UqfpU2eGNXKXGeH3X+nk+7dYgIk3xX/znPpg0P89W8Pgmn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21n/BAAAA3Q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848" o:spid="_x0000_s4932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<v:shape id="Freeform 1849" o:spid="_x0000_s4933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MpMEA&#10;AADdAAAADwAAAGRycy9kb3ducmV2LnhtbERPTWvDMAy9D/ofjAq7LXbLyEIWt4x2gxy3ttCriDUn&#10;LJZD7Kbpv68Hg930eJ+qtrPrxURj6DxrWGUKBHHjTcdWw+n48VSACBHZYO+ZNNwowHazeKiwNP7K&#10;XzQdohUphEOJGtoYh1LK0LTkMGR+IE7ctx8dxgRHK82I1xTuerlWKpcOO04NLQ60a6n5OVycBmmH&#10;ws7qvP9Uef1Mbq+meHnX+nE5v72CiDTHf/GfuzZpfvGygt9v0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ZTKTBAAAA3Q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Does you/your child ever vomit blood?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836" o:spid="_x0000_s4920" style="position:absolute;left:0;text-align:left;margin-left:327.1pt;margin-top:1.85pt;width:9.05pt;height:54.45pt;z-index:-251779072;mso-position-horizontal-relative:page" coordorigin="6543,37" coordsize="181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">
            <v:group id="Group 1845" o:spid="_x0000_s4929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<v:shape id="Freeform 1846" o:spid="_x0000_s4930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IsMEA&#10;AADdAAAADwAAAGRycy9kb3ducmV2LnhtbERP32vCMBB+F/Y/hBv4psmGltIZy1gVfFQ32OvR3NKy&#10;5lKaWLv/fhEE3+7j+3mbcnKdGGkIrWcNL0sFgrj2pmWr4etzv8hBhIhssPNMGv4oQLl9mm2wMP7K&#10;JxrP0YoUwqFADU2MfSFlqBtyGJa+J07cjx8cxgQHK82A1xTuOvmqVCYdtpwaGuzpo6H693xxGqTt&#10;czup7+qossOKXKXGeNlpPX+e3t9ARJriQ3x3H0yan68zuH2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FiLD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843" o:spid="_x0000_s492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<v:shape id="Freeform 1844" o:spid="_x0000_s4928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5WcQA&#10;AADdAAAADwAAAGRycy9kb3ducmV2LnhtbESPT2vDMAzF74V9B6PBbq29sZaQ1i1l3aDH/hnsKmLV&#10;CY3lELtp9u2nw6A3iff03k+rzRhaNVCfmsgWXmcGFHEVXcPewvf5a1qAShnZYRuZLPxSgs36abLC&#10;0sU7H2k4Za8khFOJFuqcu1LrVNUUMM1iRyzaJfYBs6y9167Hu4SHVr8Zs9ABG5aGGjv6qKm6nm7B&#10;gvZd4UfzszuYxf6dws4M+fZp7cvzuF2CyjTmh/n/eu8Ev5gL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uVnEAAAA3QAAAA8AAAAAAAAAAAAAAAAAmAIAAGRycy9k&#10;b3ducmV2LnhtbFBLBQYAAAAABAAEAPUAAACJ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841" o:spid="_x0000_s4925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<v:shape id="Freeform 1842" o:spid="_x0000_s4926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/4sMA&#10;AADdAAAADwAAAGRycy9kb3ducmV2LnhtbESPQWvDMAyF74X9B6NBb629UULI6payrtDj1g12FbHm&#10;hMZyiN00/ffTodCbxHt679N6O4VOjTSkNrKFl6UBRVxH17K38PN9WJSgUkZ22EUmCzdKsN08zdZY&#10;uXjlLxpP2SsJ4VShhSbnvtI61Q0FTMvYE4v2F4eAWdbBazfgVcJDp1+NKXTAlqWhwZ7eG6rPp0uw&#10;oH1f+sn87j9NcVxR2JsxXz6snT9PuzdQmab8MN+vj07wy0L45Rs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/4sMAAADdAAAADwAAAAAAAAAAAAAAAACYAgAAZHJzL2Rv&#10;d25yZXYueG1sUEsFBgAAAAAEAAQA9QAAAIg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839" o:spid="_x0000_s4923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<v:shape id="Freeform 1840" o:spid="_x0000_s4924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EDsEA&#10;AADdAAAADwAAAGRycy9kb3ducmV2LnhtbERPTWvDMAy9F/YfjAa7tfbCCCGrW8q6QY5tNthVxJoT&#10;GsshdpPs38+Fwm56vE9t94vrxURj6DxreN4oEMSNNx1bDV+fH+sCRIjIBnvPpOGXAux3D6stlsbP&#10;fKapjlakEA4lamhjHEopQ9OSw7DxA3HifvzoMCY4WmlGnFO462WmVC4ddpwaWhzoraXmUl+dBmmH&#10;wi7q+3hSefVC7qimeH3X+ulxObyCiLTEf/HdXZk0v8gzuH2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SRA7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837" o:spid="_x0000_s4921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<v:shape id="Freeform 1838" o:spid="_x0000_s4922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54b8A&#10;AADdAAAADwAAAGRycy9kb3ducmV2LnhtbERPS4vCMBC+L/gfwgje1kSRUrpGWXyAR1cFr0Mzm5Zt&#10;JqWJtf57Iyx4m4/vOcv14BrRUxdqzxpmUwWCuPSmZqvhct5/5iBCRDbYeCYNDwqwXo0+llgYf+cf&#10;6k/RihTCoUANVYxtIWUoK3IYpr4lTtyv7xzGBDsrTYf3FO4aOVcqkw5rTg0VtrSpqPw73ZwGadvc&#10;Duq6ParssCC3VX287bSejIfvLxCRhvgW/7sPJs3PswW8vk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93nhvwAAAN0AAAAPAAAAAAAAAAAAAAAAAJgCAABkcnMvZG93bnJl&#10;di54bWxQSwUGAAAAAAQABAD1AAAAhAMAAAAA&#10;" path="m,l170,r,170l,170,,xe" filled="f" strokeweight=".57pt">
                <v:path arrowok="t" o:connecttype="custom" o:connectlocs="0,950;170,950;170,1120;0,1120;0,950" o:connectangles="0,0,0,0,0"/>
              </v:shape>
            </v:group>
            <w10:wrap anchorx="page"/>
          </v:group>
        </w:pict>
      </w:r>
      <w:r w:rsidR="00291AF9">
        <w:t>What color is the blood</w:t>
      </w:r>
      <w:r w:rsidR="00B34F70">
        <w:t>?</w:t>
      </w:r>
      <w:r w:rsidR="00291AF9">
        <w:tab/>
        <w:t>Bright red</w:t>
      </w:r>
    </w:p>
    <w:p w:rsidR="00330746" w:rsidRDefault="00291AF9">
      <w:pPr>
        <w:pStyle w:val="BodyText"/>
        <w:spacing w:before="3" w:line="226" w:lineRule="exact"/>
        <w:ind w:right="3606"/>
      </w:pPr>
      <w:r>
        <w:t>Dark red Brown Black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829" o:spid="_x0000_s4913" style="position:absolute;left:0;text-align:left;margin-left:327.1pt;margin-top:1.5pt;width:9.05pt;height:31.75pt;z-index:-251778048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">
            <v:group id="Group 1834" o:spid="_x0000_s491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<v:shape id="Freeform 1835" o:spid="_x0000_s491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KH8EA&#10;AADdAAAADwAAAGRycy9kb3ducmV2LnhtbERPTWvDMAy9D/ofjAq7rXZHKWlaJ5Rlgx63ttCriDUn&#10;LJZD7KTZv58Hg930eJ86lLPrxERDaD1rWK8UCOLam5athuvl7SkDESKywc4zafimAGWxeDhgbvyd&#10;P2g6RytSCIccNTQx9rmUoW7IYVj5njhxn35wGBMcrDQD3lO46+SzUlvpsOXU0GBPLw3VX+fRaZC2&#10;z+ysbtW72p425Co1xfFV68flfNyDiDTHf/Gf+2TS/Gyzg99v0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ih/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832" o:spid="_x0000_s4916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<v:shape id="Freeform 1833" o:spid="_x0000_s4917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QxMEA&#10;AADdAAAADwAAAGRycy9kb3ducmV2LnhtbERPTWvDMAy9D/ofjAq7LXbLFkIWt4x2gxy3ttCriDUn&#10;LJZD7Kbpv68Hg930eJ+qtrPrxURj6DxrWGUKBHHjTcdWw+n48VSACBHZYO+ZNNwowHazeKiwNP7K&#10;XzQdohUphEOJGtoYh1LK0LTkMGR+IE7ctx8dxgRHK82I1xTuerlWKpcOO04NLQ60a6n5OVycBmmH&#10;ws7qvP9Uef1Mbq+meHnX+nE5v72CiDTHf/GfuzZpfvGygt9v0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sEMTBAAAA3Q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830" o:spid="_x0000_s491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<v:shape id="Freeform 1831" o:spid="_x0000_s491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rKMAA&#10;AADdAAAADwAAAGRycy9kb3ducmV2LnhtbERPS4vCMBC+L/gfwgje1kTdlVKNIj7A464KXodmTIvN&#10;pDSx1n+/WVjY23x8z1mue1eLjtpQedYwGSsQxIU3FVsNl/PhPQMRIrLB2jNpeFGA9WrwtsTc+Cd/&#10;U3eKVqQQDjlqKGNscilDUZLDMPYNceJuvnUYE2ytNC0+U7ir5VSpuXRYcWoosaFtScX99HAapG0y&#10;26vr7kvNjx/kdqqLj73Wo2G/WYCI1Md/8Z/7aNL87HMGv9+kE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IrKMAAAADdAAAADwAAAAAAAAAAAAAAAACYAgAAZHJzL2Rvd25y&#10;ZXYueG1sUEsFBgAAAAAEAAQA9QAAAIUDAAAAAA=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Do you ever see blood clots in what you/they vomit?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822" o:spid="_x0000_s4906" style="position:absolute;left:0;text-align:left;margin-left:327.1pt;margin-top:1.85pt;width:9.05pt;height:31.75pt;z-index:-251777024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">
            <v:group id="Group 1827" o:spid="_x0000_s4911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<v:shape id="Freeform 1828" o:spid="_x0000_s4912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YbsEA&#10;AADdAAAADwAAAGRycy9kb3ducmV2LnhtbERP32vCMBB+H/g/hBP2NhOllFKNMqaDPm5O8PVozrTY&#10;XEoT2+6/XwaDvd3H9/N2h9l1YqQhtJ41rFcKBHHtTctWw+Xr/aUAESKywc4zafimAIf94mmHpfET&#10;f9J4jlakEA4lamhi7EspQ92Qw7DyPXHibn5wGBMcrDQDTincdXKjVC4dtpwaGuzpraH6fn44DdL2&#10;hZ3V9fih8iojd1RjfJy0fl7Or1sQkeb4L/5zVybNL7IN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nGG7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825" o:spid="_x0000_s4909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<v:shape id="Freeform 1826" o:spid="_x0000_s4910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lgb8A&#10;AADdAAAADwAAAGRycy9kb3ducmV2LnhtbERPS4vCMBC+C/6HMII3TZQipWuUxQd4dHVhr0Mzm5Zt&#10;JqWJtf57Iyx4m4/vOevt4BrRUxdqzxoWcwWCuPSmZqvh+3qc5SBCRDbYeCYNDwqw3YxHayyMv/MX&#10;9ZdoRQrhUKCGKsa2kDKUFTkMc98SJ+7Xdw5jgp2VpsN7CneNXCq1kg5rTg0VtrSrqPy73JwGadvc&#10;Dupnf1arU0Zur/p4O2g9nQyfHyAiDfEt/nefTJqfZxm8vk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QiWBvwAAAN0AAAAPAAAAAAAAAAAAAAAAAJgCAABkcnMvZG93bnJl&#10;di54bWxQSwUGAAAAAAQABAD1AAAAhA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823" o:spid="_x0000_s4907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<v:shape id="Freeform 1824" o:spid="_x0000_s4908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ebb8A&#10;AADdAAAADwAAAGRycy9kb3ducmV2LnhtbERPS4vCMBC+L/gfwgje1kSRUrpGWXyAR1cFr0Mzm5Zt&#10;JqWJtf57Iyx4m4/vOcv14BrRUxdqzxpmUwWCuPSmZqvhct5/5iBCRDbYeCYNDwqwXo0+llgYf+cf&#10;6k/RihTCoUANVYxtIWUoK3IYpr4lTtyv7xzGBDsrTYf3FO4aOVcqkw5rTg0VtrSpqPw73ZwGadvc&#10;Duq6ParssCC3VX287bSejIfvLxCRhvgW/7sPJs3PFxm8vk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3B5t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Does you/your child have black stool?  Note: If they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answer yes, confirm that stool was really black and</w:t>
      </w:r>
      <w:r>
        <w:tab/>
        <w:t>No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not dark brown or dark green.</w:t>
      </w:r>
      <w:r>
        <w:tab/>
        <w:t>I don</w:t>
      </w:r>
      <w:r w:rsidR="00EA2298">
        <w:t>’</w:t>
      </w:r>
      <w:r>
        <w:t>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815" o:spid="_x0000_s4899" style="position:absolute;left:0;text-align:left;margin-left:327.1pt;margin-top:1.85pt;width:9.05pt;height:31.75pt;z-index:-251776000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">
            <v:group id="Group 1820" o:spid="_x0000_s4904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<v:shape id="Freeform 1821" o:spid="_x0000_s490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zZ8AA&#10;AADdAAAADwAAAGRycy9kb3ducmV2LnhtbERPS4vCMBC+L/gfwgje1kTdlVKNIj7A464KXodmTIvN&#10;pDSx1n+/WVjY23x8z1mue1eLjtpQedYwGSsQxIU3FVsNl/PhPQMRIrLB2jNpeFGA9WrwtsTc+Cd/&#10;U3eKVqQQDjlqKGNscilDUZLDMPYNceJuvnUYE2ytNC0+U7ir5VSpuXRYcWoosaFtScX99HAapG0y&#10;26vr7kvNjx/kdqqLj73Wo2G/WYCI1Md/8Z/7aNL8bPYJv9+kE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jzZ8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818" o:spid="_x0000_s490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<v:shape id="Freeform 1819" o:spid="_x0000_s490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Ii8EA&#10;AADdAAAADwAAAGRycy9kb3ducmV2LnhtbERP32vCMBB+H+x/CDfwbSaboqUzypgKPmoV9no0t7Ss&#10;uZQm1vrfG0Hw7T6+n7dYDa4RPXWh9qzhY6xAEJfe1Gw1nI7b9wxEiMgGG8+k4UoBVsvXlwXmxl/4&#10;QH0RrUghHHLUUMXY5lKGsiKHYexb4sT9+c5hTLCz0nR4SeGukZ9KzaTDmlNDhS39VFT+F2enQdo2&#10;s4P6Xe/VbDclt1Z9PG+0Hr0N318gIg3xKX64dybNzyZzuH+TTp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WyIv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816" o:spid="_x0000_s4900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<v:shape id="Freeform 1817" o:spid="_x0000_s4901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5YsEA&#10;AADdAAAADwAAAGRycy9kb3ducmV2LnhtbERP32vCMBB+H+x/CDfwbSabIl1nlDEVfNQq+Ho0t7Ss&#10;uZQm1vrfG0Hw7T6+nzdfDq4RPXWh9qzhY6xAEJfe1Gw1HA+b9wxEiMgGG8+k4UoBlovXlznmxl94&#10;T30RrUghHHLUUMXY5lKGsiKHYexb4sT9+c5hTLCz0nR4SeGukZ9KzaTDmlNDhS39VlT+F2enQdo2&#10;s4M6rXZqtp2SW6k+ntdaj96Gn28QkYb4FD/cW5PmZ5MvuH+TT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F+WL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Does you/your child have abdominal pain before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vomiting?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I </w:t>
      </w:r>
      <w:r w:rsidR="00DB2BDE">
        <w:t>don’t</w:t>
      </w:r>
      <w:r>
        <w:t xml:space="preserve"> know</w:t>
      </w:r>
    </w:p>
    <w:p w:rsidR="00330746" w:rsidRDefault="00330746">
      <w:pPr>
        <w:spacing w:line="227" w:lineRule="exact"/>
        <w:sectPr w:rsidR="00330746" w:rsidSect="00DB2BDE">
          <w:headerReference w:type="default" r:id="rId10"/>
          <w:pgSz w:w="11906" w:h="16840"/>
          <w:pgMar w:top="920" w:right="460" w:bottom="440" w:left="0" w:header="48" w:footer="197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</w:rPr>
        <w:lastRenderedPageBreak/>
        <w:pict>
          <v:group id="Group 65" o:spid="_x0000_s5246" style="position:absolute;margin-left:327.5pt;margin-top:46pt;width:8.5pt;height:8.5pt;z-index:-250517504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">
            <v:shape id="Freeform 66" o:spid="_x0000_s5247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BaL4A&#10;AADbAAAADwAAAGRycy9kb3ducmV2LnhtbERPz0vDMBS+C/4P4Q12s8nGKKM2LWId7Kh14PXRPNNi&#10;81KarOv+e3MQPH58v8t6daNYaA6DZw27TIEg7rwZ2Gq4fJ6ejiBCRDY4eiYNdwpQV48PJRbG3/iD&#10;ljZakUI4FKihj3EqpAxdTw5D5ifixH372WFMcLbSzHhL4W6Ue6Vy6XDg1NDjRK89dT/t1WmQdjra&#10;VX017yo/H8g1aonXN623m/XlGUSkNf6L/9xno2GfxqYv6QfI6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0awWi+AAAA2wAAAA8AAAAAAAAAAAAAAAAAmAIAAGRycy9kb3ducmV2&#10;LnhtbFBLBQYAAAAABAAEAPUAAACDAwAAAAA=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</w:p>
    <w:p w:rsidR="00330746" w:rsidRDefault="00174DC8">
      <w:pPr>
        <w:pStyle w:val="BodyText"/>
        <w:spacing w:before="81" w:line="226" w:lineRule="exact"/>
        <w:ind w:right="3562"/>
      </w:pPr>
      <w:r>
        <w:rPr>
          <w:noProof/>
        </w:rPr>
        <w:pict>
          <v:shape id="Text Box 61" o:spid="_x0000_s5245" type="#_x0000_t202" style="position:absolute;left:0;text-align:left;margin-left:339.15pt;margin-top:44.9pt;width:70.9pt;height:12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" filled="f" stroked="f">
            <v:textbox inset="0,0,0,0">
              <w:txbxContent>
                <w:p w:rsidR="00301063" w:rsidRDefault="00301063" w:rsidP="00301063">
                  <w:pPr>
                    <w:pStyle w:val="BodyText"/>
                    <w:spacing w:line="224" w:lineRule="exact"/>
                    <w:ind w:left="20"/>
                  </w:pPr>
                  <w:r>
                    <w:t>Abdominal pain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2" o:spid="_x0000_s5244" type="#_x0000_t202" style="position:absolute;left:0;text-align:left;margin-left:30.2pt;margin-top:44.9pt;width:249.3pt;height:12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WsgIAALI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" filled="f" stroked="f">
            <v:textbox inset="0,0,0,0">
              <w:txbxContent>
                <w:p w:rsidR="00301063" w:rsidRDefault="00301063" w:rsidP="00301063">
                  <w:pPr>
                    <w:pStyle w:val="BodyText"/>
                    <w:spacing w:line="224" w:lineRule="exact"/>
                    <w:ind w:left="20"/>
                  </w:pPr>
                  <w:r>
                    <w:t>Which symptom is most severe with vomiting episodes?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1810" o:spid="_x0000_s4894" style="position:absolute;left:0;text-align:left;margin-left:327.1pt;margin-top:5.55pt;width:9.05pt;height:20.4pt;z-index:-251772928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">
            <v:group id="Group 1813" o:spid="_x0000_s4897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<v:shape id="Freeform 1814" o:spid="_x0000_s4898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Q/8QA&#10;AADdAAAADwAAAGRycy9kb3ducmV2LnhtbESPT2vDMAzF74V9B6PBbq29rZSQ1i1l3aDH/hnsKmLV&#10;CY3lELtp9u2nw6A3iff03k+rzRhaNVCfmsgWXmcGFHEVXcPewvf5a1qAShnZYRuZLPxSgs36abLC&#10;0sU7H2k4Za8khFOJFuqcu1LrVNUUMM1iRyzaJfYBs6y9167Hu4SHVr8Zs9ABG5aGGjv6qKm6nm7B&#10;gvZd4UfzszuYxX5OYWeGfPu09uV53C5BZRrzw/x/vXeCX7wLv3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UP/EAAAA3QAAAA8AAAAAAAAAAAAAAAAAmAIAAGRycy9k&#10;b3ducmV2LnhtbFBLBQYAAAAABAAEAPUAAACJ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811" o:spid="_x0000_s4895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<v:shape id="Freeform 1812" o:spid="_x0000_s4896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rE8AA&#10;AADdAAAADwAAAGRycy9kb3ducmV2LnhtbERPS4vCMBC+C/sfwizsTZN1RUo1iqwKHn0s7HVoxrTY&#10;TEoTa/33RhC8zcf3nPmyd7XoqA2VZw3fIwWCuPCmYqvh77QdZiBCRDZYeyYNdwqwXHwM5pgbf+MD&#10;dcdoRQrhkKOGMsYmlzIUJTkMI98QJ+7sW4cxwdZK0+IthbtajpWaSocVp4YSG/otqbgcr06DtE1m&#10;e/W/3qvpbkJurbp43Wj99dmvZiAi9fEtfrl3Js3Pfsb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FrE8AAAADdAAAADwAAAAAAAAAAAAAAAACYAgAAZHJzL2Rvd25y&#10;ZXYueG1sUEsFBgAAAAAEAAQA9QAAAIUDAAAAAA=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>Nausea Both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218"/>
      </w:pPr>
      <w:r>
        <w:rPr>
          <w:noProof/>
        </w:rPr>
        <w:pict>
          <v:group id="Group 1808" o:spid="_x0000_s4892" style="position:absolute;left:0;text-align:left;margin-left:328.8pt;margin-top:26.1pt;width:189.05pt;height:.1pt;z-index:-25176371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">
            <v:shape id="Freeform 1809" o:spid="_x0000_s4893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lTcEA&#10;AADdAAAADwAAAGRycy9kb3ducmV2LnhtbERPTYvCMBC9C/6HMAt7kTXVgyvVKGtlweOuuvehmTbF&#10;ZlKSWOu/NwuCt3m8z1lvB9uKnnxoHCuYTTMQxKXTDdcKzqfvjyWIEJE1to5JwZ0CbDfj0Rpz7W78&#10;S/0x1iKFcMhRgYmxy6UMpSGLYeo64sRVzluMCfpaao+3FG5bOc+yhbTYcGow2FFhqLwcr1ZBuYi7&#10;/c+sMKYqvKv2E/fX7w5Kvb8NXysQkYb4Ej/dB53mL+ef8P9NOk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5pU3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current vomiting symptoms</w:t>
      </w:r>
      <w:r w:rsidR="00B34F70">
        <w:t>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803" o:spid="_x0000_s4887" style="position:absolute;left:0;text-align:left;margin-left:28.05pt;margin-top:-1pt;width:539.15pt;height:3.4pt;z-index:-251771904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">
            <v:group id="Group 1806" o:spid="_x0000_s4890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<v:shape id="Freeform 1807" o:spid="_x0000_s4891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ursEA&#10;AADdAAAADwAAAGRycy9kb3ducmV2LnhtbERPTYvCMBC9L/gfwgje1lQFKdUoKii6t61evA3N2BSb&#10;SWmiVn/9RhD2No/3OfNlZ2txp9ZXjhWMhgkI4sLpiksFp+P2OwXhA7LG2jEpeJKH5aL3NcdMuwf/&#10;0j0PpYgh7DNUYEJoMil9YciiH7qGOHIX11oMEbal1C0+Yrit5ThJptJixbHBYEMbQ8U1v1kFu/Nr&#10;+mPSk6yObpWWLj+vE3tQatDvVjMQgbrwL/649zrOT8cTeH8TT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ELq7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v:group id="Group 1804" o:spid="_x0000_s4888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<v:shape id="Freeform 1805" o:spid="_x0000_s4889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TQcEA&#10;AADdAAAADwAAAGRycy9kb3ducmV2LnhtbERPTYvCMBC9L/gfwgje1lRBKdUoKii6t61evA3N2BSb&#10;SWmiVn/9RhD2No/3OfNlZ2txp9ZXjhWMhgkI4sLpiksFp+P2OwXhA7LG2jEpeJKH5aL3NcdMuwf/&#10;0j0PpYgh7DNUYEJoMil9YciiH7qGOHIX11oMEbal1C0+Yrit5ThJptJixbHBYEMbQ8U1v1kFu/Nr&#10;+mPSk6yObpWWLj+vE3tQatDvVjMQgbrwL/649zrOT8cTeH8TT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E0H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Past Vomiting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780" o:spid="_x0000_s4864" style="position:absolute;left:0;text-align:left;margin-left:327.1pt;margin-top:1.85pt;width:9.05pt;height:122.45pt;z-index:-251770880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">
            <v:group id="Group 1801" o:spid="_x0000_s4885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<v:shape id="Freeform 1802" o:spid="_x0000_s4886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aQsMA&#10;AADdAAAADwAAAGRycy9kb3ducmV2LnhtbESPQWvDMAyF74P9B6PBbqvdMkrI6oTRdtDj1hV6FbHm&#10;hMVyiN00+/fTodCbxHt679OmnkOvJhpTF9nCcmFAETfRdewtnL4/XgpQKSM77COThT9KUFePDxss&#10;XbzyF03H7JWEcCrRQpvzUGqdmpYCpkUciEX7iWPALOvotRvxKuGh1ytj1jpgx9LQ4kDblprf4yVY&#10;0H4o/GzOu0+zPrxS2JkpX/bWPj/N72+gMs35br5dH5zgF0b45RsZQV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OaQsMAAADd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799" o:spid="_x0000_s488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<v:shape id="Freeform 1800" o:spid="_x0000_s488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2hrsAA&#10;AADdAAAADwAAAGRycy9kb3ducmV2LnhtbERPyWrDMBC9F/IPYgK9NVJCMcaNEkoW8DF1Cr0O1lQ2&#10;tUbGUmz376tAIbd5vHW2+9l1YqQhtJ41rFcKBHHtTctWw+f1/JKDCBHZYOeZNPxSgP1u8bTFwviJ&#10;P2isohUphEOBGpoY+0LKUDfkMKx8T5y4bz84jAkOVpoBpxTuOrlRKpMOW04NDfZ0aKj+qW5Og7R9&#10;bmf1dbyorHwld1RjvJ20fl7O728gIs3xIf53lybNz9UG7t+kE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2hrs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797" o:spid="_x0000_s488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<v:shape id="Freeform 1798" o:spid="_x0000_s488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cQcAA&#10;AADdAAAADwAAAGRycy9kb3ducmV2LnhtbERP32vCMBB+H/g/hBN8m4lSSumMMtRBH1032OvR3NKy&#10;5lKaWLv/3giDvd3H9/N2h9n1YqIxdJ41bNYKBHHjTcdWw+fH23MBIkRkg71n0vBLAQ77xdMOS+Nv&#10;/E5THa1IIRxK1NDGOJRShqYlh2HtB+LEffvRYUxwtNKMeEvhrpdbpXLpsOPU0OJAx5aan/rqNEg7&#10;FHZWX6eLyquM3ElN8XrWerWcX19ARJrjv/jPXZk0v1AZPL5JJ8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icQcAAAADd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795" o:spid="_x0000_s4879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<v:shape id="Freeform 1796" o:spid="_x0000_s4880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nrcAA&#10;AADdAAAADwAAAGRycy9kb3ducmV2LnhtbERPTWvDMAy9D/YfjAq9LXZHCSGLW8a6QY5dV9hVxJoT&#10;FsshdpP039eFwW56vE9V+8X1YqIxdJ41bDIFgrjxpmOr4fz18VSACBHZYO+ZNFwpwH73+FBhafzM&#10;nzSdohUphEOJGtoYh1LK0LTkMGR+IE7cjx8dxgRHK82Icwp3vXxWKpcOO04NLQ701lLze7o4DdIO&#10;hV3U9+Go8npL7qCmeHnXer1aXl9ARFriv/jPXZs0v1A53L9JJ8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anrcAAAADdAAAADwAAAAAAAAAAAAAAAACYAgAAZHJzL2Rvd25y&#10;ZXYueG1sUEsFBgAAAAAEAAQA9QAAAIU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793" o:spid="_x0000_s4877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<v:shape id="Freeform 1794" o:spid="_x0000_s4878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WRMMA&#10;AADdAAAADwAAAGRycy9kb3ducmV2LnhtbESPQWvDMAyF74P9B6PBbqvdMkrI6oTRdtDj1hV6FbHm&#10;hMVyiN00+/fTodCbxHt679OmnkOvJhpTF9nCcmFAETfRdewtnL4/XgpQKSM77COThT9KUFePDxss&#10;XbzyF03H7JWEcCrRQpvzUGqdmpYCpkUciEX7iWPALOvotRvxKuGh1ytj1jpgx9LQ4kDblprf4yVY&#10;0H4o/GzOu0+zPrxS2JkpX/bWPj/N72+gMs35br5dH5zgF0Zw5RsZQV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WWRMMAAADd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791" o:spid="_x0000_s4875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<v:shape id="Freeform 1792" o:spid="_x0000_s4876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Mn8MA&#10;AADdAAAADwAAAGRycy9kb3ducmV2LnhtbESPQWsCMRCF74X+hzAFbzWxiCxbo4hW8Git0OuwmWaX&#10;bibLJq7rv3cOgrcZ3pv3vlmux9CqgfrURLYwmxpQxFV0DXsL55/9ewEqZWSHbWSycKME69XryxJL&#10;F6/8TcMpeyUhnEq0UOfclVqnqqaAaRo7YtH+Yh8wy9p77Xq8Snho9YcxCx2wYWmosaNtTdX/6RIs&#10;aN8VfjS/u6NZHOYUdmbIly9rJ2/j5hNUpjE/zY/rgxP8Yib88o2M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Mn8MAAADdAAAADwAAAAAAAAAAAAAAAACYAgAAZHJzL2Rv&#10;d25yZXYueG1sUEsFBgAAAAAEAAQA9QAAAIgDAAAAAA=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789" o:spid="_x0000_s4873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<v:shape id="Freeform 1790" o:spid="_x0000_s4874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3c8EA&#10;AADdAAAADwAAAGRycy9kb3ducmV2LnhtbERP32vCMBB+H/g/hBP2NhPLKKUaZUyFPm5O8PVozrTY&#10;XEoT2+6/XwaDvd3H9/O2+9l1YqQhtJ41rFcKBHHtTctWw+Xr9FKACBHZYOeZNHxTgP1u8bTF0viJ&#10;P2k8RytSCIcSNTQx9qWUoW7IYVj5njhxNz84jAkOVpoBpxTuOpkplUuHLaeGBnt6b6i+nx9Og7R9&#10;YWd1PXyovHold1BjfBy1fl7ObxsQkeb4L/5zVybNL9YZ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N3P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787" o:spid="_x0000_s4871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<v:shape id="Freeform 1788" o:spid="_x0000_s4872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KnMEA&#10;AADdAAAADwAAAGRycy9kb3ducmV2LnhtbERP32vCMBB+H/g/hBP2NhOllFKNMqaDPm5O8PVozrTY&#10;XEoT2+6/XwaDvd3H9/N2h9l1YqQhtJ41rFcKBHHtTctWw+Xr/aUAESKywc4zafimAIf94mmHpfET&#10;f9J4jlakEA4lamhi7EspQ92Qw7DyPXHibn5wGBMcrDQDTincdXKjVC4dtpwaGuzpraH6fn44DdL2&#10;hZ3V9fih8iojd1RjfJy0fl7Or1sQkeb4L/5zVybNL9YZ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Cpz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785" o:spid="_x0000_s4869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<v:shape id="Freeform 1786" o:spid="_x0000_s4870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xcMEA&#10;AADdAAAADwAAAGRycy9kb3ducmV2LnhtbERPTWvDMAy9D/ofjAq7LXZHCSGNW0bbQY5bNthVxKoT&#10;FsshdtP038+DwW56vE9Vh8UNYqYp9J41bDIFgrj1pmer4fPj9akAESKywcEzabhTgMN+9VBhafyN&#10;32luohUphEOJGroYx1LK0HbkMGR+JE7cxU8OY4KTlWbCWwp3g3xWKpcOe04NHY507Kj9bq5Og7Rj&#10;YRf1dXpTeb0ld1JzvJ61flwvLzsQkZb4L/5z1ybNLzY5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vMXDBAAAA3Q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783" o:spid="_x0000_s4867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<v:shape id="Freeform 1784" o:spid="_x0000_s4868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AmcMA&#10;AADdAAAADwAAAGRycy9kb3ducmV2LnhtbESPQWsCMRCF74X+hzAFbzWxiCxbo4hW8Git0OuwmWaX&#10;bibLJq7rv3cOgrcZ3pv3vlmux9CqgfrURLYwmxpQxFV0DXsL55/9ewEqZWSHbWSycKME69XryxJL&#10;F6/8TcMpeyUhnEq0UOfclVqnqqaAaRo7YtH+Yh8wy9p77Xq8Snho9YcxCx2wYWmosaNtTdX/6RIs&#10;aN8VfjS/u6NZHOYUdmbIly9rJ2/j5hNUpjE/zY/rgxP8Yia48o2M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AmcMAAADdAAAADwAAAAAAAAAAAAAAAACYAgAAZHJzL2Rv&#10;d25yZXYueG1sUEsFBgAAAAAEAAQA9QAAAIgDAAAAAA=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1781" o:spid="_x0000_s4865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<v:shape id="Freeform 1782" o:spid="_x0000_s4866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GIsMA&#10;AADdAAAADwAAAGRycy9kb3ducmV2LnhtbESPT2vDMAzF74N+B6PBbqu9MkrI6pbSP9Bj1xV2FbHm&#10;hMVyiN00/fbVodCbxHt676fFagytGqhPTWQLH1MDiriKrmFv4fyzfy9ApYzssI1MFm6UYLWcvCyw&#10;dPHK3zScslcSwqlEC3XOXal1qmoKmKaxIxbtL/YBs6y9167Hq4SHVs+MmeuADUtDjR1taqr+T5dg&#10;Qfuu8KP53R7N/PBJYWuGfNlZ+/Y6rr9AZRrz0/y4PjjBL2bCL9/IC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bGIsMAAADdAAAADwAAAAAAAAAAAAAAAACYAgAAZHJzL2Rv&#10;d25yZXYueG1sUEsFBgAAAAAEAAQA9QAAAIgDAAAAAA=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How old were you/your child when you first started</w:t>
      </w:r>
      <w:r w:rsidR="00291AF9">
        <w:tab/>
        <w:t>On the day of birth</w:t>
      </w:r>
    </w:p>
    <w:p w:rsidR="00C26BC4" w:rsidRDefault="00291AF9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having issues with vomiting?</w:t>
      </w:r>
      <w:r>
        <w:tab/>
        <w:t xml:space="preserve">Less than 2 </w:t>
      </w:r>
      <w:r w:rsidR="00C26BC4">
        <w:t>mo</w:t>
      </w:r>
      <w:r>
        <w:t xml:space="preserve"> (not on day of birth)</w:t>
      </w:r>
    </w:p>
    <w:p w:rsidR="00330746" w:rsidRDefault="00C26BC4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</w:r>
      <w:r w:rsidR="00291AF9">
        <w:t xml:space="preserve"> </w:t>
      </w:r>
      <w:r w:rsidR="00FE0E92">
        <w:t>2</w:t>
      </w:r>
      <w:r>
        <w:t xml:space="preserve"> mo</w:t>
      </w:r>
      <w:r w:rsidR="00D60653">
        <w:t xml:space="preserve"> to </w:t>
      </w:r>
      <w:r w:rsidR="00291AF9">
        <w:t xml:space="preserve">5 </w:t>
      </w:r>
      <w:r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C26BC4">
        <w:t xml:space="preserve"> mo</w:t>
      </w:r>
      <w:r w:rsidR="00FE0E92">
        <w:t xml:space="preserve"> </w:t>
      </w:r>
      <w:r w:rsidR="00D60653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 w:rsidR="00D60653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19</w:t>
      </w:r>
      <w:r w:rsidR="00C26BC4">
        <w:t xml:space="preserve"> mo</w:t>
      </w:r>
      <w:r>
        <w:t xml:space="preserve">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D25D02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</w:t>
      </w:r>
      <w:r w:rsidR="00291AF9">
        <w:t xml:space="preserve">to 6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spacing w:line="227" w:lineRule="exact"/>
        <w:ind w:right="1996"/>
      </w:pPr>
      <w:r>
        <w:t>7</w:t>
      </w:r>
      <w:r w:rsidR="00C26BC4">
        <w:t xml:space="preserve"> y</w:t>
      </w:r>
      <w:r>
        <w:t xml:space="preserve"> to 13 </w:t>
      </w:r>
      <w:r w:rsidR="00C26BC4">
        <w:t xml:space="preserve">y 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C26BC4">
        <w:t xml:space="preserve"> y</w:t>
      </w:r>
      <w:r>
        <w:t xml:space="preserve"> to 18 </w:t>
      </w:r>
      <w:r w:rsidR="00C26BC4">
        <w:t>y</w:t>
      </w:r>
      <w:r>
        <w:t xml:space="preserve"> </w:t>
      </w:r>
    </w:p>
    <w:p w:rsidR="00C26BC4" w:rsidRDefault="006B27B2" w:rsidP="006B27B2">
      <w:pPr>
        <w:pStyle w:val="BodyText"/>
        <w:spacing w:before="3" w:line="226" w:lineRule="exact"/>
        <w:ind w:right="2176"/>
      </w:pPr>
      <w:r>
        <w:t>Greater than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757" o:spid="_x0000_s4841" style="position:absolute;left:0;text-align:left;margin-left:327.1pt;margin-top:1.85pt;width:9.05pt;height:122.45pt;z-index:-251769856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">
            <v:group id="Group 1778" o:spid="_x0000_s4862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<v:shape id="Freeform 1779" o:spid="_x0000_s4863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lHcEA&#10;AADdAAAADwAAAGRycy9kb3ducmV2LnhtbERPyWrDMBC9F/oPYgq5NVJDsYMTJYQmBR/bpNDrYE1k&#10;E2tkLHnJ31eFQm/zeOts97NrxUh9aDxreFkqEMSVNw1bDV+X9+c1iBCRDbaeScOdAux3jw9bLIyf&#10;+JPGc7QihXAoUEMdY1dIGaqaHIal74gTd/W9w5hgb6XpcUrhrpUrpTLpsOHUUGNHbzVVt/PgNEjb&#10;re2svo8fKitfyR3VGIeT1oun+bABEWmO/+I/d2nS/DzP4f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I5R3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776" o:spid="_x0000_s486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<v:shape id="Freeform 1777" o:spid="_x0000_s486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vU9MEA&#10;AADdAAAADwAAAGRycy9kb3ducmV2LnhtbERP32vCMBB+H/g/hBN8m8lEWu2MItaBj5sb+Ho0t7Ss&#10;uZQmrd1/vwwGe7uP7+ftDpNrxUh9aDxreFoqEMSVNw1bDR/vL48bECEiG2w9k4ZvCnDYzx52WBh/&#10;5zcar9GKFMKhQA11jF0hZahqchiWviNO3KfvHcYEeytNj/cU7lq5UiqTDhtODTV2dKqp+roOToO0&#10;3cZO6la+quyyJleqMQ5nrRfz6fgMItIU/8V/7otJ8/N8C7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b1PT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774" o:spid="_x0000_s485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<v:shape id="Freeform 1775" o:spid="_x0000_s485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o1cEA&#10;AADdAAAADwAAAGRycy9kb3ducmV2LnhtbERPTWvDMAy9D/ofjAq7LXbLyEIWt4x2gxy3ttCriDUn&#10;LJZD7Kbpv68Hg930eJ+qtrPrxURj6DxrWGUKBHHjTcdWw+n48VSACBHZYO+ZNNwowHazeKiwNP7K&#10;XzQdohUphEOJGtoYh1LK0LTkMGR+IE7ctx8dxgRHK82I1xTuerlWKpcOO04NLQ60a6n5OVycBmmH&#10;ws7qvP9Uef1Mbq+meHnX+nE5v72CiDTHf/GfuzZp/kuxgt9v0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4qNX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772" o:spid="_x0000_s4856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<v:shape id="Freeform 1773" o:spid="_x0000_s4857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TOcEA&#10;AADdAAAADwAAAGRycy9kb3ducmV2LnhtbERP32vCMBB+H+x/CDfwbSaboqUzypgKPmoV9no0t7Ss&#10;uZQm1vrfG0Hw7T6+n7dYDa4RPXWh9qzhY6xAEJfe1Gw1nI7b9wxEiMgGG8+k4UoBVsvXlwXmxl/4&#10;QH0RrUghHHLUUMXY5lKGsiKHYexb4sT9+c5hTLCz0nR4SeGukZ9KzaTDmlNDhS39VFT+F2enQdo2&#10;s4P6Xe/VbDclt1Z9PG+0Hr0N318gIg3xKX64dybNn2cTuH+TTp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mkzn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770" o:spid="_x0000_s4854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<v:shape id="Freeform 1771" o:spid="_x0000_s4855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u1sEA&#10;AADdAAAADwAAAGRycy9kb3ducmV2LnhtbERPS2sCMRC+F/ofwhS81aTFx7I1SqkKHnUVeh020+zS&#10;zWTZxHX990YQvM3H95zFanCN6KkLtWcNH2MFgrj0pmar4XTcvmcgQkQ22HgmDVcKsFq+viwwN/7C&#10;B+qLaEUK4ZCjhirGNpcylBU5DGPfEifuz3cOY4KdlabDSwp3jfxUaiYd1pwaKmzpp6Lyvzg7DdK2&#10;mR3U73qvZrsJubXq43mj9eht+P4CEWmIT/HDvTNp/jybwv2bd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DrtbBAAAA3Q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768" o:spid="_x0000_s4852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<v:shape id="Freeform 1769" o:spid="_x0000_s4853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VOsEA&#10;AADdAAAADwAAAGRycy9kb3ducmV2LnhtbERP32vCMBB+H+x/CDfwbU02hpbaKDI38NHpYK9HcybF&#10;5lKaWOt/vwyEvd3H9/Pq9eQ7MdIQ28AaXgoFgrgJpmWr4fv4+VyCiAnZYBeYNNwownr1+FBjZcKV&#10;v2g8JCtyCMcKNbiU+krK2DjyGIvQE2fuFAaPKcPBSjPgNYf7Tr4qNZceW84NDnt6d9ScDxevQdq+&#10;tJP62e7VfPdGfqvGdPnQevY0bZYgEk3pX3x370yevygX8PdNP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dlTr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766" o:spid="_x0000_s4850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<v:shape id="Freeform 1767" o:spid="_x0000_s485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k08EA&#10;AADdAAAADwAAAGRycy9kb3ducmV2LnhtbERP32vCMBB+F/Y/hBv4psmGuK4zypgKProq+Ho0t7Ss&#10;uZQm1vrfG0Hw7T6+n7dYDa4RPXWh9qzhbapAEJfe1Gw1HA/bSQYiRGSDjWfScKUAq+XLaIG58Rf+&#10;pb6IVqQQDjlqqGJscylDWZHDMPUtceL+fOcwJthZaTq8pHDXyHel5tJhzamhwpZ+Kir/i7PTIG2b&#10;2UGd1ns1383IrVUfzxutx6/D9xeISEN8ih/unUnzP7JPuH+TTp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pNP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764" o:spid="_x0000_s4848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<v:shape id="Freeform 1765" o:spid="_x0000_s4849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+CMAA&#10;AADdAAAADwAAAGRycy9kb3ducmV2LnhtbERPS4vCMBC+C/sfwizsTRNFfHSNsvgAj77A69DMpmWb&#10;SWli7f57Iwje5uN7zmLVuUq01ITSs4bhQIEgzr0p2Wq4nHf9GYgQkQ1WnknDPwVYLT96C8yMv/OR&#10;2lO0IoVwyFBDEWOdSRnyghyGga+JE/frG4cxwcZK0+A9hbtKjpSaSIclp4YCa1oXlP+dbk6DtPXM&#10;duq6OajJfkxuo9p422r99dn9fIOI1MW3+OXemzR/Oh/C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E+CMAAAADdAAAADwAAAAAAAAAAAAAAAACYAgAAZHJzL2Rvd25y&#10;ZXYueG1sUEsFBgAAAAAEAAQA9QAAAIU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762" o:spid="_x0000_s4846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<v:shape id="Freeform 1763" o:spid="_x0000_s4847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F5MEA&#10;AADdAAAADwAAAGRycy9kb3ducmV2LnhtbERPS2sCMRC+F/ofwhR6q4kPfKxGEa3gsT7A67AZs4ub&#10;ybKJ6/bfN4LQ23x8z1msOleJlppQetbQ7ykQxLk3JVsN59PuawoiRGSDlWfS8EsBVsv3twVmxj/4&#10;QO0xWpFCOGSooYixzqQMeUEOQ8/XxIm7+sZhTLCx0jT4SOGukgOlxtJhyamhwJo2BeW3491pkLae&#10;2k5dtj9qvB+R26o23r+1/vzo1nMQkbr4L3659ybNn8yG8Pw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/BeTBAAAA3Q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760" o:spid="_x0000_s4844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<v:shape id="Freeform 1761" o:spid="_x0000_s4845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4C8AA&#10;AADdAAAADwAAAGRycy9kb3ducmV2LnhtbERPS2sCMRC+F/ofwhR6q4niczWKaAWP9QFeh82YXdxM&#10;lk1ct/++EYTe5uN7zmLVuUq01ITSs4Z+T4Egzr0p2Wo4n3ZfUxAhIhusPJOGXwqwWr6/LTAz/sEH&#10;ao/RihTCIUMNRYx1JmXIC3IYer4mTtzVNw5jgo2VpsFHCneVHCg1lg5LTg0F1rQpKL8d706DtPXU&#10;duqy/VHj/ZDcVrXx/q3150e3noOI1MV/8cu9N2n+ZDaC5zfp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o4C8AAAADdAAAADwAAAAAAAAAAAAAAAACYAgAAZHJzL2Rvd25y&#10;ZXYueG1sUEsFBgAAAAAEAAQA9QAAAIUDAAAAAA=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1758" o:spid="_x0000_s4842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<v:shape id="Freeform 1759" o:spid="_x0000_s4843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D58EA&#10;AADdAAAADwAAAGRycy9kb3ducmV2LnhtbERP32vCMBB+H/g/hBN8m8lEWu2MItaBj5sb+Ho0t7Ss&#10;uZQmrd1/vwwGe7uP7+ftDpNrxUh9aDxreFoqEMSVNw1bDR/vL48bECEiG2w9k4ZvCnDYzx52WBh/&#10;5zcar9GKFMKhQA11jF0hZahqchiWviNO3KfvHcYEeytNj/cU7lq5UiqTDhtODTV2dKqp+roOToO0&#10;3cZO6la+quyyJleqMQ5nrRfz6fgMItIU/8V/7otJ8/NtD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EA+fBAAAA3Q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How old were you/your child when the vomiting stopped?</w:t>
      </w:r>
      <w:r w:rsidR="00291AF9">
        <w:tab/>
        <w:t>On the day of birth</w:t>
      </w:r>
    </w:p>
    <w:p w:rsidR="00C26BC4" w:rsidRDefault="00291AF9" w:rsidP="006B27B2">
      <w:pPr>
        <w:pStyle w:val="BodyText"/>
        <w:spacing w:before="3" w:line="226" w:lineRule="exact"/>
        <w:ind w:right="646"/>
      </w:pPr>
      <w:r>
        <w:t xml:space="preserve">Less than 2 </w:t>
      </w:r>
      <w:r w:rsidR="00C26BC4">
        <w:t>mo</w:t>
      </w:r>
      <w:r>
        <w:t xml:space="preserve"> (not on day of birth)</w:t>
      </w:r>
    </w:p>
    <w:p w:rsidR="00330746" w:rsidRDefault="00291AF9" w:rsidP="006B27B2">
      <w:pPr>
        <w:pStyle w:val="BodyText"/>
        <w:spacing w:before="3" w:line="226" w:lineRule="exact"/>
        <w:ind w:right="646"/>
      </w:pPr>
      <w:r>
        <w:t xml:space="preserve"> </w:t>
      </w:r>
      <w:r w:rsidR="00B95ED3">
        <w:t>2</w:t>
      </w:r>
      <w:r w:rsidR="00C26BC4">
        <w:t xml:space="preserve"> mo</w:t>
      </w:r>
      <w:r w:rsidR="00D25D02">
        <w:t xml:space="preserve"> to </w:t>
      </w:r>
      <w:r>
        <w:t xml:space="preserve">5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C26BC4">
        <w:t xml:space="preserve"> mo</w:t>
      </w:r>
      <w:r w:rsidR="00FC352E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 w:rsidR="00FC352E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</w:p>
    <w:p w:rsidR="00C26BC4" w:rsidRDefault="00D25D02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</w:t>
      </w:r>
      <w:r w:rsidR="00291AF9">
        <w:t xml:space="preserve">to 6 </w:t>
      </w:r>
      <w:r w:rsidR="00C26BC4">
        <w:t>y</w:t>
      </w:r>
      <w:r w:rsidR="00291AF9"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C26BC4">
        <w:t xml:space="preserve"> y</w:t>
      </w:r>
      <w:r>
        <w:t xml:space="preserve"> 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C26BC4">
        <w:t xml:space="preserve"> y</w:t>
      </w:r>
      <w:r>
        <w:t xml:space="preserve"> to 18 </w:t>
      </w:r>
      <w:r w:rsidR="00C26BC4">
        <w:t>y</w:t>
      </w:r>
      <w:r>
        <w:t xml:space="preserve"> </w:t>
      </w:r>
    </w:p>
    <w:p w:rsidR="00C26BC4" w:rsidRDefault="006B27B2" w:rsidP="006B27B2">
      <w:pPr>
        <w:pStyle w:val="BodyText"/>
        <w:spacing w:before="3" w:line="226" w:lineRule="exact"/>
        <w:ind w:right="2176"/>
      </w:pPr>
      <w:r>
        <w:t>Greater than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755" o:spid="_x0000_s4839" style="position:absolute;left:0;text-align:left;margin-left:328.8pt;margin-top:11.05pt;width:189.05pt;height:.1pt;z-index:-251762688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AjLd/OYQMA&#10;AO0HAAAOAAAAAAAAAAAAAAAAAC4CAABkcnMvZTJvRG9jLnhtbFBLAQItABQABgAIAAAAIQDGKz36&#10;4AAAAAoBAAAPAAAAAAAAAAAAAAAAALsFAABkcnMvZG93bnJldi54bWxQSwUGAAAAAAQABADzAAAA&#10;yAYAAAAA&#10;">
            <v:shape id="Freeform 1756" o:spid="_x0000_s4840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AccIA&#10;AADdAAAADwAAAGRycy9kb3ducmV2LnhtbERPS2sCMRC+F/ofwgheimYtRctqlLoieKyP3ofN7GZx&#10;M1mSdF3/vSkUvM3H95zVZrCt6MmHxrGC2TQDQVw63XCt4HLeTz5BhIissXVMCu4UYLN+fVlhrt2N&#10;j9SfYi1SCIccFZgYu1zKUBqyGKauI05c5bzFmKCvpfZ4S+G2le9ZNpcWG04NBjsqDJXX069VUM7j&#10;dvc9K4ypCu+q3Zv76bcHpcaj4WsJItIQn+J/90Gn+YvFB/x9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IBxwgAAAN0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stopped the vomiting?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750" o:spid="_x0000_s4834" style="position:absolute;left:0;text-align:left;margin-left:327.1pt;margin-top:5.55pt;width:9.05pt;height:20.4pt;z-index:-251768832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">
            <v:group id="Group 1753" o:spid="_x0000_s4837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<v:shape id="Freeform 1754" o:spid="_x0000_s4838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9acMA&#10;AADdAAAADwAAAGRycy9kb3ducmV2LnhtbESPT2sCMRDF7wW/QxjBW00qorIapfgHPLa24HXYTLNL&#10;N5NlE9f12zuHQm8zvDfv/WazG0KjeupSHdnC29SAIi6jq9lb+P46va5ApYzssIlMFh6UYLcdvWyw&#10;cPHOn9RfslcSwqlAC1XObaF1KisKmKaxJRbtJ3YBs6yd167Du4SHRs+MWeiANUtDhS3tKyp/L7dg&#10;Qft25QdzPXyYxXlO4WD6fDtaOxkP72tQmYb8b/67PjvBXy6FX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9acMAAADdAAAADwAAAAAAAAAAAAAAAACYAgAAZHJzL2Rv&#10;d25yZXYueG1sUEsFBgAAAAAEAAQA9QAAAIg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751" o:spid="_x0000_s4835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<v:shape id="Freeform 1752" o:spid="_x0000_s4836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GhcEA&#10;AADdAAAADwAAAGRycy9kb3ducmV2LnhtbERPTWvDMAy9F/YfjAa9NfZKSUMWt4x1hRy3brCriFUn&#10;NJZD7Kbpv58Hg930eJ+q9rPrxURj6DxreMoUCOLGm46thq/P46oAESKywd4zabhTgP3uYVFhafyN&#10;P2g6RStSCIcSNbQxDqWUoWnJYcj8QJy4sx8dxgRHK82ItxTuerlWKpcOO04NLQ702lJzOV2dBmmH&#10;ws7q+/Cu8npD7qCmeH3Tevk4vzyDiDTHf/GfuzZp/na7ht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/RoXBAAAA3Q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w10:wrap anchorx="page"/>
          </v:group>
        </w:pict>
      </w:r>
      <w:r w:rsidR="00291AF9">
        <w:t>In the past, were the symptoms consistent from day to</w:t>
      </w:r>
      <w:r w:rsidR="00291AF9">
        <w:tab/>
        <w:t>Yes</w:t>
      </w:r>
    </w:p>
    <w:p w:rsidR="00330746" w:rsidRDefault="00B34F70">
      <w:pPr>
        <w:pStyle w:val="BodyText"/>
        <w:tabs>
          <w:tab w:val="left" w:pos="6803"/>
        </w:tabs>
        <w:spacing w:line="227" w:lineRule="exact"/>
        <w:ind w:left="623"/>
      </w:pPr>
      <w:r>
        <w:t>D</w:t>
      </w:r>
      <w:r w:rsidR="00291AF9">
        <w:t>ay</w:t>
      </w:r>
      <w:r>
        <w:t>?</w:t>
      </w:r>
      <w:r w:rsidR="00291AF9">
        <w:tab/>
        <w:t>No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2875" w:hanging="6180"/>
      </w:pPr>
      <w:r>
        <w:rPr>
          <w:noProof/>
        </w:rPr>
        <w:pict>
          <v:group id="Group 1733" o:spid="_x0000_s4817" style="position:absolute;left:0;text-align:left;margin-left:327.1pt;margin-top:1.5pt;width:9.05pt;height:88.45pt;z-index:-251767808;mso-position-horizontal-relative:page" coordorigin="6543,30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">
            <v:group id="Group 1748" o:spid="_x0000_s4832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<v:shape id="Freeform 1749" o:spid="_x0000_s4833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/fsAA&#10;AADdAAAADwAAAGRycy9kb3ducmV2LnhtbERPTWsCMRC9F/wPYQRvNbFaldUoUi14bK3gddiM2cXN&#10;ZNnEdf33jSB4m8f7nOW6c5VoqQmlZw2joQJBnHtTstVw/Pt+n4MIEdlg5Zk03CnAetV7W2Jm/I1/&#10;qT1EK1IIhww1FDHWmZQhL8hhGPqaOHFn3ziMCTZWmgZvKdxV8kOpqXRYcmoosKavgvLL4eo0SFvP&#10;badO2x813U/IbVUbrzutB/1uswARqYsv8dO9N2n+7HMMj2/S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a/fsAAAADdAAAADwAAAAAAAAAAAAAAAACYAgAAZHJzL2Rvd25y&#10;ZXYueG1sUEsFBgAAAAAEAAQA9QAAAIU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746" o:spid="_x0000_s4830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<v:shape id="Freeform 1747" o:spid="_x0000_s4831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CkcEA&#10;AADdAAAADwAAAGRycy9kb3ducmV2LnhtbERP32vCMBB+H/g/hBN8m8nEdlKNItaBj5sb7PVozrSs&#10;uZQmrd1/vwwGe7uP7+ftDpNrxUh9aDxreFoqEMSVNw1bDR/vL48bECEiG2w9k4ZvCnDYzx52WBh/&#10;5zcar9GKFMKhQA11jF0hZahqchiWviNO3M33DmOCvZWmx3sKd61cKZVLhw2nhho7OtVUfV0Hp0Ha&#10;bmMn9Vm+qvyyJleqMQ5nrRfz6bgFEWmK/+I/98Wk+c9ZB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jgpHBAAAA3QAAAA8AAAAAAAAAAAAAAAAAmAIAAGRycy9kb3du&#10;cmV2LnhtbFBLBQYAAAAABAAEAPUAAACGAwAAAAA=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1744" o:spid="_x0000_s4828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<v:shape id="Freeform 1745" o:spid="_x0000_s4829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5fcEA&#10;AADdAAAADwAAAGRycy9kb3ducmV2LnhtbERP32vCMBB+H/g/hBN8m4ljq1KNReYGfdzcwNejOdNi&#10;cylNWut/vwwGe7uP7+ftism1YqQ+NJ41rJYKBHHlTcNWw/fX++MGRIjIBlvPpOFOAYr97GGHufE3&#10;/qTxFK1IIRxy1FDH2OVShqomh2HpO+LEXXzvMCbYW2l6vKVw18onpTLpsOHUUGNHrzVV19PgNEjb&#10;beykzscPlZXP5I5qjMOb1ov5dNiCiDTFf/GfuzRp/vplD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9uX3BAAAA3Q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1742" o:spid="_x0000_s4826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<v:shape id="Freeform 1743" o:spid="_x0000_s4827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6IlMAA&#10;AADdAAAADwAAAGRycy9kb3ducmV2LnhtbERPS2sCMRC+F/ofwhR6q4niczWKaAWP9QFeh82YXdxM&#10;lk1ct/++EYTe5uN7zmLVuUq01ITSs4Z+T4Egzr0p2Wo4n3ZfUxAhIhusPJOGXwqwWr6/LTAz/sEH&#10;ao/RihTCIUMNRYx1JmXIC3IYer4mTtzVNw5jgo2VpsFHCneVHCg1lg5LTg0F1rQpKL8d706DtPXU&#10;duqy/VHj/ZDcVrXx/q3150e3noOI1MV/8cu9N2n+ZDSD5zfp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6IlMAAAADdAAAADwAAAAAAAAAAAAAAAACYAgAAZHJzL2Rvd25y&#10;ZXYueG1sUEsFBgAAAAAEAAQA9QAAAIUDAAAAAA==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1740" o:spid="_x0000_s4824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<v:shape id="Freeform 1741" o:spid="_x0000_s4825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OL8AA&#10;AADdAAAADwAAAGRycy9kb3ducmV2LnhtbERPS4vCMBC+L/gfwgje1kSRrlSjiA/wuKuC16EZ02Iz&#10;KU2s9d+bhYW9zcf3nOW6d7XoqA2VZw2TsQJBXHhTsdVwOR8+5yBCRDZYeyYNLwqwXg0+lpgb/+Qf&#10;6k7RihTCIUcNZYxNLmUoSnIYxr4hTtzNtw5jgq2VpsVnCne1nCqVSYcVp4YSG9qWVNxPD6dB2mZu&#10;e3XdfavsOCO3U1187LUeDfvNAkSkPv6L/9xHk+Z/ZRP4/Sad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ROL8AAAADdAAAADwAAAAAAAAAAAAAAAACYAgAAZHJzL2Rvd25y&#10;ZXYueG1sUEsFBgAAAAAEAAQA9QAAAIUDAAAAAA==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1738" o:spid="_x0000_s4822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<v:shape id="Freeform 1739" o:spid="_x0000_s4823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1w8EA&#10;AADdAAAADwAAAGRycy9kb3ducmV2LnhtbERPS2sCMRC+F/ofwhR6q0lVtrIapfgAj3YteB02Y3Zx&#10;M1k2cd3+eyMIvc3H95zFanCN6KkLtWcNnyMFgrj0pmar4fe4+5iBCBHZYOOZNPxRgNXy9WWBufE3&#10;/qG+iFakEA45aqhibHMpQ1mRwzDyLXHizr5zGBPsrDQd3lK4a+RYqUw6rDk1VNjSuqLyUlydBmnb&#10;mR3UaXNQ2X5KbqP6eN1q/f42fM9BRBriv/jp3ps0/yubwOObd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dcPBAAAA3QAAAA8AAAAAAAAAAAAAAAAAmAIAAGRycy9kb3du&#10;cmV2LnhtbFBLBQYAAAAABAAEAPUAAACGAwAAAAA=&#10;" path="m,l170,r,170l,170,,xe" filled="f" strokeweight=".57pt">
                <v:path arrowok="t" o:connecttype="custom" o:connectlocs="0,1170;170,1170;170,1340;0,1340;0,1170" o:connectangles="0,0,0,0,0"/>
              </v:shape>
            </v:group>
            <v:group id="Group 1736" o:spid="_x0000_s4820" style="position:absolute;left:6548;top:1396;width:170;height:170" coordorigin="6548,13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<v:shape id="Freeform 1737" o:spid="_x0000_s4821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ILMEA&#10;AADdAAAADwAAAGRycy9kb3ducmV2LnhtbERPS2sCMRC+F/ofwhR6q0lFt7IapfgAj3YteB02Y3Zx&#10;M1k2cd3+eyMIvc3H95zFanCN6KkLtWcNnyMFgrj0pmar4fe4+5iBCBHZYOOZNPxRgNXy9WWBufE3&#10;/qG+iFakEA45aqhibHMpQ1mRwzDyLXHizr5zGBPsrDQd3lK4a+RYqUw6rDk1VNjSuqLyUlydBmnb&#10;mR3UaXNQ2X5CbqP6eN1q/f42fM9BRBriv/jp3ps0/yubwuObd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SCzBAAAA3QAAAA8AAAAAAAAAAAAAAAAAmAIAAGRycy9kb3du&#10;cmV2LnhtbFBLBQYAAAAABAAEAPUAAACGAwAAAAA=&#10;" path="m,l170,r,170l,170,,xe" filled="f" strokeweight=".57pt">
                <v:path arrowok="t" o:connecttype="custom" o:connectlocs="0,1396;170,1396;170,1566;0,1566;0,1396" o:connectangles="0,0,0,0,0"/>
              </v:shape>
            </v:group>
            <v:group id="Group 1734" o:spid="_x0000_s4818" style="position:absolute;left:6548;top:1623;width:170;height:170" coordorigin="6548,16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<v:shape id="Freeform 1735" o:spid="_x0000_s4819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zwMAA&#10;AADdAAAADwAAAGRycy9kb3ducmV2LnhtbERPS4vCMBC+C/6HMMLeNFGkStcoiw/wuD7A69DMpmWb&#10;SWli7f57Iyx4m4/vOatN72rRURsqzxqmEwWCuPCmYqvhejmMlyBCRDZYeyYNfxRgsx4OVpgb/+AT&#10;dedoRQrhkKOGMsYmlzIUJTkME98QJ+7Htw5jgq2VpsVHCne1nCmVSYcVp4YSG9qWVPye706DtM3S&#10;9uq2+1bZcU5up7p432v9Meq/PkFE6uNb/O8+mjR/kS3g9U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FzwMAAAADdAAAADwAAAAAAAAAAAAAAAACYAgAAZHJzL2Rvd25y&#10;ZXYueG1sUEsFBgAAAAAEAAQA9QAAAIUDAAAAAA==&#10;" path="m,l170,r,170l,170,,xe" filled="f" strokeweight=".57pt">
                <v:path arrowok="t" o:connecttype="custom" o:connectlocs="0,1623;170,1623;170,1793;0,1793;0,1623" o:connectangles="0,0,0,0,0"/>
              </v:shape>
            </v:group>
            <w10:wrap anchorx="page"/>
          </v:group>
        </w:pict>
      </w:r>
      <w:r w:rsidR="00291AF9">
        <w:t>During that period, how often did you/they vomit?</w:t>
      </w:r>
      <w:r w:rsidR="00291AF9">
        <w:tab/>
        <w:t xml:space="preserve">Multiple times a day </w:t>
      </w:r>
      <w:r w:rsidR="00FC352E">
        <w:t xml:space="preserve">Once </w:t>
      </w:r>
      <w:r w:rsidR="00291AF9">
        <w:t>a day</w:t>
      </w:r>
    </w:p>
    <w:p w:rsidR="00330746" w:rsidRDefault="00291AF9">
      <w:pPr>
        <w:pStyle w:val="BodyText"/>
        <w:spacing w:line="226" w:lineRule="exact"/>
        <w:ind w:right="1562"/>
      </w:pPr>
      <w:r>
        <w:t>At least once a week, but not daily One to 4 times per month</w:t>
      </w:r>
    </w:p>
    <w:p w:rsidR="00330746" w:rsidRDefault="00291AF9">
      <w:pPr>
        <w:pStyle w:val="BodyText"/>
        <w:spacing w:before="1"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line="226" w:lineRule="exact"/>
        <w:ind w:right="3496"/>
      </w:pPr>
      <w:r>
        <w:t>Only once Other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731" o:spid="_x0000_s4815" style="position:absolute;left:0;text-align:left;margin-left:328.8pt;margin-top:11.05pt;width:189.05pt;height:.1pt;z-index:-25176166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AdCj67YQMA&#10;AO0HAAAOAAAAAAAAAAAAAAAAAC4CAABkcnMvZTJvRG9jLnhtbFBLAQItABQABgAIAAAAIQDGKz36&#10;4AAAAAoBAAAPAAAAAAAAAAAAAAAAALsFAABkcnMvZG93bnJldi54bWxQSwUGAAAAAAQABADzAAAA&#10;yAYAAAAA&#10;">
            <v:shape id="Freeform 1732" o:spid="_x0000_s4816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aEsQA&#10;AADdAAAADwAAAGRycy9kb3ducmV2LnhtbESPQWvDMAyF74P9B6PBLqN1OlhXsrqlTRn0uHXtXcRK&#10;HBbLwXbT7N9Ph8FuEu/pvU/r7eR7NVJMXWADi3kBirgOtuPWwPnrfbYClTKyxT4wGfihBNvN/d0a&#10;Sxtu/EnjKbdKQjiVaMDlPJRap9qRxzQPA7FoTYges6yx1TbiTcJ9r5+LYqk9diwNDgeqHNXfp6s3&#10;UC/z/vCxqJxrqhiaw1O4jPujMY8P0+4NVKYp/5v/ro9W8F9f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2hL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FF2A3F">
        <w:t xml:space="preserve">Past Vomiting frequency, </w:t>
      </w:r>
      <w:r w:rsidR="00291AF9">
        <w:t>Other</w:t>
      </w:r>
      <w:r w:rsidR="00BC7F94">
        <w:t xml:space="preserve"> (</w:t>
      </w:r>
      <w:r w:rsidR="00BC7F94" w:rsidRPr="00BC7F94">
        <w:rPr>
          <w:i/>
        </w:rPr>
        <w:t>Specify</w:t>
      </w:r>
      <w:r w:rsidR="00BC7F94">
        <w:t>)</w:t>
      </w:r>
      <w:r w:rsidR="00FF2A3F">
        <w:t>: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724" o:spid="_x0000_s4808" style="position:absolute;left:0;text-align:left;margin-left:327.1pt;margin-top:5.55pt;width:9.05pt;height:31.75pt;z-index:-251766784;mso-position-horizontal-relative:page" coordorigin="6543,111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">
            <v:group id="Group 1729" o:spid="_x0000_s4813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<v:shape id="Freeform 1730" o:spid="_x0000_s4814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x178A&#10;AADdAAAADwAAAGRycy9kb3ducmV2LnhtbERPTYvCMBC9C/sfwix402SluFKNIquCR1cX9jo0Y1ps&#10;JqWJtf57Iwje5vE+Z7HqXS06akPlWcPXWIEgLryp2Gr4O+1GMxAhIhusPZOGOwVYLT8GC8yNv/Ev&#10;dcdoRQrhkKOGMsYmlzIUJTkMY98QJ+7sW4cxwdZK0+IthbtaTpSaSocVp4YSG/opqbgcr06DtM3M&#10;9up/c1DTfUZuo7p43Wo9/OzXcxCR+vgWv9x7k+Z/Zxk8v0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9rHXvwAAAN0AAAAPAAAAAAAAAAAAAAAAAJgCAABkcnMvZG93bnJl&#10;di54bWxQSwUGAAAAAAQABAD1AAAAhA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727" o:spid="_x0000_s4811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<v:shape id="Freeform 1728" o:spid="_x0000_s4812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KO8EA&#10;AADdAAAADwAAAGRycy9kb3ducmV2LnhtbERPTWvDMAy9D/ofjAq9LXZHyEJWt4x2hRy3ttCriDUn&#10;LJZD7KbZv58Hg930eJ/a7GbXi4nG0HnWsM4UCOLGm46thsv5+FiCCBHZYO+ZNHxTgN128bDByvg7&#10;f9B0ilakEA4VamhjHCopQ9OSw5D5gThxn350GBMcrTQj3lO46+WTUoV02HFqaHGgfUvN1+nmNEg7&#10;lHZW18O7Kuqc3EFN8fam9Wo5v76AiDTHf/GfuzZp/nNewO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oijvBAAAA3Q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725" o:spid="_x0000_s4809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<v:shape id="Freeform 1726" o:spid="_x0000_s4810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70sMA&#10;AADdAAAADwAAAGRycy9kb3ducmV2LnhtbESPT2sCMRDF7wW/QxjBW00qYmU1SvEPeGxtweuwmWaX&#10;bibLJq7rt3cOQm8zvDfv/Wa9HUKjeupSHdnC29SAIi6jq9lb+Pk+vi5BpYzssIlMFu6UYLsZvayx&#10;cPHGX9Sfs1cSwqlAC1XObaF1KisKmKaxJRbtN3YBs6yd167Dm4SHRs+MWeiANUtDhS3tKir/ztdg&#10;Qft26Qdz2X+axWlOYW/6fD1YOxkPHytQmYb8b35en5zgv88FV76RE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70sMAAADdAAAADwAAAAAAAAAAAAAAAACYAgAAZHJzL2Rv&#10;d25yZXYueG1sUEsFBgAAAAAEAAQA9QAAAIgDAAAAAA==&#10;" path="m,l170,r,170l,170,,xe" filled="f" strokeweight=".57pt">
                <v:path arrowok="t" o:connecttype="custom" o:connectlocs="0,570;170,570;170,740;0,740;0,570" o:connectangles="0,0,0,0,0"/>
              </v:shape>
            </v:group>
            <w10:wrap anchorx="page"/>
          </v:group>
        </w:pict>
      </w:r>
      <w:r w:rsidR="00291AF9">
        <w:t>In the past, when you/your child had vomiting, was it</w:t>
      </w:r>
      <w:r w:rsidR="00291AF9">
        <w:tab/>
        <w:t>Single episode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only a single episode or did you/they usually vomit</w:t>
      </w:r>
      <w:r>
        <w:tab/>
        <w:t>Vomited more than once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repeatedly?</w:t>
      </w:r>
      <w:r>
        <w:tab/>
        <w:t>Vomited repeatedly until there was nothing left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2008"/>
      </w:pPr>
      <w:r>
        <w:rPr>
          <w:noProof/>
        </w:rPr>
        <w:pict>
          <v:group id="Group 1713" o:spid="_x0000_s4797" style="position:absolute;left:0;text-align:left;margin-left:327.1pt;margin-top:1.5pt;width:9.05pt;height:54.45pt;z-index:-251765760;mso-position-horizontal-relative:page" coordorigin="6543,30" coordsize="181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">
            <v:group id="Group 1722" o:spid="_x0000_s4806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<v:shape id="Freeform 1723" o:spid="_x0000_s4807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a3sAA&#10;AADdAAAADwAAAGRycy9kb3ducmV2LnhtbERPS4vCMBC+C/sfwizsTRNXUalGWdYVPPoCr0MzpsVm&#10;UppYu//eCIK3+fies1h1rhItNaH0rGE4UCCIc29KthpOx01/BiJEZIOVZ9LwTwFWy4/eAjPj77yn&#10;9hCtSCEcMtRQxFhnUoa8IIdh4GvixF184zAm2FhpGryncFfJb6Um0mHJqaHAmn4Lyq+Hm9MgbT2z&#10;nTqvd2qyHZNbqzbe/rT++ux+5iAidfEtfrm3Js2fjkb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la3sAAAADdAAAADwAAAAAAAAAAAAAAAACYAgAAZHJzL2Rvd25y&#10;ZXYueG1sUEsFBgAAAAAEAAQA9QAAAIU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720" o:spid="_x0000_s4804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<v:shape id="Freeform 1721" o:spid="_x0000_s4805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nMcAA&#10;AADdAAAADwAAAGRycy9kb3ducmV2LnhtbERPTWsCMRC9F/wPYQRvNbFaldUoUi14bK3gddiM2cXN&#10;ZNnEdf33jSB4m8f7nOW6c5VoqQmlZw2joQJBnHtTstVw/Pt+n4MIEdlg5Zk03CnAetV7W2Jm/I1/&#10;qT1EK1IIhww1FDHWmZQhL8hhGPqaOHFn3ziMCTZWmgZvKdxV8kOpqXRYcmoosKavgvLL4eo0SFvP&#10;badO2x813U/IbVUbrzutB/1uswARqYsv8dO9N2n+bPwJj2/S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xnMcAAAADd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718" o:spid="_x0000_s4802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<v:shape id="Freeform 1719" o:spid="_x0000_s4803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c3cEA&#10;AADdAAAADwAAAGRycy9kb3ducmV2LnhtbERP32vCMBB+H/g/hBN8m4nbqFKNReYGfdzcwNejOdNi&#10;cylNWut/vwwGe7uP7+ftism1YqQ+NJ41rJYKBHHlTcNWw/fX++MGRIjIBlvPpOFOAYr97GGHufE3&#10;/qTxFK1IIRxy1FDH2OVShqomh2HpO+LEXXzvMCbYW2l6vKVw18onpTLpsOHUUGNHrzVV19PgNEjb&#10;beykzscPlZUv5I5qjMOb1ov5dNiCiDTFf/GfuzRp/vp5D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iXN3BAAAA3Q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1716" o:spid="_x0000_s4800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<v:shape id="Freeform 1717" o:spid="_x0000_s4801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tNMEA&#10;AADdAAAADwAAAGRycy9kb3ducmV2LnhtbERPS2sCMRC+F/ofwhR6q4kPfKxGEa3gsT7A67AZs4ub&#10;ybKJ6/bfN4LQ23x8z1msOleJlppQetbQ7ykQxLk3JVsN59PuawoiRGSDlWfS8EsBVsv3twVmxj/4&#10;QO0xWpFCOGSooYixzqQMeUEOQ8/XxIm7+sZhTLCx0jT4SOGukgOlxtJhyamhwJo2BeW3491pkLae&#10;2k5dtj9qvB+R26o23r+1/vzo1nMQkbr4L3659ybNnwxn8Pw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bTTBAAAA3QAAAA8AAAAAAAAAAAAAAAAAmAIAAGRycy9kb3du&#10;cmV2LnhtbFBLBQYAAAAABAAEAPUAAACGAwAAAAA=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1714" o:spid="_x0000_s4798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<v:shape id="Freeform 1715" o:spid="_x0000_s4799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ST78A&#10;AADdAAAADwAAAGRycy9kb3ducmV2LnhtbERPS4vCMBC+C/6HMII3TVxEpRpFdAWP6wO8Ds2YFptJ&#10;aWLt/vvNguBtPr7nrDadq0RLTSg9a5iMFQji3JuSrYbr5TBagAgR2WDlmTT8UoDNut9bYWb8i0/U&#10;nqMVKYRDhhqKGOtMypAX5DCMfU2cuLtvHMYEGytNg68U7ir5pdRMOiw5NRRY066g/HF+Og3S1gvb&#10;qdv+R82OU3J71cbnt9bDQbddgojUxY/47T6aNH8+ncD/N+kE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gRJPvwAAAN0AAAAPAAAAAAAAAAAAAAAAAJgCAABkcnMvZG93bnJl&#10;di54bWxQSwUGAAAAAAQABAD1AAAAhAMAAAAA&#10;" path="m,l170,r,170l,170,,xe" filled="f" strokeweight=".57pt">
                <v:path arrowok="t" o:connecttype="custom" o:connectlocs="0,943;170,943;170,1113;0,1113;0,943" o:connectangles="0,0,0,0,0"/>
              </v:shape>
            </v:group>
            <w10:wrap anchorx="page"/>
          </v:group>
        </w:pict>
      </w:r>
      <w:r w:rsidR="00291AF9">
        <w:t>Did the vomiting happen during a specific time of the</w:t>
      </w:r>
      <w:r w:rsidR="00291AF9">
        <w:tab/>
        <w:t>Morning (wake up until 12pm) day?</w:t>
      </w:r>
      <w:r w:rsidR="00291AF9">
        <w:tab/>
        <w:t>Afternoon (12pm - 5pm)</w:t>
      </w:r>
    </w:p>
    <w:p w:rsidR="00330746" w:rsidRDefault="00291AF9">
      <w:pPr>
        <w:pStyle w:val="BodyText"/>
        <w:spacing w:before="1" w:line="226" w:lineRule="exact"/>
        <w:ind w:right="2017"/>
      </w:pPr>
      <w:r>
        <w:t>Evening (5pm</w:t>
      </w:r>
      <w:r w:rsidR="00FC352E">
        <w:t xml:space="preserve"> </w:t>
      </w:r>
      <w:r>
        <w:t>- Bed) Overnight (wakes from sleep) All times of day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706" o:spid="_x0000_s4790" style="position:absolute;left:0;text-align:left;margin-left:327.1pt;margin-top:1.85pt;width:9.05pt;height:31.75pt;z-index:-251764736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">
            <v:group id="Group 1711" o:spid="_x0000_s4795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<v:shape id="Freeform 1712" o:spid="_x0000_s4796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vm8AA&#10;AADdAAAADwAAAGRycy9kb3ducmV2LnhtbERPS4vCMBC+C/sfwizsTZOVpUo1iqwKHn0s7HVoxrTY&#10;TEoTa/33RhC8zcf3nPmyd7XoqA2VZw3fIwWCuPCmYqvh77QdTkGEiGyw9kwa7hRgufgYzDE3/sYH&#10;6o7RihTCIUcNZYxNLmUoSnIYRr4hTtzZtw5jgq2VpsVbCne1HCuVSYcVp4YSG/otqbgcr06DtM3U&#10;9up/vVfZ7ofcWnXxutH667NfzUBE6uNb/HLvTJo/GWf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dvm8AAAADdAAAADwAAAAAAAAAAAAAAAACYAgAAZHJzL2Rvd25y&#10;ZXYueG1sUEsFBgAAAAAEAAQA9QAAAIUDAAAAAA=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709" o:spid="_x0000_s479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<v:shape id="Freeform 1710" o:spid="_x0000_s479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ecsMA&#10;AADdAAAADwAAAGRycy9kb3ducmV2LnhtbESPT2sCMRDF7wW/QxjBW00qorIapfgHPFZb8Dpsptml&#10;m8myiev67TuHQm8zvDfv/WazG0KjeupSHdnC29SAIi6jq9lb+Po8va5ApYzssIlMFp6UYLcdvWyw&#10;cPHBF+qv2SsJ4VSghSrnttA6lRUFTNPYEov2HbuAWdbOa9fhQ8JDo2fGLHTAmqWhwpb2FZU/13uw&#10;oH278oO5HT7M4jyncDB9vh+tnYyH9zWoTEP+N/9dn53gL2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RecsMAAADdAAAADwAAAAAAAAAAAAAAAACYAgAAZHJzL2Rv&#10;d25yZXYueG1sUEsFBgAAAAAEAAQA9QAAAIg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707" o:spid="_x0000_s479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<v:shape id="Freeform 1708" o:spid="_x0000_s479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EqcQA&#10;AADdAAAADwAAAGRycy9kb3ducmV2LnhtbESPQW/CMAyF75P2HyJP2m0kYxOgjoAQMIkjlEm7Wo2X&#10;Vmucqgml+/fzAYmbrff83uflegytGqhPTWQLrxMDiriKrmFv4ev8+bIAlTKywzYyWfijBOvV48MS&#10;CxevfKKhzF5JCKcCLdQ5d4XWqaopYJrEjli0n9gHzLL2XrserxIeWj01ZqYDNiwNNXa0ran6LS/B&#10;gvbdwo/me3c0s8M7hZ0Z8mVv7fPTuPkAlWnMd/Pt+uAEf/4m/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xKnEAAAA3QAAAA8AAAAAAAAAAAAAAAAAmAIAAGRycy9k&#10;b3ducmV2LnhtbFBLBQYAAAAABAAEAPUAAACJ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 xml:space="preserve">In the past, were </w:t>
      </w:r>
      <w:r w:rsidR="001C0183">
        <w:t xml:space="preserve">there </w:t>
      </w:r>
      <w:r w:rsidR="00291AF9">
        <w:t>any particular t</w:t>
      </w:r>
      <w:r w:rsidR="00D12454">
        <w:t>r</w:t>
      </w:r>
      <w:r w:rsidR="00291AF9">
        <w:t>iggers for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vomiting episodes?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2266" o:spid="_x0000_s4788" style="position:absolute;left:0;text-align:left;margin-left:328.8pt;margin-top:11.05pt;width:189.05pt;height:.1pt;z-index:-25149542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">
            <v:shape id="Freeform 2267" o:spid="_x0000_s4789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3GMEA&#10;AADdAAAADwAAAGRycy9kb3ducmV2LnhtbERP32vCMBB+H+x/CDfwZcxUB25Uo2hF8NE5fT+aa1Ns&#10;LiWJtf73ZiDs7T6+n7dYDbYVPfnQOFYwGWcgiEunG64VnH53H98gQkTW2DomBXcKsFq+viww1+7G&#10;P9QfYy1SCIccFZgYu1zKUBqyGMauI05c5bzFmKCvpfZ4S+G2ldMsm0mLDacGgx0VhsrL8WoVlLO4&#10;2R4mhTFV4V21fXfnfrNXavQ2rOcgIg3xX/x073Wa/zX9hL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2Nxj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8369DB">
        <w:t xml:space="preserve">In the past, what </w:t>
      </w:r>
      <w:r w:rsidR="00291AF9">
        <w:t>had triggered vomiting episodes</w:t>
      </w:r>
      <w:r w:rsidR="00B34F70">
        <w:t>?</w:t>
      </w:r>
    </w:p>
    <w:p w:rsidR="00330746" w:rsidRDefault="00330746">
      <w:pPr>
        <w:sectPr w:rsidR="00330746">
          <w:headerReference w:type="default" r:id="rId11"/>
          <w:pgSz w:w="11906" w:h="16840"/>
          <w:pgMar w:top="920" w:right="460" w:bottom="440" w:left="0" w:header="48" w:footer="254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  <w:sz w:val="11"/>
          <w:szCs w:val="11"/>
        </w:rPr>
        <w:lastRenderedPageBreak/>
        <w:pict>
          <v:group id="Group 59" o:spid="_x0000_s5250" style="position:absolute;margin-left:327.5pt;margin-top:46pt;width:8.5pt;height:8.5pt;z-index:-250514432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">
            <v:shape id="Freeform 60" o:spid="_x0000_s5251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LbcEA&#10;AADbAAAADwAAAGRycy9kb3ducmV2LnhtbESPW4vCMBSE3wX/QzgL+6bJioh0TYt4AR+9wb4emrNp&#10;2eakNLHWf78RBB+HmfmGWRWDa0RPXag9a/iaKhDEpTc1Ww3Xy36yBBEissHGM2l4UIAiH49WmBl/&#10;5xP152hFgnDIUEMVY5tJGcqKHIapb4mT9+s7hzHJzkrT4T3BXSNnSi2kw5rTQoUtbSoq/843p0Ha&#10;dmkH9bM9qsVhTm6r+njbaf35May/QUQa4jv8ah+Mhtkcnl/SD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Xy23BAAAA2wAAAA8AAAAAAAAAAAAAAAAAmAIAAGRycy9kb3du&#10;cmV2LnhtbFBLBQYAAAAABAAEAPUAAACGAwAAAAA=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  <w:r>
        <w:rPr>
          <w:noProof/>
          <w:sz w:val="11"/>
          <w:szCs w:val="11"/>
        </w:rPr>
        <w:pict>
          <v:shape id="Text Box 55" o:spid="_x0000_s5249" type="#_x0000_t202" style="position:absolute;margin-left:339.15pt;margin-top:44.9pt;width:124.3pt;height:12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t7sg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" filled="f" stroked="f">
            <v:textbox inset="0,0,0,0">
              <w:txbxContent>
                <w:p w:rsidR="00DF0896" w:rsidRDefault="00DF0896" w:rsidP="00DF0896">
                  <w:pPr>
                    <w:pStyle w:val="BodyText"/>
                    <w:spacing w:line="224" w:lineRule="exact"/>
                    <w:ind w:left="20"/>
                  </w:pPr>
                  <w:r>
                    <w:t>Fasting more than 12 hours</w:t>
                  </w:r>
                </w:p>
              </w:txbxContent>
            </v:textbox>
            <w10:wrap anchorx="page" anchory="page"/>
          </v:shape>
        </w:pict>
      </w: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shape id="Text Box 56" o:spid="_x0000_s5248" type="#_x0000_t202" style="position:absolute;left:0;text-align:left;margin-left:30.2pt;margin-top:44.9pt;width:227.1pt;height:12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ausw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" filled="f" stroked="f">
            <v:textbox inset="0,0,0,0">
              <w:txbxContent>
                <w:p w:rsidR="00DF0896" w:rsidRDefault="00DF0896" w:rsidP="00DF0896">
                  <w:pPr>
                    <w:pStyle w:val="BodyText"/>
                    <w:spacing w:line="224" w:lineRule="exact"/>
                    <w:ind w:left="20"/>
                  </w:pPr>
                  <w:r>
                    <w:t>Did any of the following occur frequently before 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1689" o:spid="_x0000_s4773" style="position:absolute;left:0;text-align:left;margin-left:327.1pt;margin-top:5.55pt;width:9.05pt;height:77.1pt;z-index:-251759616;mso-position-horizontal-relative:page" coordorigin="6543,111" coordsize="181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">
            <v:group id="Group 1702" o:spid="_x0000_s4786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<v:shape id="Freeform 1703" o:spid="_x0000_s4787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nib8A&#10;AADdAAAADwAAAGRycy9kb3ducmV2LnhtbERPTYvCMBC9L/gfwgje1kQRV6tRRF3wuKuC16EZ02Iz&#10;KU2s9d9vBGFv83ifs1x3rhItNaH0rGE0VCCIc29KthrOp+/PGYgQkQ1WnknDkwKsV72PJWbGP/iX&#10;2mO0IoVwyFBDEWOdSRnyghyGoa+JE3f1jcOYYGOlafCRwl0lx0pNpcOSU0OBNW0Lym/Hu9MgbT2z&#10;nbrsftT0MCG3U22877Ue9LvNAkSkLv6L3+6DSfO/1Bxe36QT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naeJvwAAAN0AAAAPAAAAAAAAAAAAAAAAAJgCAABkcnMvZG93bnJl&#10;di54bWxQSwUGAAAAAAQABAD1AAAAhA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700" o:spid="_x0000_s4784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<v:shape id="Freeform 1701" o:spid="_x0000_s4785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9UsAA&#10;AADdAAAADwAAAGRycy9kb3ducmV2LnhtbERPS4vCMBC+L/gfwgje1qQiKl2jLD7A4/oAr0Mzm5Zt&#10;JqWJtf57syB4m4/vOct172rRURsqzxqysQJBXHhTsdVwOe8/FyBCRDZYeyYNDwqwXg0+lpgbf+cj&#10;dadoRQrhkKOGMsYmlzIUJTkMY98QJ+7Xtw5jgq2VpsV7Cne1nCg1kw4rTg0lNrQpqfg73ZwGaZuF&#10;7dV1+6Nmhym5reribaf1aNh/f4GI1Me3+OU+mDR/nmXw/0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I9UsAAAADdAAAADwAAAAAAAAAAAAAAAACYAgAAZHJzL2Rvd25y&#10;ZXYueG1sUEsFBgAAAAAEAAQA9QAAAIUDAAAAAA=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698" o:spid="_x0000_s4782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<v:shape id="Freeform 1699" o:spid="_x0000_s4783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GvsEA&#10;AADdAAAADwAAAGRycy9kb3ducmV2LnhtbERP32vCMBB+H/g/hBN8m4nb6KQai8wN+rg5wdejOdNi&#10;cylNWut/vwwGe7uP7+dti8m1YqQ+NJ41rJYKBHHlTcNWw+n743ENIkRkg61n0nCnAMVu9rDF3Pgb&#10;f9F4jFakEA45aqhj7HIpQ1WTw7D0HXHiLr53GBPsrTQ93lK4a+WTUpl02HBqqLGjt5qq63FwGqTt&#10;1nZS58OnysoXcgc1xuFd68V82m9ARJriv/jPXZo0/3X1DL/fp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sBr7BAAAA3QAAAA8AAAAAAAAAAAAAAAAAmAIAAGRycy9kb3du&#10;cmV2LnhtbFBLBQYAAAAABAAEAPUAAACGAwAAAAA=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1696" o:spid="_x0000_s4780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<v:shape id="Freeform 1697" o:spid="_x0000_s4781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7UcEA&#10;AADdAAAADwAAAGRycy9kb3ducmV2LnhtbERP32vCMBB+H/g/hBN8m4lj66Qai8wN+rg5wdejOdNi&#10;cylNWut/vwwGe7uP7+dti8m1YqQ+NJ41rJYKBHHlTcNWw+n743ENIkRkg61n0nCnAMVu9rDF3Pgb&#10;f9F4jFakEA45aqhj7HIpQ1WTw7D0HXHiLr53GBPsrTQ93lK4a+WTUpl02HBqqLGjt5qq63FwGqTt&#10;1nZS58Onyspncgc1xuFd68V82m9ARJriv/jPXZo0/3X1Ar/fp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JO1HBAAAA3QAAAA8AAAAAAAAAAAAAAAAAmAIAAGRycy9kb3du&#10;cmV2LnhtbFBLBQYAAAAABAAEAPUAAACGAwAAAAA=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1694" o:spid="_x0000_s4778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<v:shape id="Freeform 1695" o:spid="_x0000_s4779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AvcAA&#10;AADdAAAADwAAAGRycy9kb3ducmV2LnhtbERPS4vCMBC+C/sfwix400QRLV2jLKuCR1+w16EZ02Iz&#10;KU2s9d9vFgRv8/E9Z7nuXS06akPlWcNkrEAQF95UbDVczrtRBiJEZIO1Z9LwpADr1cdgibnxDz5S&#10;d4pWpBAOOWooY2xyKUNRksMw9g1x4q6+dRgTbK00LT5SuKvlVKm5dFhxaiixoZ+Sitvp7jRI22S2&#10;V7+bg5rvZ+Q2qov3rdbDz/77C0SkPr7FL/fepPmLyQL+v0kn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cAvcAAAADdAAAADwAAAAAAAAAAAAAAAACYAgAAZHJzL2Rvd25y&#10;ZXYueG1sUEsFBgAAAAAEAAQA9QAAAIUDAAAAAA=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1692" o:spid="_x0000_s4776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<v:shape id="Freeform 1693" o:spid="_x0000_s4777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xVMAA&#10;AADdAAAADwAAAGRycy9kb3ducmV2LnhtbERPS4vCMBC+C/sfwizsTRNFfHSNsvgAj77A69DMpmWb&#10;SWli7f57Iwje5uN7zmLVuUq01ITSs4bhQIEgzr0p2Wq4nHf9GYgQkQ1WnknDPwVYLT96C8yMv/OR&#10;2lO0IoVwyFBDEWOdSRnyghyGga+JE/frG4cxwcZK0+A9hbtKjpSaSIclp4YCa1oXlP+dbk6DtPXM&#10;duq6OajJfkxuo9p422r99dn9fIOI1MW3+OXemzR/OpzD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QxVMAAAADdAAAADwAAAAAAAAAAAAAAAACYAgAAZHJzL2Rvd25y&#10;ZXYueG1sUEsFBgAAAAAEAAQA9QAAAIUDAAAAAA==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1690" o:spid="_x0000_s4774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<v:shape id="Freeform 1691" o:spid="_x0000_s4775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378EA&#10;AADdAAAADwAAAGRycy9kb3ducmV2LnhtbERPTWvDMAy9F/YfjAa7NXbL6EIWt4x1gxy7trCriFUn&#10;NJZD7CbZv58Lg930eJ8qd7PrxEhDaD1rWGUKBHHtTctWw/n0ucxBhIhssPNMGn4owG77sCixMH7i&#10;LxqP0YoUwqFADU2MfSFlqBtyGDLfEyfu4geHMcHBSjPglMJdJ9dKbaTDllNDgz29N1RfjzenQdo+&#10;t7P63h/Upnomt1djvH1o/fQ4v72CiDTHf/GfuzJp/st6Bfd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9+/BAAAA3QAAAA8AAAAAAAAAAAAAAAAAmAIAAGRycy9kb3du&#10;cmV2LnhtbFBLBQYAAAAABAAEAPUAAACGAwAAAAA=&#10;" path="m,l170,r,170l,170,,xe" filled="f" strokeweight=".57pt">
                <v:path arrowok="t" o:connecttype="custom" o:connectlocs="0,1477;170,1477;170,1647;0,1647;0,1477" o:connectangles="0,0,0,0,0"/>
              </v:shape>
            </v:group>
            <w10:wrap anchorx="page"/>
          </v:group>
        </w:pict>
      </w:r>
      <w:r w:rsidR="00291AF9">
        <w:t>vomiting started?</w:t>
      </w:r>
      <w:r w:rsidR="00291AF9">
        <w:tab/>
        <w:t>Viral illness/Fever</w:t>
      </w:r>
    </w:p>
    <w:p w:rsidR="00330746" w:rsidRDefault="00291AF9">
      <w:pPr>
        <w:pStyle w:val="BodyText"/>
        <w:spacing w:before="3" w:line="226" w:lineRule="exact"/>
        <w:ind w:right="2951"/>
      </w:pPr>
      <w:r>
        <w:t>Taking medicine Right after feeding Seizure</w:t>
      </w:r>
    </w:p>
    <w:p w:rsidR="00330746" w:rsidRDefault="00513587">
      <w:pPr>
        <w:pStyle w:val="BodyText"/>
        <w:spacing w:before="1" w:line="226" w:lineRule="exact"/>
        <w:ind w:right="884"/>
      </w:pPr>
      <w:r>
        <w:t>Headache/Migraine/ L</w:t>
      </w:r>
      <w:r w:rsidR="00291AF9">
        <w:t>ight sensitivity Exercise</w:t>
      </w:r>
    </w:p>
    <w:p w:rsidR="00330746" w:rsidRDefault="00BF19A1">
      <w:pPr>
        <w:pStyle w:val="BodyText"/>
        <w:spacing w:line="224" w:lineRule="exact"/>
        <w:ind w:right="2428"/>
      </w:pPr>
      <w:r>
        <w:t>Stress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682" o:spid="_x0000_s4766" style="position:absolute;left:0;text-align:left;margin-left:327.1pt;margin-top:1.85pt;width:9.05pt;height:31.75pt;z-index:-251758592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">
            <v:group id="Group 1687" o:spid="_x0000_s4771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<v:shape id="Freeform 1688" o:spid="_x0000_s4772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1+MEA&#10;AADdAAAADwAAAGRycy9kb3ducmV2LnhtbERP32vCMBB+H/g/hBN8m4lFOumMInaDPm462OvR3NJi&#10;cylNrN1/vwwE3+7j+3nb/eQ6MdIQWs8aVksFgrj2pmWr4ev8/rwBESKywc4zafilAPvd7GmLhfE3&#10;/qTxFK1IIRwK1NDE2BdShrohh2Hpe+LE/fjBYUxwsNIMeEvhrpOZUrl02HJqaLCnY0P15XR1GqTt&#10;N3ZS3+WHyqs1uVKN8fqm9WI+HV5BRJriQ3x3VybNf1EZ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5Nfj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685" o:spid="_x0000_s4769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<v:shape id="Freeform 1686" o:spid="_x0000_s4770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IF78A&#10;AADdAAAADwAAAGRycy9kb3ducmV2LnhtbERPS4vCMBC+C/6HMMLeNFFEpRpF1AWP6wO8Ds2YFptJ&#10;aWLt/vvNguBtPr7nrDadq0RLTSg9axiPFAji3JuSrYbr5Xu4ABEissHKM2n4pQCbdb+3wsz4F5+o&#10;PUcrUgiHDDUUMdaZlCEvyGEY+Zo4cXffOIwJNlaaBl8p3FVyotRMOiw5NRRY066g/HF+Og3S1gvb&#10;qdv+R82OU3J71cbnQeuvQbddgojUxY/47T6aNH+upvD/TTpB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nAgXvwAAAN0AAAAPAAAAAAAAAAAAAAAAAJgCAABkcnMvZG93bnJl&#10;di54bWxQSwUGAAAAAAQABAD1AAAAhA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683" o:spid="_x0000_s4767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<v:shape id="Freeform 1684" o:spid="_x0000_s4768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z+78A&#10;AADdAAAADwAAAGRycy9kb3ducmV2LnhtbERPTYvCMBC9C/6HMII3TRSpUo0iugseV3fB69CMabGZ&#10;lCbW+u/NwsLe5vE+Z7PrXS06akPlWcNsqkAQF95UbDX8fH9OViBCRDZYeyYNLwqw2w4HG8yNf/KZ&#10;uku0IoVwyFFDGWOTSxmKkhyGqW+IE3fzrcOYYGulafGZwl0t50pl0mHFqaHEhg4lFffLw2mQtlnZ&#10;Xl2PXyo7LcgdVRcfH1qPR/1+DSJSH//Ff+6TSfOXKoPfb9IJ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AjP7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Did you/your child ever have bright green or yellow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vomiting?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673" o:spid="_x0000_s4757" style="position:absolute;left:0;text-align:left;margin-left:327.1pt;margin-top:1.85pt;width:9.05pt;height:43.1pt;z-index:-251757568;mso-position-horizontal-relative:page" coordorigin="6543,37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">
            <v:group id="Group 1680" o:spid="_x0000_s4764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<v:shape id="Freeform 1681" o:spid="_x0000_s4765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KecEA&#10;AADdAAAADwAAAGRycy9kb3ducmV2LnhtbERPS2sCMRC+F/ofwhR6q0lVFl2NUnyAR7sWeh02Y3Zx&#10;M1k2cd3+eyMIvc3H95zlenCN6KkLtWcNnyMFgrj0pmar4ee0/5iBCBHZYOOZNPxRgPXq9WWJufE3&#10;/qa+iFakEA45aqhibHMpQ1mRwzDyLXHizr5zGBPsrDQd3lK4a+RYqUw6rDk1VNjSpqLyUlydBmnb&#10;mR3U7/aossOU3Fb18brT+v1t+FqAiDTEf/HTfTBpfjafwO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eCnnBAAAA3QAAAA8AAAAAAAAAAAAAAAAAmAIAAGRycy9kb3du&#10;cmV2LnhtbFBLBQYAAAAABAAEAPUAAACG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678" o:spid="_x0000_s476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<v:shape id="Freeform 1679" o:spid="_x0000_s476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3lsEA&#10;AADdAAAADwAAAGRycy9kb3ducmV2LnhtbERPS2sCMRC+F/ofwhR6q0lFF12NUnyAR7sWeh02Y3Zx&#10;M1k2cd3+eyMIvc3H95zlenCN6KkLtWcNnyMFgrj0pmar4ee0/5iBCBHZYOOZNPxRgPXq9WWJufE3&#10;/qa+iFakEA45aqhibHMpQ1mRwzDyLXHizr5zGBPsrDQd3lK4a+RYqUw6rDk1VNjSpqLyUlydBmnb&#10;mR3U7/aossOE3Fb18brT+v1t+FqAiDTEf/HTfTBpfjafwu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7N5b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676" o:spid="_x0000_s4760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<v:shape id="Freeform 1677" o:spid="_x0000_s4761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MesEA&#10;AADdAAAADwAAAGRycy9kb3ducmV2LnhtbERP32vCMBB+H+x/CDfY20w2pNPaVMZU8NHpYK9Hc6bF&#10;5lKaWLv/3giCb/fx/bxiObpWDNSHxrOG94kCQVx507DV8HvYvM1AhIhssPVMGv4pwLJ8fiowN/7C&#10;PzTsoxUphEOOGuoYu1zKUNXkMEx8R5y4o+8dxgR7K02PlxTuWvmhVCYdNpwaauzou6bqtD87DdJ2&#10;Mzuqv9VOZdspuZUa4nmt9evL+LUAEWmMD/HdvTVpfjb/hN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lDHr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674" o:spid="_x0000_s4758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<v:shape id="Freeform 1675" o:spid="_x0000_s4759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9k8AA&#10;AADdAAAADwAAAGRycy9kb3ducmV2LnhtbERPS4vCMBC+C/6HMMLeNFGkaNcoiw/wuD7A69DMpmWb&#10;SWli7f57Iyx4m4/vOatN72rRURsqzxqmEwWCuPCmYqvhejmMFyBCRDZYeyYNfxRgsx4OVpgb/+AT&#10;dedoRQrhkKOGMsYmlzIUJTkME98QJ+7Htw5jgq2VpsVHCne1nCmVSYcVp4YSG9qWVPye706DtM3C&#10;9uq2+1bZcU5up7p432v9Meq/PkFE6uNb/O8+mjQ/Wy7h9U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Y9k8AAAADdAAAADwAAAAAAAAAAAAAAAACYAgAAZHJzL2Rvd25y&#10;ZXYueG1sUEsFBgAAAAAEAAQA9QAAAIUDAAAAAA==&#10;" path="m,l170,r,170l,170,,xe" filled="f" strokeweight=".57pt">
                <v:path arrowok="t" o:connecttype="custom" o:connectlocs="0,723;170,723;170,893;0,893;0,723" o:connectangles="0,0,0,0,0"/>
              </v:shape>
            </v:group>
            <w10:wrap anchorx="page"/>
          </v:group>
        </w:pict>
      </w:r>
      <w:r w:rsidR="00291AF9">
        <w:t>How often did the green or yellow vomiting occur?</w:t>
      </w:r>
      <w:r w:rsidR="00291AF9">
        <w:tab/>
        <w:t>Only once</w:t>
      </w:r>
    </w:p>
    <w:p w:rsidR="00330746" w:rsidRDefault="00291AF9">
      <w:pPr>
        <w:pStyle w:val="BodyText"/>
        <w:spacing w:before="3" w:line="226" w:lineRule="exact"/>
        <w:ind w:right="1105"/>
      </w:pPr>
      <w:r>
        <w:t>Less than half of vomiting episodes Most vomiting episodes</w:t>
      </w:r>
    </w:p>
    <w:p w:rsidR="00330746" w:rsidRDefault="00291AF9">
      <w:pPr>
        <w:pStyle w:val="BodyText"/>
        <w:spacing w:line="224" w:lineRule="exact"/>
        <w:ind w:right="2428"/>
      </w:pPr>
      <w:r>
        <w:t>All vomiting episodes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666" o:spid="_x0000_s4750" style="position:absolute;left:0;text-align:left;margin-left:327.1pt;margin-top:1.5pt;width:9.05pt;height:31.75pt;z-index:-251756544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">
            <v:group id="Group 1671" o:spid="_x0000_s4755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<v:shape id="Freeform 1672" o:spid="_x0000_s4756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/PMEA&#10;AADdAAAADwAAAGRycy9kb3ducmV2LnhtbERPTWvDMAy9D/ofjAq7LXbHCCGNW8baQY5dV+hVxJoT&#10;FsshdpPs38+FwW56vE9V+8X1YqIxdJ41bDIFgrjxpmOr4fL5/lSACBHZYO+ZNPxQgP1u9VBhafzM&#10;HzSdoxUphEOJGtoYh1LK0LTkMGR+IE7clx8dxgRHK82Icwp3vXxWKpcOO04NLQ701lLzfb45DdIO&#10;hV3U9XBSef1C7qCmeDtq/bheXrcgIi3xX/znrk2anxc53L9JJ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wPzz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669" o:spid="_x0000_s4753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<v:shape id="Freeform 1670" o:spid="_x0000_s4754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O1cMA&#10;AADdAAAADwAAAGRycy9kb3ducmV2LnhtbESPQWvDMAyF74X9B6NBb629UULI6payrtDj1g12FbHm&#10;hMZyiN00/ffTodCbxHt679N6O4VOjTSkNrKFl6UBRVxH17K38PN9WJSgUkZ22EUmCzdKsN08zdZY&#10;uXjlLxpP2SsJ4VShhSbnvtI61Q0FTMvYE4v2F4eAWdbBazfgVcJDp1+NKXTAlqWhwZ7eG6rPp0uw&#10;oH1f+sn87j9NcVxR2JsxXz6snT9PuzdQmab8MN+vj07wi1Jw5Rs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MO1cMAAADdAAAADwAAAAAAAAAAAAAAAACYAgAAZHJzL2Rv&#10;d25yZXYueG1sUEsFBgAAAAAEAAQA9QAAAIgDAAAAAA==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1667" o:spid="_x0000_s4751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<v:shape id="Freeform 1668" o:spid="_x0000_s4752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UDsMA&#10;AADdAAAADwAAAGRycy9kb3ducmV2LnhtbESPQWsCMRCF74X+hzCF3mqilMWuRhFtwWOrBa/DZswu&#10;bibLJq7rv3cOhd5meG/e+2a5HkOrBupTE9nCdGJAEVfRNewt/B6/3uagUkZ22EYmC3dKsF49Py2x&#10;dPHGPzQcslcSwqlEC3XOXal1qmoKmCaxIxbtHPuAWdbea9fjTcJDq2fGFDpgw9JQY0fbmqrL4Ros&#10;aN/N/WhOu29T7N8p7MyQr5/Wvr6MmwWoTGP+N/9d753gFx/CL9/ICH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yUDsMAAADdAAAADwAAAAAAAAAAAAAAAACYAgAAZHJzL2Rv&#10;d25yZXYueG1sUEsFBgAAAAAEAAQA9QAAAIgDAAAAAA=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Did you/your child ever vomit blood?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655" o:spid="_x0000_s4739" style="position:absolute;left:0;text-align:left;margin-left:327.1pt;margin-top:1.85pt;width:9.05pt;height:54.4pt;z-index:-251755520;mso-position-horizontal-relative:page" coordorigin="6543,37" coordsize="181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">
            <v:group id="Group 1664" o:spid="_x0000_s4748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shape id="Freeform 1665" o:spid="_x0000_s4749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RbMEA&#10;AADdAAAADwAAAGRycy9kb3ducmV2LnhtbERPS2sCMRC+F/ofwhR6q0lFt7IapfgAj3YteB02Y3Zx&#10;M1k2cd3+eyMIvc3H95zFanCN6KkLtWcNnyMFgrj0pmar4fe4+5iBCBHZYOOZNPxRgNXy9WWBufE3&#10;/qG+iFakEA45aqhibHMpQ1mRwzDyLXHizr5zGBPsrDQd3lK4a+RYqUw6rDk1VNjSuqLyUlydBmnb&#10;mR3UaXNQ2X5CbqP6eN1q/f42fM9BRBriv/jp3ps0P/uawuObd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30Wz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662" o:spid="_x0000_s4746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<v:shape id="Freeform 1663" o:spid="_x0000_s474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qgMAA&#10;AADdAAAADwAAAGRycy9kb3ducmV2LnhtbERPS4vCMBC+C/6HMMLeNFGkStcoiw/wuD7A69DMpmWb&#10;SWli7f57Iyx4m4/vOatN72rRURsqzxqmEwWCuPCmYqvhejmMlyBCRDZYeyYNfxRgsx4OVpgb/+AT&#10;dedoRQrhkKOGMsYmlzIUJTkME98QJ+7Htw5jgq2VpsVHCne1nCmVSYcVp4YSG9qWVPye706DtM3S&#10;9uq2+1bZcU5up7p432v9Meq/PkFE6uNb/O8+mjQ/Wyzg9U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nqg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660" o:spid="_x0000_s4744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<v:shape id="Freeform 1661" o:spid="_x0000_s4745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bacEA&#10;AADdAAAADwAAAGRycy9kb3ducmV2LnhtbERP32vCMBB+H+x/CDfY20w2pNPaVMZU8NHpYK9Hc6bF&#10;5lKaWLv/3giCb/fx/bxiObpWDNSHxrOG94kCQVx507DV8HvYvM1AhIhssPVMGv4pwLJ8fiowN/7C&#10;PzTsoxUphEOOGuoYu1zKUNXkMEx8R5y4o+8dxgR7K02PlxTuWvmhVCYdNpwaauzou6bqtD87DdJ2&#10;Mzuqv9VOZdspuZUa4nmt9evL+LUAEWmMD/HdvTVpfvY5h9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622n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658" o:spid="_x0000_s4742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<v:shape id="Freeform 1659" o:spid="_x0000_s4743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nSMEA&#10;AADdAAAADwAAAGRycy9kb3ducmV2LnhtbERPTWvDMAy9D/ofjAq7LXZHCSGNW0bbQY5bNthVxKoT&#10;FsshdtP038+DwW56vE9Vh8UNYqYp9J41bDIFgrj1pmer4fPj9akAESKywcEzabhTgMN+9VBhafyN&#10;32luohUphEOJGroYx1LK0HbkMGR+JE7cxU8OY4KTlWbCWwp3g3xWKpcOe04NHY507Kj9bq5Og7Rj&#10;YRf1dXpTeb0ld1JzvJ61flwvLzsQkZb4L/5z1ybNz4sN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Zp0j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656" o:spid="_x0000_s4740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<v:shape id="Freeform 1657" o:spid="_x0000_s4741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cpMEA&#10;AADdAAAADwAAAGRycy9kb3ducmV2LnhtbERP32vCMBB+F/Y/hBv4psmmlNIZy1gVfFQ32OvR3NKy&#10;5lKaWLv/fhEE3+7j+3mbcnKdGGkIrWcNL0sFgrj2pmWr4etzv8hBhIhssPNMGv4oQLl9mm2wMP7K&#10;JxrP0YoUwqFADU2MfSFlqBtyGJa+J07cjx8cxgQHK82A1xTuOvmqVCYdtpwaGuzpo6H693xxGqTt&#10;czup7+qossOaXKXGeNlpPX+e3t9ARJriQ3x3H0yan+UruH2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HnKTBAAAA3Q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w10:wrap anchorx="page"/>
          </v:group>
        </w:pict>
      </w:r>
      <w:r w:rsidR="00291AF9">
        <w:t>What color was the blood?</w:t>
      </w:r>
      <w:r w:rsidR="00291AF9">
        <w:tab/>
        <w:t>Bright red</w:t>
      </w:r>
    </w:p>
    <w:p w:rsidR="00330746" w:rsidRDefault="00291AF9">
      <w:pPr>
        <w:pStyle w:val="BodyText"/>
        <w:spacing w:before="3" w:line="226" w:lineRule="exact"/>
        <w:ind w:right="3606"/>
      </w:pPr>
      <w:r>
        <w:t>Dark red Brown Black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648" o:spid="_x0000_s4732" style="position:absolute;left:0;text-align:left;margin-left:327.1pt;margin-top:1.5pt;width:9.05pt;height:31.75pt;z-index:-251754496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">
            <v:group id="Group 1653" o:spid="_x0000_s4737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<v:shape id="Freeform 1654" o:spid="_x0000_s4738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/oL8MA&#10;AADdAAAADwAAAGRycy9kb3ducmV2LnhtbESPT2vDMAzF74N9B6PBbqvdMkLJ6oTRP9Dj2g52FbHm&#10;hMVyiN00/fbTYbCbxHt676dNPYdeTTSmLrKF5cKAIm6i69hb+LwcXtagUkZ22EcmC3dKUFePDxss&#10;XbzxiaZz9kpCOJVooc15KLVOTUsB0yIOxKJ9xzFglnX02o14k/DQ65UxhQ7YsTS0ONC2pebnfA0W&#10;tB/WfjZfuw9THF8p7MyUr3trn5/m9zdQmeb8b/67PjrBLwrBlW9kBF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/oL8MAAADd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651" o:spid="_x0000_s4735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<v:shape id="Freeform 1652" o:spid="_x0000_s4736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y9MQA&#10;AADdAAAADwAAAGRycy9kb3ducmV2LnhtbESPT2vDMAzF74N9B6PBbqu9MtKS1i1l7aDH/hnsKmLV&#10;CY3lELtp9u2nw6A3iff03k/L9RhaNVCfmsgW3icGFHEVXcPewvf5620OKmVkh21ksvBLCdar56cl&#10;li7e+UjDKXslIZxKtFDn3JVap6qmgGkSO2LRLrEPmGXtvXY93iU8tHpqTKEDNiwNNXb0WVN1Pd2C&#10;Be27uR/Nz/Zgiv0Hha0Z8m1n7evLuFmAyjTmh/n/eu8Ev5gJv3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cvTEAAAA3QAAAA8AAAAAAAAAAAAAAAAAmAIAAGRycy9k&#10;b3ducmV2LnhtbFBLBQYAAAAABAAEAPUAAACJAwAAAAA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649" o:spid="_x0000_s4733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<v:shape id="Freeform 1650" o:spid="_x0000_s4734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JGMAA&#10;AADdAAAADwAAAGRycy9kb3ducmV2LnhtbERPS4vCMBC+C/sfwizsTZOVpUo1iqwKHn0s7HVoxrTY&#10;TEoTa/33RhC8zcf3nPmyd7XoqA2VZw3fIwWCuPCmYqvh77QdTkGEiGyw9kwa7hRgufgYzDE3/sYH&#10;6o7RihTCIUcNZYxNLmUoSnIYRr4hTtzZtw5jgq2VpsVbCne1HCuVSYcVp4YSG/otqbgcr06DtM3U&#10;9up/vVfZ7ofcWnXxutH667NfzUBE6uNb/HLvTJqfTcb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5JGMAAAADdAAAADwAAAAAAAAAAAAAAAACYAgAAZHJzL2Rvd25y&#10;ZXYueG1sUEsFBgAAAAAEAAQA9QAAAIUDAAAAAA=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Did you ever see blood clots in what you/they vomit</w:t>
      </w:r>
      <w:r w:rsidR="008A672D">
        <w:t>ed</w:t>
      </w:r>
      <w:r w:rsidR="00291AF9">
        <w:t>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2290" o:spid="_x0000_s4725" style="position:absolute;left:0;text-align:left;margin-left:327.1pt;margin-top:1.5pt;width:9.05pt;height:31.75pt;z-index:-250787840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">
            <v:group id="Group 2291" o:spid="_x0000_s4730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<v:shape id="Freeform 2292" o:spid="_x0000_s4731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BssEA&#10;AADdAAAADwAAAGRycy9kb3ducmV2LnhtbERP32vCMBB+H/g/hBN8m4lDSumMMtRBH1032OvR3NKy&#10;5lKa2Nb/3giDvd3H9/N2h9l1YqQhtJ41bNYKBHHtTctWw9fn+3MOIkRkg51n0nCjAIf94mmHhfET&#10;f9BYRStSCIcCNTQx9oWUoW7IYVj7njhxP35wGBMcrDQDTincdfJFqUw6bDk1NNjTsaH6t7o6DdL2&#10;uZ3V9+misnJL7qTGeD1rvVrOb68gIs3xX/znLk2an2UbeHyTTp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VQbL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2293" o:spid="_x0000_s4728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<v:shape id="Freeform 2294" o:spid="_x0000_s4729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6XsEA&#10;AADdAAAADwAAAGRycy9kb3ducmV2LnhtbERPTWvDMAy9D/ofjAq9LfbaEUJWt4x2gxy3bLCriFUn&#10;NJZD7Kbpv68Hg930eJ/a7mfXi4nG0HnW8JQpEMSNNx1bDd9f748FiBCRDfaeScONAux3i4ctlsZf&#10;+ZOmOlqRQjiUqKGNcSilDE1LDkPmB+LEnfzoMCY4WmlGvKZw18u1Url02HFqaHGgQ0vNub44DdIO&#10;hZ3Vz/FD5dUzuaOa4uVN69Vyfn0BEWmO/+I/d2XS/DzfwO836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el7BAAAA3QAAAA8AAAAAAAAAAAAAAAAAmAIAAGRycy9kb3du&#10;cmV2LnhtbFBLBQYAAAAABAAEAPUAAACGAwAAAAA=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2295" o:spid="_x0000_s4726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<v:shape id="Freeform 2296" o:spid="_x0000_s4727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HscEA&#10;AADdAAAADwAAAGRycy9kb3ducmV2LnhtbERPTWvDMAy9D/ofjAq9LfZKF0JWt4x2gxy3bLCriFUn&#10;NJZD7Kbpv68Hg930eJ/a7mfXi4nG0HnW8JQpEMSNNx1bDd9f748FiBCRDfaeScONAux3i4ctlsZf&#10;+ZOmOlqRQjiUqKGNcSilDE1LDkPmB+LEnfzoMCY4WmlGvKZw18u1Url02HFqaHGgQ0vNub44DdIO&#10;hZ3Vz/FD5dWG3FFN8fKm9Wo5v76AiDTHf/GfuzJpfp4/w+836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uR7HBAAAA3Q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8A672D">
        <w:t xml:space="preserve">Did </w:t>
      </w:r>
      <w:r w:rsidR="00291AF9">
        <w:t xml:space="preserve">you/your child ever </w:t>
      </w:r>
      <w:r w:rsidR="008A672D">
        <w:t xml:space="preserve">have </w:t>
      </w:r>
      <w:r w:rsidR="00291AF9">
        <w:t>black stool</w:t>
      </w:r>
      <w:r w:rsidR="008A672D">
        <w:t>s</w:t>
      </w:r>
      <w:r w:rsidR="00291AF9">
        <w:t>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634" o:spid="_x0000_s4718" style="position:absolute;left:0;text-align:left;margin-left:327.1pt;margin-top:1.85pt;width:9.05pt;height:31.75pt;z-index:-251752448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">
            <v:group id="Group 1639" o:spid="_x0000_s4723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<v:shape id="Freeform 1640" o:spid="_x0000_s4724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4ol8EA&#10;AADdAAAADwAAAGRycy9kb3ducmV2LnhtbERPTWvDMAy9D/ofjAq9LXZHFkJWt4x2hRy3ttCriDUn&#10;LJZD7KbZv58Hg930eJ/a7GbXi4nG0HnWsM4UCOLGm46thsv5+FiCCBHZYO+ZNHxTgN128bDByvg7&#10;f9B0ilakEA4VamhjHCopQ9OSw5D5gThxn350GBMcrTQj3lO46+WTUoV02HFqaHGgfUvN1+nmNEg7&#10;lHZW18O7Kuqc3EFN8fam9Wo5v76AiDTHf/GfuzZpfvGc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KJf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637" o:spid="_x0000_s472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<v:shape id="Freeform 1638" o:spid="_x0000_s472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Te8EA&#10;AADdAAAADwAAAGRycy9kb3ducmV2LnhtbERPTWvDMAy9D/ofjAq9LfZKF0JWt4x2gxy3bLCriFUn&#10;NJZD7Kbpv68Hg930eJ/a7mfXi4nG0HnW8JQpEMSNNx1bDd9f748FiBCRDfaeScONAux3i4ctlsZf&#10;+ZOmOlqRQjiUqKGNcSilDE1LDkPmB+LEnfzoMCY4WmlGvKZw18u1Url02HFqaHGgQ0vNub44DdIO&#10;hZ3Vz/FD5dWG3FFN8fKm9Wo5v76AiDTHf/GfuzJpfv6cw+836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QE3v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635" o:spid="_x0000_s4719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<v:shape id="Freeform 1636" o:spid="_x0000_s4720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iksQA&#10;AADdAAAADwAAAGRycy9kb3ducmV2LnhtbESPT2vDMAzF74V9B6PBbq29sYaS1i1l3aDH/hnsKmLV&#10;CY3lELtp9u2nw6A3iff03k+rzRhaNVCfmsgWXmcGFHEVXcPewvf5a7oAlTKywzYyWfilBJv102SF&#10;pYt3PtJwyl5JCKcSLdQ5d6XWqaopYJrFjli0S+wDZll7r12PdwkPrX4zptABG5aGGjv6qKm6nm7B&#10;gvbdwo/mZ3cwxf6dws4M+fZp7cvzuF2CyjTmh/n/eu8Ev5gL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IpLEAAAA3QAAAA8AAAAAAAAAAAAAAAAAmAIAAGRycy9k&#10;b3ducmV2LnhtbFBLBQYAAAAABAAEAPUAAACJ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Did you/your child have abdominal pain before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vomiting?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627" o:spid="_x0000_s4711" style="position:absolute;left:0;text-align:left;margin-left:327.1pt;margin-top:1.85pt;width:9.05pt;height:31.75pt;z-index:-251751424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">
            <v:group id="Group 1632" o:spid="_x0000_s4716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<v:shape id="Freeform 1633" o:spid="_x0000_s4717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gPcEA&#10;AADdAAAADwAAAGRycy9kb3ducmV2LnhtbERPTWvDMAy9D/ofjAq9LXZHyEJWt4x2hRy3ttCriDUn&#10;LJZD7KbZv58Hg930eJ/a7GbXi4nG0HnWsM4UCOLGm46thsv5+FiCCBHZYO+ZNHxTgN128bDByvg7&#10;f9B0ilakEA4VamhjHCopQ9OSw5D5gThxn350GBMcrTQj3lO46+WTUoV02HFqaHGgfUvN1+nmNEg7&#10;lHZW18O7Kuqc3EFN8fam9Wo5v76AiDTHf/GfuzZpfpE/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FID3BAAAA3QAAAA8AAAAAAAAAAAAAAAAAmAIAAGRycy9kb3du&#10;cmV2LnhtbFBLBQYAAAAABAAEAPUAAACG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630" o:spid="_x0000_s4714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<v:shape id="Freeform 1631" o:spid="_x0000_s4715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R1MAA&#10;AADdAAAADwAAAGRycy9kb3ducmV2LnhtbERPS4vCMBC+C/sfwix402RFits1yuIDPPpY2OvQjGmx&#10;mZQm1vrvjSB4m4/vOfNl72rRURsqzxq+xgoEceFNxVbD32k7moEIEdlg7Zk03CnAcvExmGNu/I0P&#10;1B2jFSmEQ44ayhibXMpQlOQwjH1DnLizbx3GBFsrTYu3FO5qOVEqkw4rTg0lNrQqqbgcr06DtM3M&#10;9up/vVfZbkpurbp43Wg9/Ox/f0BE6uNb/HLvTJqfTb/h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YR1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628" o:spid="_x0000_s4712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<v:shape id="Freeform 1629" o:spid="_x0000_s4713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LD8EA&#10;AADdAAAADwAAAGRycy9kb3ducmV2LnhtbERPyWrDMBC9F/IPYgK9NVJCa4IbJZS4BR/bJJDrYE1l&#10;U2tkLHnJ30eFQm/zeOvsDrNrxUh9aDxrWK8UCOLKm4athsv542kLIkRkg61n0nCjAIf94mGHufET&#10;f9F4ilakEA45aqhj7HIpQ1WTw7DyHXHivn3vMCbYW2l6nFK4a+VGqUw6bDg11NjRsabq5zQ4DdJ2&#10;Wzura/GpsvKZXKHGOLxr/bic315BRJrjv/jPXZo0P3tZw+836QS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5iw/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 xml:space="preserve">Which symptom was most severe with </w:t>
      </w:r>
      <w:r w:rsidR="008A672D">
        <w:t xml:space="preserve">past </w:t>
      </w:r>
      <w:r w:rsidR="00291AF9">
        <w:t>vomiting episodes?</w:t>
      </w:r>
      <w:r w:rsidR="00291AF9">
        <w:tab/>
        <w:t>Abdominal Pain</w:t>
      </w:r>
    </w:p>
    <w:p w:rsidR="00330746" w:rsidRDefault="00291AF9">
      <w:pPr>
        <w:pStyle w:val="BodyText"/>
        <w:spacing w:before="3" w:line="226" w:lineRule="exact"/>
        <w:ind w:right="3562"/>
      </w:pPr>
      <w:r>
        <w:t>Nausea Both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602" o:spid="_x0000_s4686" style="position:absolute;left:0;text-align:left;margin-left:327.1pt;margin-top:1.85pt;width:9.05pt;height:133.8pt;z-index:-251750400;mso-position-horizontal-relative:page" coordorigin="6543,37" coordsize="181,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">
            <v:group id="Group 1625" o:spid="_x0000_s4709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<v:shape id="Freeform 1626" o:spid="_x0000_s4710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mBcEA&#10;AADdAAAADwAAAGRycy9kb3ducmV2LnhtbERPyWrDMBC9F/IPYgK9NVJMMcaNEkoW8DF1C70O1lQ2&#10;tUbGUmz376tAobd5vHV2h8X1YqIxdJ41bDcKBHHjTcdWw8f75akAESKywd4zafihAIf96mGHpfEz&#10;v9FURytSCIcSNbQxDqWUoWnJYdj4gThxX350GBMcrTQjzinc9TJTKpcOO04NLQ50bKn5rm9Og7RD&#10;YRf1ebqqvHomd1JTvJ21flwvry8gIi3xX/znrkyan2cZ3L9JJ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tZgX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623" o:spid="_x0000_s470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<v:shape id="Freeform 1624" o:spid="_x0000_s4708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b6sEA&#10;AADdAAAADwAAAGRycy9kb3ducmV2LnhtbERP32vCMBB+H/g/hBP2NhOlFKlGGdNBH7dO8PVozrTY&#10;XEoT2+6/XwaDvd3H9/P2x9l1YqQhtJ41rFcKBHHtTctWw+Xr/WULIkRkg51n0vBNAY6HxdMeC+Mn&#10;/qSxilakEA4Famhi7AspQ92Qw7DyPXHibn5wGBMcrDQDTincdXKjVC4dtpwaGuzpraH6Xj2cBmn7&#10;rZ3V9fSh8jIjd1JjfJy1fl7OrzsQkeb4L/5zlybNzzcZ/H6TT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W+r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621" o:spid="_x0000_s4705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<v:shape id="Freeform 1622" o:spid="_x0000_s4706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gBr8A&#10;AADdAAAADwAAAGRycy9kb3ducmV2LnhtbERPS4vCMBC+C/sfwix4s8nKUqQaRdZd8OgLvA7NmBab&#10;SWli7f57Iwje5uN7zmI1uEb01IXas4avTIEgLr2p2Wo4Hf8mMxAhIhtsPJOGfwqwWn6MFlgYf+c9&#10;9YdoRQrhUKCGKsa2kDKUFTkMmW+JE3fxncOYYGel6fCewl0jp0rl0mHNqaHCln4qKq+Hm9MgbTuz&#10;gzpvdirffpPbqD7efrUefw7rOYhIQ3yLX+6tSfPzaQ7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VmAG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619" o:spid="_x0000_s4703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<v:shape id="Freeform 1620" o:spid="_x0000_s4704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R78MA&#10;AADdAAAADwAAAGRycy9kb3ducmV2LnhtbESPT2vDMAzF74V+B6PBbq29MkLJ6pbSdtBj/8GuItac&#10;sFgOsZtm3746DHaTeE/v/bTajKFVA/WpiWzhbW5AEVfRNewt3K6fsyWolJEdtpHJwi8l2KynkxWW&#10;Lj74TMMleyUhnEq0UOfclVqnqqaAaR47YtG+Yx8wy9p77Xp8SHho9cKYQgdsWBpq7GhXU/VzuQcL&#10;2ndLP5qv/ckUx3cKezPk+8Ha15dx+wEq05j/zX/XRyf4xUJw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VR78MAAADdAAAADwAAAAAAAAAAAAAAAACYAgAAZHJzL2Rv&#10;d25yZXYueG1sUEsFBgAAAAAEAAQA9QAAAIg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617" o:spid="_x0000_s4701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<v:shape id="Freeform 1618" o:spid="_x0000_s4702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LNMQA&#10;AADdAAAADwAAAGRycy9kb3ducmV2LnhtbESPT2vDMAzF74V9B6PBbq29rYSS1i1l3aDH/hnsKmLV&#10;CY3lELtp9u2nw6A3iff03k+rzRhaNVCfmsgWXmcGFHEVXcPewvf5a7oAlTKywzYyWfilBJv102SF&#10;pYt3PtJwyl5JCKcSLdQ5d6XWqaopYJrFjli0S+wDZll7r12PdwkPrX4zptABG5aGGjv6qKm6nm7B&#10;gvbdwo/mZ3cwxX5OYWeGfPu09uV53C5BZRrzw/x/vXeCX7wLv3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yzTEAAAA3QAAAA8AAAAAAAAAAAAAAAAAmAIAAGRycy9k&#10;b3ducmV2LnhtbFBLBQYAAAAABAAEAPUAAACJ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615" o:spid="_x0000_s4699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<v:shape id="Freeform 1616" o:spid="_x0000_s4700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w2MEA&#10;AADdAAAADwAAAGRycy9kb3ducmV2LnhtbERPTWvDMAy9D/YfjAa7Lfa6EkJat5R1gxy3drCriFUn&#10;NJZD7Cbpv68Hhd30eJ9ab2fXiZGG0HrW8JopEMS1Ny1bDT/Hz5cCRIjIBjvPpOFKAbabx4c1lsZP&#10;/E3jIVqRQjiUqKGJsS+lDHVDDkPme+LEnfzgMCY4WGkGnFK46+RCqVw6bDk1NNjTe0P1+XBxGqTt&#10;Czur3/2Xyqslub0a4+VD6+enebcCEWmO/+K7uzJpfv62gL9v0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08Nj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613" o:spid="_x0000_s4697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<v:shape id="Freeform 1614" o:spid="_x0000_s4698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NN8EA&#10;AADdAAAADwAAAGRycy9kb3ducmV2LnhtbERPyWrDMBC9F/oPYgq5NVJTY4ITJYQmBR/bpNDrYE1k&#10;E2tkLHnJ31eFQm/zeOts97NrxUh9aDxreFkqEMSVNw1bDV+X9+c1iBCRDbaeScOdAux3jw9bLIyf&#10;+JPGc7QihXAoUEMdY1dIGaqaHIal74gTd/W9w5hgb6XpcUrhrpUrpXLpsOHUUGNHbzVVt/PgNEjb&#10;re2svo8fKi8zckc1xuGk9eJpPmxARJrjv/jPXZo0P3/N4P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RzTf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611" o:spid="_x0000_s4695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<v:shape id="Freeform 1612" o:spid="_x0000_s4696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228EA&#10;AADdAAAADwAAAGRycy9kb3ducmV2LnhtbERPTWvDMAy9D/ofjAq9LfbaEUJWt4x2gxy3bLCriFUn&#10;NJZD7Kbpv68Hg930eJ/a7mfXi4nG0HnW8JQpEMSNNx1bDd9f748FiBCRDfaeScONAux3i4ctlsZf&#10;+ZOmOlqRQjiUqKGNcSilDE1LDkPmB+LEnfzoMCY4WmlGvKZw18u1Url02HFqaHGgQ0vNub44DdIO&#10;hZ3Vz/FD5dUzuaOa4uVN69Vyfn0BEWmO/+I/d2XS/HyTw+836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P9tv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609" o:spid="_x0000_s4693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<v:shape id="Freeform 1610" o:spid="_x0000_s4694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HMsQA&#10;AADdAAAADwAAAGRycy9kb3ducmV2LnhtbESPT2vDMAzF74V9B6PBbq29rYSS1i1l3aDH/hnsKmLV&#10;CY3lELtp9u2nw6A3iff03k+rzRhaNVCfmsgWXmcGFHEVXcPewvf5a7oAlTKywzYyWfilBJv102SF&#10;pYt3PtJwyl5JCKcSLdQ5d6XWqaopYJrFjli0S+wDZll7r12PdwkPrX4zptABG5aGGjv6qKm6nm7B&#10;gvbdwo/mZ3cwxX5OYWeGfPu09uV53C5BZRrzw/x/vXeCX7wL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xzLEAAAA3QAAAA8AAAAAAAAAAAAAAAAAmAIAAGRycy9k&#10;b3ducmV2LnhtbFBLBQYAAAAABAAEAPUAAACJ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607" o:spid="_x0000_s4691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<v:shape id="Freeform 1608" o:spid="_x0000_s4692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4ScMA&#10;AADdAAAADwAAAGRycy9kb3ducmV2LnhtbESPT2vDMAzF74V9B6PBbq29UULJ6pbSbtBj/8GuIlad&#10;0FgOsZtm3746DHaTeE/v/bRcj6FVA/WpiWzhfWZAEVfRNewtXM7f0wWolJEdtpHJwi8lWK9eJkss&#10;XXzwkYZT9kpCOJVooc65K7VOVU0B0yx2xKJdYx8wy9p77Xp8SHho9YcxhQ7YsDTU2NG2pup2ugcL&#10;2ncLP5qf3cEU+zmFnRny/cvat9dx8wkq05j/zX/Xeyf4xVz45RsZQa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y4ScMAAADdAAAADwAAAAAAAAAAAAAAAACYAgAAZHJzL2Rv&#10;d25yZXYueG1sUEsFBgAAAAAEAAQA9QAAAIgDAAAAAA=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1605" o:spid="_x0000_s4689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<v:shape id="Freeform 1606" o:spid="_x0000_s4690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DpcEA&#10;AADdAAAADwAAAGRycy9kb3ducmV2LnhtbERP32vCMBB+H/g/hBP2NhOlFKlGGdNBH7dO8PVozrTY&#10;XEoT2+6/XwaDvd3H9/P2x9l1YqQhtJ41rFcKBHHtTctWw+Xr/WULIkRkg51n0vBNAY6HxdMeC+Mn&#10;/qSxilakEA4Famhi7AspQ92Qw7DyPXHibn5wGBMcrDQDTincdXKjVC4dtpwaGuzpraH6Xj2cBmn7&#10;rZ3V9fSh8jIjd1JjfJy1fl7OrzsQkeb4L/5zlybNz7MN/H6TT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g6XBAAAA3Q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v:group id="Group 1603" o:spid="_x0000_s4687" style="position:absolute;left:6548;top:2537;width:170;height:170" coordorigin="6548,25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<v:shape id="Freeform 1604" o:spid="_x0000_s4688" style="position:absolute;left:6548;top:25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+SsEA&#10;AADdAAAADwAAAGRycy9kb3ducmV2LnhtbERPTWvDMAy9D/YfjAa7rfZGCCGtW8q6QY5rVuhVxKoT&#10;GsshdpPs38+Dwm56vE9tdovrxURj6DxreF0pEMSNNx1bDafvz5cCRIjIBnvPpOGHAuy2jw8bLI2f&#10;+UhTHa1IIRxK1NDGOJRShqYlh2HlB+LEXfzoMCY4WmlGnFO46+WbUrl02HFqaHGg95aaa31zGqQd&#10;Cruo8+FL5VVG7qCmePvQ+vlp2a9BRFriv/jurkyan2cZ/H2TT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XvkrBAAAA3QAAAA8AAAAAAAAAAAAAAAAAmAIAAGRycy9kb3du&#10;cmV2LnhtbFBLBQYAAAAABAAEAPUAAACGAwAAAAA=&#10;" path="m,l170,r,170l,170,,xe" filled="f" strokeweight=".57pt">
                <v:path arrowok="t" o:connecttype="custom" o:connectlocs="0,2537;170,2537;170,2707;0,2707;0,2537" o:connectangles="0,0,0,0,0"/>
              </v:shape>
            </v:group>
            <w10:wrap anchorx="page"/>
          </v:group>
        </w:pict>
      </w:r>
      <w:r w:rsidR="00291AF9">
        <w:t xml:space="preserve">In past episodes of vomiting, </w:t>
      </w:r>
      <w:r w:rsidR="00BF19A1">
        <w:t>was</w:t>
      </w:r>
      <w:r w:rsidR="00291AF9">
        <w:t xml:space="preserve"> any of th</w:t>
      </w:r>
      <w:r w:rsidR="00BF19A1">
        <w:t>e</w:t>
      </w:r>
      <w:r w:rsidR="00291AF9">
        <w:tab/>
        <w:t>Right after birth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 xml:space="preserve">following </w:t>
      </w:r>
      <w:r w:rsidR="00BF19A1">
        <w:t xml:space="preserve">triggers </w:t>
      </w:r>
      <w:r>
        <w:t>present at the time symptoms began?</w:t>
      </w:r>
      <w:r>
        <w:tab/>
        <w:t>Fever</w:t>
      </w:r>
    </w:p>
    <w:p w:rsidR="00330746" w:rsidRDefault="00291AF9">
      <w:pPr>
        <w:pStyle w:val="BodyText"/>
        <w:spacing w:before="3" w:line="226" w:lineRule="exact"/>
        <w:ind w:right="1772"/>
      </w:pPr>
      <w:r>
        <w:t>Upper respiratory infection Surgery</w:t>
      </w:r>
    </w:p>
    <w:p w:rsidR="00330746" w:rsidRDefault="00291AF9">
      <w:pPr>
        <w:pStyle w:val="BodyText"/>
        <w:spacing w:line="224" w:lineRule="exact"/>
        <w:ind w:right="2428"/>
      </w:pPr>
      <w:r>
        <w:t>Diarrhea</w:t>
      </w:r>
    </w:p>
    <w:p w:rsidR="00330746" w:rsidRDefault="00291AF9">
      <w:pPr>
        <w:pStyle w:val="BodyText"/>
        <w:spacing w:before="3" w:line="226" w:lineRule="exact"/>
        <w:ind w:right="838"/>
      </w:pPr>
      <w:r>
        <w:t>Prolonged fasting (i.e., not eating well) After starting a medicine</w:t>
      </w:r>
    </w:p>
    <w:p w:rsidR="00330746" w:rsidRDefault="00291AF9">
      <w:pPr>
        <w:pStyle w:val="BodyText"/>
        <w:spacing w:line="226" w:lineRule="exact"/>
        <w:ind w:right="2951"/>
      </w:pPr>
      <w:r>
        <w:t>During exercise After a seizure After trauma</w:t>
      </w:r>
    </w:p>
    <w:p w:rsidR="00330746" w:rsidRDefault="00291AF9">
      <w:pPr>
        <w:pStyle w:val="BodyText"/>
        <w:spacing w:line="226" w:lineRule="exact"/>
        <w:ind w:right="3345"/>
      </w:pPr>
      <w:r>
        <w:t>I dont know Other</w:t>
      </w:r>
    </w:p>
    <w:p w:rsidR="00330746" w:rsidRDefault="00330746">
      <w:pPr>
        <w:spacing w:before="1" w:line="220" w:lineRule="exact"/>
      </w:pPr>
    </w:p>
    <w:p w:rsidR="00330746" w:rsidRPr="00483203" w:rsidRDefault="00174DC8">
      <w:pPr>
        <w:pStyle w:val="BodyText"/>
        <w:ind w:left="623" w:right="1230"/>
        <w:rPr>
          <w:i/>
        </w:rPr>
      </w:pPr>
      <w:r>
        <w:rPr>
          <w:noProof/>
        </w:rPr>
        <w:pict>
          <v:group id="Group 1600" o:spid="_x0000_s4684" style="position:absolute;left:0;text-align:left;margin-left:328.8pt;margin-top:11.05pt;width:189.05pt;height:.1pt;z-index:-25174937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A4p+cHYQMA&#10;AO0HAAAOAAAAAAAAAAAAAAAAAC4CAABkcnMvZTJvRG9jLnhtbFBLAQItABQABgAIAAAAIQDGKz36&#10;4AAAAAoBAAAPAAAAAAAAAAAAAAAAALsFAABkcnMvZG93bnJldi54bWxQSwUGAAAAAAQABADzAAAA&#10;yAYAAAAA&#10;">
            <v:shape id="Freeform 1601" o:spid="_x0000_s468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F0sIA&#10;AADdAAAADwAAAGRycy9kb3ducmV2LnhtbERPPWvDMBDdC/0P4gpdSiy7g2mdKCFxKGRsk3Q/rLNl&#10;Yp2MpDrOv48KhW73eJ+32sx2EBP50DtWUGQ5COLG6Z47BefTx+INRIjIGgfHpOBGATbrx4cVVtpd&#10;+YumY+xECuFQoQIT41hJGRpDFkPmRuLEtc5bjAn6TmqP1xRuB/ma56W02HNqMDhSbai5HH+sgqaM&#10;u/1nURvT1t61+xf3Pe0OSj0/zdsliEhz/Bf/uQ86zS+Ld/j9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8XSwgAAAN0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Past Trigger</w:t>
      </w:r>
      <w:r w:rsidR="008A672D">
        <w:t>s</w:t>
      </w:r>
      <w:r w:rsidR="00291AF9">
        <w:t xml:space="preserve"> Other</w:t>
      </w:r>
      <w:r w:rsidR="00483203">
        <w:t xml:space="preserve">, </w:t>
      </w:r>
      <w:r w:rsidR="00483203" w:rsidRPr="00483203">
        <w:rPr>
          <w:i/>
        </w:rPr>
        <w:t>(</w:t>
      </w:r>
      <w:r w:rsidR="00483203">
        <w:rPr>
          <w:i/>
        </w:rPr>
        <w:t>Specify)</w:t>
      </w:r>
      <w:r w:rsidR="00483203" w:rsidRPr="00483203">
        <w:t>: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196"/>
      </w:pPr>
      <w:r>
        <w:rPr>
          <w:noProof/>
        </w:rPr>
        <w:pict>
          <v:group id="Group 1598" o:spid="_x0000_s4682" style="position:absolute;left:0;text-align:left;margin-left:328.8pt;margin-top:26.1pt;width:189.05pt;height:.1pt;z-index:-25174835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">
            <v:shape id="Freeform 1599" o:spid="_x0000_s4683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0O8IA&#10;AADdAAAADwAAAGRycy9kb3ducmV2LnhtbERPPWvDMBDdC/0P4gpdSiy7g1ucKCFxKGRsk3Q/rLNl&#10;Yp2MpDrOv48KhW73eJ+32sx2EBP50DtWUGQ5COLG6Z47BefTx+IdRIjIGgfHpOBGATbrx4cVVtpd&#10;+YumY+xECuFQoQIT41hJGRpDFkPmRuLEtc5bjAn6TmqP1xRuB/ma56W02HNqMDhSbai5HH+sgqaM&#10;u/1nURvT1t61+xf3Pe0OSj0/zdsliEhz/Bf/uQ86zS+LN/j9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PQ7wgAAAN0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your/</w:t>
      </w:r>
      <w:r w:rsidR="00BF19A1">
        <w:t xml:space="preserve">their </w:t>
      </w:r>
      <w:r w:rsidR="00291AF9">
        <w:t>past vomiting symptoms</w:t>
      </w:r>
      <w:r w:rsidR="00B34F70">
        <w:t>.</w:t>
      </w:r>
    </w:p>
    <w:p w:rsidR="00330746" w:rsidRDefault="00330746">
      <w:pPr>
        <w:spacing w:line="226" w:lineRule="exact"/>
        <w:sectPr w:rsidR="00330746">
          <w:headerReference w:type="default" r:id="rId12"/>
          <w:pgSz w:w="11906" w:h="16840"/>
          <w:pgMar w:top="920" w:right="460" w:bottom="440" w:left="0" w:header="48" w:footer="254" w:gutter="0"/>
          <w:cols w:space="720"/>
        </w:sect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before="18"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593" o:spid="_x0000_s4677" style="position:absolute;left:0;text-align:left;margin-left:28.05pt;margin-top:-1pt;width:539.15pt;height:3.4pt;z-index:-251747328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">
            <v:group id="Group 1596" o:spid="_x0000_s4680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<v:shape id="Freeform 1597" o:spid="_x0000_s4681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/2MEA&#10;AADdAAAADwAAAGRycy9kb3ducmV2LnhtbERPTYvCMBC9C/6HMMLeNFWhlGoUFVzU21Yv3oZmbIrN&#10;pDRZ7frrzcLC3ubxPme57m0jHtT52rGC6SQBQVw6XXOl4HLejzMQPiBrbByTgh/ysF4NB0vMtXvy&#10;Fz2KUIkYwj5HBSaENpfSl4Ys+olriSN3c53FEGFXSd3hM4bbRs6SJJUWa44NBlvaGSrvxbdV8Hl9&#10;pSeTXWR9dpuscsV1m9ijUh+jfrMAEagP/+I/90HH+el0Dr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9f9j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v:group id="Group 1594" o:spid="_x0000_s4678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<v:shape id="Freeform 1595" o:spid="_x0000_s4679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CN8EA&#10;AADdAAAADwAAAGRycy9kb3ducmV2LnhtbERPTYvCMBC9C/6HMMLeNFWwlGoUFVzU21Yv3oZmbIrN&#10;pDRZ7frrzcLC3ubxPme57m0jHtT52rGC6SQBQVw6XXOl4HLejzMQPiBrbByTgh/ysF4NB0vMtXvy&#10;Fz2KUIkYwj5HBSaENpfSl4Ys+olriSN3c53FEGFXSd3hM4bbRs6SJJUWa44NBlvaGSrvxbdV8Hl9&#10;pSeTXWR9dpuscsV1m9ijUh+jfrMAEagP/+I/90HH+el0Dr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YQjf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Cyclic Vomiting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586" o:spid="_x0000_s4670" style="position:absolute;left:0;text-align:left;margin-left:327.1pt;margin-top:1.85pt;width:9.05pt;height:31.75pt;z-index:-251746304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">
            <v:group id="Group 1591" o:spid="_x0000_s4675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<v:shape id="Freeform 1592" o:spid="_x0000_s4676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8ZsAA&#10;AADdAAAADwAAAGRycy9kb3ducmV2LnhtbERPyWrDMBC9F/oPYgq51VJDMcG1HELSQI5tEuh1sKay&#10;qTUylrz076NCIbd5vHXK7eI6MdEQWs8aXjIFgrj2pmWr4Xo5Pm9AhIhssPNMGn4pwLZ6fCixMH7m&#10;T5rO0YoUwqFADU2MfSFlqBtyGDLfEyfu2w8OY4KDlWbAOYW7Tq6VyqXDllNDgz3tG6p/zqPTIG2/&#10;sYv6Onyo/PRK7qCmOL5rvXpadm8gIi3xLv53n0yan6sc/r5JJ8j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M8Zs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589" o:spid="_x0000_s467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<v:shape id="Freeform 1590" o:spid="_x0000_s467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Nj8MA&#10;AADdAAAADwAAAGRycy9kb3ducmV2LnhtbESPQWvDMAyF74P9B6PBbqvdMkJJ64TSdtDj1g12FbHq&#10;hMZyiN00+/fTYbCbxHt679O2nkOvJhpTF9nCcmFAETfRdewtfH2+vaxBpYzssI9MFn4oQV09Pmyx&#10;dPHOHzSds1cSwqlEC23OQ6l1aloKmBZxIBbtEseAWdbRazfiXcJDr1fGFDpgx9LQ4kD7lprr+RYs&#10;aD+s/Wy+D++mOL1SOJgp347WPj/Nuw2oTHP+N/9dn5zgF0Zw5RsZQV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ANj8MAAADdAAAADwAAAAAAAAAAAAAAAACYAgAAZHJzL2Rv&#10;d25yZXYueG1sUEsFBgAAAAAEAAQA9QAAAIg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587" o:spid="_x0000_s467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<v:shape id="Freeform 1588" o:spid="_x0000_s467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XVMMA&#10;AADdAAAADwAAAGRycy9kb3ducmV2LnhtbESPT2vDMAzF74V9B6NBb63dUULJ6pbSrtDj+gd2FbHm&#10;hMVyiN00/fbTYbCbxHt676f1dgytGqhPTWQLi7kBRVxF17C3cLseZytQKSM7bCOThScl2G5eJmss&#10;XXzwmYZL9kpCOJVooc65K7VOVU0B0zx2xKJ9xz5glrX32vX4kPDQ6jdjCh2wYWmosaN9TdXP5R4s&#10;aN+t/Gi+Dp+mOC0pHMyQ7x/WTl/H3TuoTGP+N/9dn5zgFwv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+XVMMAAADdAAAADwAAAAAAAAAAAAAAAACYAgAAZHJzL2Rv&#10;d25yZXYueG1sUEsFBgAAAAAEAAQA9QAAAIgDAAAAAA=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Have you/your child ever been diagnosed with cyclic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vomiting?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581" o:spid="_x0000_s4665" style="position:absolute;left:0;text-align:left;margin-left:327.1pt;margin-top:1.5pt;width:9.05pt;height:20.4pt;z-index:-251745280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">
            <v:group id="Group 1584" o:spid="_x0000_s466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<v:shape id="Freeform 1585" o:spid="_x0000_s466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kEr8A&#10;AADdAAAADwAAAGRycy9kb3ducmV2LnhtbERPS4vCMBC+C/sfwix4s4kiRbpGWdYVPPoCr0Mzm5Zt&#10;JqWJtf57Iwje5uN7znI9uEb01IXas4ZppkAQl97UbDWcT9vJAkSIyAYbz6ThTgHWq4/REgvjb3yg&#10;/hitSCEcCtRQxdgWUoayIoch8y1x4v585zAm2FlpOrylcNfImVK5dFhzaqiwpZ+Kyv/j1WmQtl3Y&#10;QV02e5Xv5uQ2qo/XX63Hn8P3F4hIQ3yLX+6dSfNzNYXnN+kE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CqQSvwAAAN0AAAAPAAAAAAAAAAAAAAAAAJgCAABkcnMvZG93bnJl&#10;di54bWxQSwUGAAAAAAQABAD1AAAAhA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582" o:spid="_x0000_s4666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<v:shape id="Freeform 1583" o:spid="_x0000_s4667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f/r8A&#10;AADdAAAADwAAAGRycy9kb3ducmV2LnhtbERPTYvCMBC9C/6HMII3TdSlSDWK6C54XN0Fr0MzpsVm&#10;UppY6783Cwve5vE+Z73tXS06akPlWcNsqkAQF95UbDX8/nxNliBCRDZYeyYNTwqw3QwHa8yNf/CJ&#10;unO0IoVwyFFDGWOTSxmKkhyGqW+IE3f1rcOYYGulafGRwl0t50pl0mHFqaHEhvYlFbfz3WmQtlna&#10;Xl0O3yo7fpA7qC7eP7Uej/rdCkSkPr7F/+6jSfMztYC/b9IJ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lJ/+vwAAAN0AAAAPAAAAAAAAAAAAAAAAAJgCAABkcnMvZG93bnJl&#10;di54bWxQSwUGAAAAAAQABAD1AAAAhAMAAAAA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Do you/your child have a history of migraines?</w:t>
      </w:r>
      <w:r w:rsidR="00291AF9">
        <w:tab/>
        <w:t>Yes No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576" o:spid="_x0000_s4660" style="position:absolute;left:0;text-align:left;margin-left:327.1pt;margin-top:1.5pt;width:9.05pt;height:20.4pt;z-index:-251744256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">
            <v:group id="Group 1579" o:spid="_x0000_s4663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<v:shape id="Freeform 1580" o:spid="_x0000_s4664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IncEA&#10;AADdAAAADwAAAGRycy9kb3ducmV2LnhtbERPS2sCMRC+F/ofwhR6q0lFF12NUnyAR7sWeh02Y3Zx&#10;M1k2cd3+eyMIvc3H95zlenCN6KkLtWcNnyMFgrj0pmar4ee0/5iBCBHZYOOZNPxRgPXq9WWJufE3&#10;/qa+iFakEA45aqhibHMpQ1mRwzDyLXHizr5zGBPsrDQd3lK4a+RYqUw6rDk1VNjSpqLyUlydBmnb&#10;mR3U7/aossOE3Fb18brT+v1t+FqAiDTEf/HTfTBp/nSewe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MyJ3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577" o:spid="_x0000_s4661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<v:shape id="Freeform 1578" o:spid="_x0000_s4662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5dMQA&#10;AADdAAAADwAAAGRycy9kb3ducmV2LnhtbESPQW/CMAyF75P2HyJP2m0kQxtiHQEhYBJHKEi7Wo2X&#10;Vmucqgml+/fzAYmbrff83ufFagytGqhPTWQLrxMDiriKrmFv4Xz6epmDShnZYRuZLPxRgtXy8WGB&#10;hYtXPtJQZq8khFOBFuqcu0LrVNUUME1iRyzaT+wDZll7r12PVwkPrZ4aM9MBG5aGGjva1FT9lpdg&#10;Qftu7kfzvT2Y2f6NwtYM+bKz9vlpXH+CyjTmu/l2vXeC//4hu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f+XTEAAAA3QAAAA8AAAAAAAAAAAAAAAAAmAIAAGRycy9k&#10;b3ducmV2LnhtbFBLBQYAAAAABAAEAPUAAACJAwAAAAA=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Do you have a family history of migraines</w:t>
      </w:r>
      <w:r w:rsidR="00B34F70">
        <w:t>?</w:t>
      </w:r>
      <w:r w:rsidR="00291AF9">
        <w:tab/>
        <w:t>Yes No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567" o:spid="_x0000_s4651" style="position:absolute;left:0;text-align:left;margin-left:327.1pt;margin-top:1.85pt;width:9.05pt;height:43.1pt;z-index:-251743232;mso-position-horizontal-relative:page" coordorigin="6543,37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">
            <v:group id="Group 1574" o:spid="_x0000_s4658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<v:shape id="Freeform 1575" o:spid="_x0000_s4659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728EA&#10;AADdAAAADwAAAGRycy9kb3ducmV2LnhtbERPS2sCMRC+F/ofwhS81aTFx7I1SqkKHnUVeh020+zS&#10;zWTZxHX990YQvM3H95zFanCN6KkLtWcNH2MFgrj0pmar4XTcvmcgQkQ22HgmDVcKsFq+viwwN/7C&#10;B+qLaEUK4ZCjhirGNpcylBU5DGPfEifuz3cOY4KdlabDSwp3jfxUaiYd1pwaKmzpp6Lyvzg7DdK2&#10;mR3U73qvZrsJubXq43mj9eht+P4CEWmIT/HDvTNp/jSbw/2bd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Z+9v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572" o:spid="_x0000_s4656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<v:shape id="Freeform 1573" o:spid="_x0000_s465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KMsEA&#10;AADdAAAADwAAAGRycy9kb3ducmV2LnhtbERP32vCMBB+H+x/CDfwbSYbKl1nlDEVfNQq+Ho0t7Ss&#10;uZQm1vrfG0Hw7T6+nzdfDq4RPXWh9qzhY6xAEJfe1Gw1HA+b9wxEiMgGG8+k4UoBlovXlznmxl94&#10;T30RrUghHHLUUMXY5lKGsiKHYexb4sT9+c5hTLCz0nR4SeGukZ9KzaTDmlNDhS39VlT+F2enQdo2&#10;s4M6rXZqtp2QW6k+ntdaj96Gn28QkYb4FD/cW5PmT7MvuH+TT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yjL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570" o:spid="_x0000_s4654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<v:shape id="Freeform 1571" o:spid="_x0000_s4655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Q6cAA&#10;AADdAAAADwAAAGRycy9kb3ducmV2LnhtbERPS4vCMBC+C/sfwizsTRNFRbtGWXyAR1/gdWhm07LN&#10;pDSxdv+9EQRv8/E9Z7HqXCVaakLpWcNwoEAQ596UbDVczrv+DESIyAYrz6ThnwKslh+9BWbG3/lI&#10;7SlakUI4ZKihiLHOpAx5QQ7DwNfEifv1jcOYYGOlafCewl0lR0pNpcOSU0OBNa0Lyv9ON6dB2npm&#10;O3XdHNR0Pya3UW28bbX++ux+vkFE6uJb/HLvTZo/mQ/h+U06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VQ6cAAAADd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568" o:spid="_x0000_s4652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<v:shape id="Freeform 1569" o:spid="_x0000_s4653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rBcAA&#10;AADdAAAADwAAAGRycy9kb3ducmV2LnhtbERPTWsCMRC9F/wPYQRvNbFa0dUoUi14bK3gddiM2cXN&#10;ZNnEdf33jSB4m8f7nOW6c5VoqQmlZw2joQJBnHtTstVw/Pt+n4EIEdlg5Zk03CnAetV7W2Jm/I1/&#10;qT1EK1IIhww1FDHWmZQhL8hhGPqaOHFn3ziMCTZWmgZvKdxV8kOpqXRYcmoosKavgvLL4eo0SFvP&#10;bKdO2x813U/IbVUbrzutB/1uswARqYsv8dO9N2n+53wMj2/S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trBcAAAADdAAAADwAAAAAAAAAAAAAAAACYAgAAZHJzL2Rvd25y&#10;ZXYueG1sUEsFBgAAAAAEAAQA9QAAAIUDAAAAAA==&#10;" path="m,l170,r,170l,170,,xe" filled="f" strokeweight=".57pt">
                <v:path arrowok="t" o:connecttype="custom" o:connectlocs="0,723;170,723;170,893;0,893;0,723" o:connectangles="0,0,0,0,0"/>
              </v:shape>
            </v:group>
            <w10:wrap anchorx="page"/>
          </v:group>
        </w:pict>
      </w:r>
      <w:r w:rsidR="00291AF9">
        <w:t>Have you/they ever experienced vision changes or</w:t>
      </w:r>
      <w:r w:rsidR="00291AF9">
        <w:tab/>
        <w:t>Vision Changes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auras?</w:t>
      </w:r>
      <w:r>
        <w:tab/>
        <w:t>Auras</w:t>
      </w:r>
    </w:p>
    <w:p w:rsidR="00330746" w:rsidRDefault="00291AF9">
      <w:pPr>
        <w:pStyle w:val="BodyText"/>
        <w:spacing w:before="3" w:line="226" w:lineRule="exact"/>
        <w:ind w:right="3606"/>
      </w:pPr>
      <w:r>
        <w:t>Both Neither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562" o:spid="_x0000_s4646" style="position:absolute;left:0;text-align:left;margin-left:28.05pt;margin-top:-1pt;width:539.15pt;height:3.4pt;z-index:-251742208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">
            <v:group id="Group 1565" o:spid="_x0000_s4649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<v:shape id="Freeform 1566" o:spid="_x0000_s4650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uuMEA&#10;AADdAAAADwAAAGRycy9kb3ducmV2LnhtbERPTYvCMBC9L/gfwgje1lRBKdUoKii6t61evA3N2BSb&#10;SWmiVn/9RhD2No/3OfNlZ2txp9ZXjhWMhgkI4sLpiksFp+P2OwXhA7LG2jEpeJKH5aL3NcdMuwf/&#10;0j0PpYgh7DNUYEJoMil9YciiH7qGOHIX11oMEbal1C0+Yrit5ThJptJixbHBYEMbQ8U1v1kFu/Nr&#10;+mPSk6yObpWWLj+vE3tQatDvVjMQgbrwL/649zrOn6RjeH8TT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eLrj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v:group id="Group 1563" o:spid="_x0000_s4647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<v:shape id="Freeform 1564" o:spid="_x0000_s4648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TV8MA&#10;AADdAAAADwAAAGRycy9kb3ducmV2LnhtbERPTWvCQBC9F/wPywi91Y3FyhJdRQsV21uTXLwN2TEb&#10;zM6G7FZTf323UOhtHu9z1tvRdeJKQ2g9a5jPMhDEtTctNxqq8u1JgQgR2WDnmTR8U4DtZvKwxtz4&#10;G3/StYiNSCEcctRgY+xzKUNtyWGY+Z44cWc/OIwJDo00A95SuOvkc5YtpcOWU4PFnl4t1Zfiy2k4&#10;nO7LD6sq2ZZ+pxpfnPaZe9f6cTruViAijfFf/Oc+mjT/RS3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sTV8MAAADd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GERD, Heartburn, Mid-line Chest Pain, Esophageal Burning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557" o:spid="_x0000_s4641" style="position:absolute;left:0;text-align:left;margin-left:327.1pt;margin-top:1.85pt;width:9.05pt;height:20.4pt;z-index:-251741184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">
            <v:group id="Group 1560" o:spid="_x0000_s4644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<v:shape id="Freeform 1561" o:spid="_x0000_s464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L/MEA&#10;AADdAAAADwAAAGRycy9kb3ducmV2LnhtbERP32vCMBB+H/g/hBN8m4ljq1KNReYGfdzcwNejOdNi&#10;cylNWut/vwwGe7uP7+ftism1YqQ+NJ41rJYKBHHlTcNWw/fX++MGRIjIBlvPpOFOAYr97GGHufE3&#10;/qTxFK1IIRxy1FDH2OVShqomh2HpO+LEXXzvMCbYW2l6vKVw18onpTLpsOHUUGNHrzVV19PgNEjb&#10;beykzscPlZXP5I5qjMOb1ov5dNiCiDTFf/GfuzRp/st6D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i/z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558" o:spid="_x0000_s464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<v:shape id="Freeform 1559" o:spid="_x0000_s464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FcAA&#10;AADdAAAADwAAAGRycy9kb3ducmV2LnhtbERPS2sCMRC+F/ofwhR6q4niczWKaAWP9QFeh82YXdxM&#10;lk1ct/++EYTe5uN7zmLVuUq01ITSs4Z+T4Egzr0p2Wo4n3ZfUxAhIhusPJOGXwqwWr6/LTAz/sEH&#10;ao/RihTCIUMNRYx1JmXIC3IYer4mTtzVNw5jgo2VpsFHCneVHCg1lg5LTg0F1rQpKL8d706DtPXU&#10;duqy/VHj/ZDcVrXx/q3150e3noOI1MV/8cu9N2n+aDKD5zfp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+6Fc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Has you/your child had GERD, heartburn, mid-line</w:t>
      </w:r>
      <w:r w:rsidR="00291AF9">
        <w:tab/>
        <w:t>Present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left="623" w:right="4242"/>
      </w:pPr>
      <w:r>
        <w:t>chest pain, esophageal burning in the past or</w:t>
      </w:r>
      <w:r>
        <w:tab/>
        <w:t>Past currently?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534" o:spid="_x0000_s4618" style="position:absolute;left:0;text-align:left;margin-left:327.1pt;margin-top:1.85pt;width:9.05pt;height:122.45pt;z-index:-251740160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">
            <v:group id="Group 1555" o:spid="_x0000_s4639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<v:shape id="Freeform 1556" o:spid="_x0000_s4640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tJ68EA&#10;AADdAAAADwAAAGRycy9kb3ducmV2LnhtbERPyWrDMBC9B/oPYgq9JVKLE4wbJZQ6gRybtNDrYE1l&#10;U2tkLHnp30eBQm7zeOts97NrxUh9aDxreF4pEMSVNw1bDV+fx2UOIkRkg61n0vBHAfa7h8UWC+Mn&#10;PtN4iVakEA4Faqhj7AopQ1WTw7DyHXHifnzvMCbYW2l6nFK4a+WLUhvpsOHUUGNH7zVVv5fBaZC2&#10;y+2svssPtTll5Eo1xuGg9dPj/PYKItIc7+J/98mk+et1Brdv0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SevBAAAA3QAAAA8AAAAAAAAAAAAAAAAAmAIAAGRycy9kb3du&#10;cmV2LnhtbFBLBQYAAAAABAAEAPUAAACG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553" o:spid="_x0000_s463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<v:shape id="Freeform 1554" o:spid="_x0000_s4638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yB8EA&#10;AADdAAAADwAAAGRycy9kb3ducmV2LnhtbERPyWrDMBC9F/oPYgq5NVJDbYITJYQmBR/bpNDrYE1k&#10;E2tkLHnJ31eFQm/zeOts97NrxUh9aDxreFkqEMSVNw1bDV+X9+c1iBCRDbaeScOdAux3jw9bLIyf&#10;+JPGc7QihXAoUEMdY1dIGaqaHIal74gTd/W9w5hgb6XpcUrhrpUrpXLpsOHUUGNHbzVVt/PgNEjb&#10;re2svo8fKi9fyR3VGIeT1oun+bABEWmO/+I/d2nS/CzL4f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1cgf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551" o:spid="_x0000_s4635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<v:shape id="Freeform 1552" o:spid="_x0000_s4636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D7sMA&#10;AADdAAAADwAAAGRycy9kb3ducmV2LnhtbESPT2sCMRDF7wW/QxjBW00qKrIapfgHPLa24HXYTLNL&#10;N5NlE9f12zuHQm8zvDfv/WazG0KjeupSHdnC29SAIi6jq9lb+P46va5ApYzssIlMFh6UYLcdvWyw&#10;cPHOn9RfslcSwqlAC1XObaF1KisKmKaxJRbtJ3YBs6yd167Du4SHRs+MWeqANUtDhS3tKyp/L7dg&#10;Qft25QdzPXyY5XlO4WD6fDtaOxkP72tQmYb8b/67PjvBXywEV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ZD7sMAAADdAAAADwAAAAAAAAAAAAAAAACYAgAAZHJzL2Rv&#10;d25yZXYueG1sUEsFBgAAAAAEAAQA9QAAAIg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549" o:spid="_x0000_s4633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<v:shape id="Freeform 1550" o:spid="_x0000_s4634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FVcQA&#10;AADdAAAADwAAAGRycy9kb3ducmV2LnhtbESPT2vDMAzF74V9B6PBbq29sYaS1i1l3aDH/hnsKmLV&#10;CY3lELtp9u2nw6A3iff03k+rzRhaNVCfmsgWXmcGFHEVXcPewvf5a7oAlTKywzYyWfilBJv102SF&#10;pYt3PtJwyl5JCKcSLdQ5d6XWqaopYJrFjli0S+wDZll7r12PdwkPrX4zptABG5aGGjv6qKm6nm7B&#10;gvbdwo/mZ3cwxf6dws4M+fZp7cvzuF2CyjTmh/n/eu8Ef14Iv3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8hVXEAAAA3QAAAA8AAAAAAAAAAAAAAAAAmAIAAGRycy9k&#10;b3ducmV2LnhtbFBLBQYAAAAABAAEAPUAAACJ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547" o:spid="_x0000_s4631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<v:shape id="Freeform 1548" o:spid="_x0000_s4632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ucEA&#10;AADdAAAADwAAAGRycy9kb3ducmV2LnhtbERPTWvDMAy9D/YfjAa7LfbKGkJat5R1gxy3drCriFUn&#10;NJZD7Cbpv68Hhd30eJ9ab2fXiZGG0HrW8JopEMS1Ny1bDT/Hz5cCRIjIBjvPpOFKAbabx4c1lsZP&#10;/E3jIVqRQjiUqKGJsS+lDHVDDkPme+LEnfzgMCY4WGkGnFK46+RCqVw6bDk1NNjTe0P1+XBxGqTt&#10;Czur3/2Xyqs3cns1xsuH1s9P824FItIc/8V3d2XS/GW+gL9v0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ivrnBAAAA3Q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545" o:spid="_x0000_s4629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<v:shape id="Freeform 1546" o:spid="_x0000_s4630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DVsEA&#10;AADdAAAADwAAAGRycy9kb3ducmV2LnhtbERPTWvDMAy9D/ofjAq9LXZHFkJWt4x2hRy3ttCriDUn&#10;LJZD7KbZv58Hg930eJ/a7GbXi4nG0HnWsM4UCOLGm46thsv5+FiCCBHZYO+ZNHxTgN128bDByvg7&#10;f9B0ilakEA4VamhjHCopQ9OSw5D5gThxn350GBMcrTQj3lO46+WTUoV02HFqaHGgfUvN1+nmNEg7&#10;lHZW18O7Kuqc3EFN8fam9Wo5v76AiDTHf/GfuzZp/nOR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Hg1b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543" o:spid="_x0000_s4627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<v:shape id="Freeform 1544" o:spid="_x0000_s4628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4usEA&#10;AADdAAAADwAAAGRycy9kb3ducmV2LnhtbERPTWvDMAy9D/ofjAq9LfZKF0JWt4x2gxy3bLCriFUn&#10;NJZD7Kbpv68Hg930eJ/a7mfXi4nG0HnW8JQpEMSNNx1bDd9f748FiBCRDfaeScONAux3i4ctlsZf&#10;+ZOmOlqRQjiUqKGNcSilDE1LDkPmB+LEnfzoMCY4WmlGvKZw18u1Url02HFqaHGgQ0vNub44DdIO&#10;hZ3Vz/FD5dWG3FFN8fKm9Wo5v76AiDTHf/GfuzJp/nOew+836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uLr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541" o:spid="_x0000_s4625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<v:shape id="Freeform 1542" o:spid="_x0000_s4626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JU8QA&#10;AADdAAAADwAAAGRycy9kb3ducmV2LnhtbESPT2vDMAzF74V9B6PBbq29sYaS1i1l3aDH/hnsKmLV&#10;CY3lELtp9u2nw6A3iff03k+rzRhaNVCfmsgWXmcGFHEVXcPewvf5a7oAlTKywzYyWfilBJv102SF&#10;pYt3PtJwyl5JCKcSLdQ5d6XWqaopYJrFjli0S+wDZll7r12PdwkPrX4zptABG5aGGjv6qKm6nm7B&#10;gvbdwo/mZ3cwxf6dws4M+fZp7cvzuF2CyjTmh/n/eu8Ef14I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iVPEAAAA3QAAAA8AAAAAAAAAAAAAAAAAmAIAAGRycy9k&#10;b3ducmV2LnhtbFBLBQYAAAAABAAEAPUAAACJ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539" o:spid="_x0000_s4623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<v:shape id="Freeform 1540" o:spid="_x0000_s4624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UTiMQA&#10;AADdAAAADwAAAGRycy9kb3ducmV2LnhtbESPQW/CMAyF75P2HyJP2m0kQxugjoAQMIkjlEm7Wo2X&#10;Vmucqgml+/fzAYmbrff83uflegytGqhPTWQLrxMDiriKrmFv4ev8+bIAlTKywzYyWfijBOvV48MS&#10;CxevfKKhzF5JCKcCLdQ5d4XWqaopYJrEjli0n9gHzLL2XrserxIeWj01ZqYDNiwNNXa0ran6LS/B&#10;gvbdwo/me3c0s8MbhZ0Z8mVv7fPTuPkAlWnMd/Pt+uAE/30u/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lE4jEAAAA3QAAAA8AAAAAAAAAAAAAAAAAmAIAAGRycy9k&#10;b3ducmV2LnhtbFBLBQYAAAAABAAEAPUAAACJ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537" o:spid="_x0000_s4621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<v:shape id="Freeform 1538" o:spid="_x0000_s4622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oZMEA&#10;AADdAAAADwAAAGRycy9kb3ducmV2LnhtbERPyWrDMBC9F/oPYgq9NVJNmwQnSih1AzlmKfQ6WBPZ&#10;1BoZS17691EhkNs83jrr7eQaMVAXas8aXmcKBHHpTc1Ww/d597IEESKywcYzafijANvN48Mac+NH&#10;PtJwilakEA45aqhibHMpQ1mRwzDzLXHiLr5zGBPsrDQdjincNTJTai4d1pwaKmzps6Ly99Q7DdK2&#10;Szupn+Kg5vs3coUaYv+l9fPT9LECEWmKd/HNvTdp/vsig/9v0glyc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7KGTBAAAA3QAAAA8AAAAAAAAAAAAAAAAAmAIAAGRycy9kb3du&#10;cmV2LnhtbFBLBQYAAAAABAAEAPUAAACGAwAAAAA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1535" o:spid="_x0000_s4619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<v:shape id="Freeform 1536" o:spid="_x0000_s4620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Vi8AA&#10;AADdAAAADwAAAGRycy9kb3ducmV2LnhtbERPS4vCMBC+C/sfwizsTRMXX1SjLOsKHn2B16EZ02Iz&#10;KU2s3X9vBMHbfHzPWaw6V4mWmlB61jAcKBDEuTclWw2n46Y/AxEissHKM2n4pwCr5UdvgZnxd95T&#10;e4hWpBAOGWooYqwzKUNekMMw8DVx4i6+cRgTbKw0Dd5TuKvkt1IT6bDk1FBgTb8F5dfDzWmQtp7Z&#10;Tp3XOzXZjsitVRtvf1p/fXY/cxCRuvgWv9xbk+aPpy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4Vi8AAAADdAAAADwAAAAAAAAAAAAAAAACYAgAAZHJzL2Rvd25y&#10;ZXYueG1sUEsFBgAAAAAEAAQA9QAAAIUDAAAAAA=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For the current GERD, heartburn, mid-line chest pain,</w:t>
      </w:r>
      <w:r w:rsidR="00291AF9">
        <w:tab/>
        <w:t>On the day of birth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left="623" w:right="784"/>
      </w:pPr>
      <w:r>
        <w:t>esophageal burning episodes, what was your/</w:t>
      </w:r>
      <w:r w:rsidR="00E60BF4">
        <w:t>their</w:t>
      </w:r>
      <w:r>
        <w:t xml:space="preserve"> age</w:t>
      </w:r>
      <w:r>
        <w:tab/>
        <w:t xml:space="preserve">Less than 2 </w:t>
      </w:r>
      <w:r w:rsidR="00C26BC4">
        <w:t>mo</w:t>
      </w:r>
      <w:r>
        <w:t xml:space="preserve"> (not on day of birth) when the problems began?</w:t>
      </w:r>
      <w:r>
        <w:tab/>
      </w:r>
      <w:r w:rsidR="00B95ED3">
        <w:t>2</w:t>
      </w:r>
      <w:r w:rsidR="00C26BC4">
        <w:t xml:space="preserve"> mo</w:t>
      </w:r>
      <w:r w:rsidR="00B95ED3">
        <w:t xml:space="preserve"> </w:t>
      </w:r>
      <w:r w:rsidR="00B34F70">
        <w:t xml:space="preserve">to </w:t>
      </w:r>
      <w:r>
        <w:t xml:space="preserve">5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C26BC4">
        <w:t xml:space="preserve"> mo </w:t>
      </w:r>
      <w:r w:rsidR="00B34F70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 w:rsidR="00B34F70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C26BC4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C26BC4">
        <w:t xml:space="preserve"> y</w:t>
      </w:r>
      <w:r>
        <w:t xml:space="preserve"> 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C26BC4">
        <w:t xml:space="preserve"> y</w:t>
      </w:r>
      <w:r>
        <w:t xml:space="preserve"> to 18 </w:t>
      </w:r>
      <w:r w:rsidR="00C26BC4">
        <w:t>y</w:t>
      </w:r>
      <w:r>
        <w:t xml:space="preserve"> </w:t>
      </w:r>
    </w:p>
    <w:p w:rsidR="00C26BC4" w:rsidRDefault="006B27B2" w:rsidP="00E644F7">
      <w:pPr>
        <w:pStyle w:val="BodyText"/>
        <w:tabs>
          <w:tab w:val="left" w:pos="9180"/>
        </w:tabs>
        <w:spacing w:before="3" w:line="226" w:lineRule="exact"/>
        <w:ind w:right="226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E644F7">
      <w:pPr>
        <w:pStyle w:val="BodyText"/>
        <w:tabs>
          <w:tab w:val="left" w:pos="9180"/>
        </w:tabs>
        <w:spacing w:before="3" w:line="226" w:lineRule="exact"/>
        <w:ind w:right="2266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529" o:spid="_x0000_s4613" style="position:absolute;left:0;text-align:left;margin-left:327.1pt;margin-top:1.5pt;width:9.05pt;height:20.4pt;z-index:-251739136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">
            <v:group id="Group 1532" o:spid="_x0000_s4616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<v:shape id="Freeform 1533" o:spid="_x0000_s4617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wqMIA&#10;AADdAAAADwAAAGRycy9kb3ducmV2LnhtbERPyWrDMBC9B/oPYgq9JVJLahI3Sih1Az42C+Q6WFPZ&#10;1BoZS3bcv48Khdzm8dbZ7CbXipH60HjW8LxQIIgrbxq2Gs6n/XwFIkRkg61n0vBLAXbbh9kGc+Ov&#10;fKDxGK1IIRxy1FDH2OVShqomh2HhO+LEffveYUywt9L0eE3hrpUvSmXSYcOpocaOPmqqfo6D0yBt&#10;t7KTuhRfKiuX5Ao1xuFT66fH6f0NRKQp3sX/7tKk+a/LNfx9k06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3CowgAAAN0AAAAPAAAAAAAAAAAAAAAAAJgCAABkcnMvZG93&#10;bnJldi54bWxQSwUGAAAAAAQABAD1AAAAhw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530" o:spid="_x0000_s4614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<v:shape id="Freeform 1531" o:spid="_x0000_s4615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qc8AA&#10;AADdAAAADwAAAGRycy9kb3ducmV2LnhtbERPS4vCMBC+C/sfwix400RRKV2jLKuCR1+w16EZ02Iz&#10;KU2s9d9vFgRv8/E9Z7nuXS06akPlWcNkrEAQF95UbDVczrtRBiJEZIO1Z9LwpADr1cdgibnxDz5S&#10;d4pWpBAOOWooY2xyKUNRksMw9g1x4q6+dRgTbK00LT5SuKvlVKmFdFhxaiixoZ+Sitvp7jRI22S2&#10;V7+bg1rsZ+Q2qov3rdbDz/77C0SkPr7FL/fepPnz+QT+v0kn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5zqc8AAAADdAAAADwAAAAAAAAAAAAAAAACYAgAAZHJzL2Rvd25y&#10;ZXYueG1sUEsFBgAAAAAEAAQA9QAAAIUDAAAAAA==&#10;" path="m,l170,r,170l,170,,xe" filled="f" strokeweight=".57pt">
                <v:path arrowok="t" o:connecttype="custom" o:connectlocs="0,262;170,262;170,432;0,432;0,262" o:connectangles="0,0,0,0,0"/>
              </v:shape>
            </v:group>
            <w10:wrap anchorx="page"/>
          </v:group>
        </w:pict>
      </w:r>
      <w:r w:rsidR="00291AF9">
        <w:t>Are the symptoms pretty consistent from day to day?</w:t>
      </w:r>
      <w:r w:rsidR="00291AF9">
        <w:tab/>
        <w:t>Yes No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512" o:spid="_x0000_s4596" style="position:absolute;left:0;text-align:left;margin-left:327.1pt;margin-top:1.85pt;width:9.05pt;height:88.45pt;z-index:-251738112;mso-position-horizontal-relative:page" coordorigin="6543,37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">
            <v:group id="Group 1527" o:spid="_x0000_s4611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<v:shape id="Freeform 1528" o:spid="_x0000_s4612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RpMEA&#10;AADdAAAADwAAAGRycy9kb3ducmV2LnhtbERP32vCMBB+H/g/hBN8m4l1E6nGInODPm5u4OvRnGmx&#10;uZQmtt1/vwwGe7uP7+fti8m1YqA+NJ41rJYKBHHlTcNWw9fn2+MWRIjIBlvPpOGbAhSH2cMec+NH&#10;/qDhHK1IIRxy1FDH2OVShqomh2HpO+LEXX3vMCbYW2l6HFO4a2Wm1EY6bDg11NjRS03V7Xx3GqTt&#10;tnZSl9O72pRP5E5qiPdXrRfz6bgDEWmK/+I/d2nS/Od1Br/fpB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RkaT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525" o:spid="_x0000_s4609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<v:shape id="Freeform 1526" o:spid="_x0000_s4610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sS8EA&#10;AADdAAAADwAAAGRycy9kb3ducmV2LnhtbERP32vCMBB+H/g/hBN8m4lbJ1KNReYGfdzcwNejOdNi&#10;cylNWut/vwwGe7uP7+ftism1YqQ+NJ41rJYKBHHlTcNWw/fX++MGRIjIBlvPpOFOAYr97GGHufE3&#10;/qTxFK1IIRxy1FDH2OVShqomh2HpO+LEXXzvMCbYW2l6vKVw18onpdbSYcOpocaOXmuqrqfBaZC2&#10;29hJnY8fal1m5I5qjMOb1ov5dNiCiDTFf/GfuzRp/stzB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0rEv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523" o:spid="_x0000_s4607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<v:shape id="Freeform 1524" o:spid="_x0000_s4608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Xp8EA&#10;AADdAAAADwAAAGRycy9kb3ducmV2LnhtbERP32vCMBB+F/wfwgl702RuK9IZRdSBj64Kvh7NLS1r&#10;LqWJtfvvF0Hw7T6+n7dcD64RPXWh9qzhdaZAEJfe1Gw1nE9f0wWIEJENNp5Jwx8FWK/GoyXmxt/4&#10;m/oiWpFCOOSooYqxzaUMZUUOw8y3xIn78Z3DmGBnpenwlsJdI+dKZdJhzamhwpa2FZW/xdVpkLZd&#10;2EFddkeVHd7J7VQfr3utXybD5hNEpCE+xQ/3waT5H28Z3L9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ql6f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521" o:spid="_x0000_s4605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<v:shape id="Freeform 1522" o:spid="_x0000_s4606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TsQA&#10;AADdAAAADwAAAGRycy9kb3ducmV2LnhtbESPQW/CMAyF70j8h8hIu0ECGwh1BIRgkzhu3aRdrcZL&#10;qzVO1YTS/fv5MImbrff83ufdYQytGqhPTWQLy4UBRVxF17C38PnxOt+CShnZYRuZLPxSgsN+Otlh&#10;4eKN32kos1cSwqlAC3XOXaF1qmoKmBaxIxbtO/YBs6y9167Hm4SHVq+M2eiADUtDjR2daqp+ymuw&#10;oH239aP5Or+ZzeWJwtkM+fpi7cNsPD6DyjTmu/n/+uIEf/0ouPKNj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pk7EAAAA3QAAAA8AAAAAAAAAAAAAAAAAmAIAAGRycy9k&#10;b3ducmV2LnhtbFBLBQYAAAAABAAEAPUAAACJ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519" o:spid="_x0000_s4603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<v:shape id="Freeform 1520" o:spid="_x0000_s4604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ZNcMA&#10;AADdAAAADwAAAGRycy9kb3ducmV2LnhtbESPT2sCMRDF7wW/QxjBW00qVmQ1SvEPeGxtweuwmWaX&#10;bibLJq7rt3cOQm8zvDfv/Wa9HUKjeupSHdnC29SAIi6jq9lb+Pk+vi5BpYzssIlMFu6UYLsZvayx&#10;cPHGX9Sfs1cSwqlAC1XObaF1KisKmKaxJRbtN3YBs6yd167Dm4SHRs+MWeiANUtDhS3tKir/ztdg&#10;Qft26Qdz2X+axWlOYW/6fD1YOxkPHytQmYb8b35en5zgv8+FX76RE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nZNcMAAADd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517" o:spid="_x0000_s4601" style="position:absolute;left:6548;top:1177;width:170;height:170" coordorigin="6548,11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<v:shape id="Freeform 1518" o:spid="_x0000_s4602" style="position:absolute;left:6548;top:11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i2cEA&#10;AADdAAAADwAAAGRycy9kb3ducmV2LnhtbERPyWrDMBC9F/IPYgK51VKDG4JrJZQs4GObFnodrIls&#10;Yo2MpTjO30eFQm/zeOuU28l1YqQhtJ41vGQKBHHtTctWw/fX8XkNIkRkg51n0nCnANvN7KnEwvgb&#10;f9J4ilakEA4Famhi7AspQ92Qw5D5njhxZz84jAkOVpoBbyncdXKp1Eo6bDk1NNjTrqH6cro6DdL2&#10;azupn/2HWlU5ub0a4/Wg9WI+vb+BiDTFf/GfuzJp/mu+hN9v0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X4tnBAAAA3QAAAA8AAAAAAAAAAAAAAAAAmAIAAGRycy9kb3du&#10;cmV2LnhtbFBLBQYAAAAABAAEAPUAAACGAwAAAAA=&#10;" path="m,l170,r,170l,170,,xe" filled="f" strokeweight=".57pt">
                <v:path arrowok="t" o:connecttype="custom" o:connectlocs="0,1177;170,1177;170,1347;0,1347;0,1177" o:connectangles="0,0,0,0,0"/>
              </v:shape>
            </v:group>
            <v:group id="Group 1515" o:spid="_x0000_s4599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<v:shape id="Freeform 1516" o:spid="_x0000_s4600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fNsAA&#10;AADdAAAADwAAAGRycy9kb3ducmV2LnhtbERPS4vCMBC+C/sfwizsTZOVKlKNIqsLHn0s7HVoxrTY&#10;TEoTa/33RhC8zcf3nMWqd7XoqA2VZw3fIwWCuPCmYqvh7/Q7nIEIEdlg7Zk03CnAavkxWGBu/I0P&#10;1B2jFSmEQ44ayhibXMpQlOQwjHxDnLizbx3GBFsrTYu3FO5qOVZqKh1WnBpKbOinpOJyvDoN0jYz&#10;26v/zV5Ndxm5jeridav112e/noOI1Me3+OXemTR/kmX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LfNsAAAADdAAAADwAAAAAAAAAAAAAAAACYAgAAZHJzL2Rvd25y&#10;ZXYueG1sUEsFBgAAAAAEAAQA9QAAAIU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513" o:spid="_x0000_s4597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<v:shape id="Freeform 1514" o:spid="_x0000_s4598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k2sEA&#10;AADdAAAADwAAAGRycy9kb3ducmV2LnhtbERPTWvDMAy9D/ofjAq9LXZHFkJWt4x2hRy3ttCriDUn&#10;LJZD7KbZv58Hg930eJ/a7GbXi4nG0HnWsM4UCOLGm46thsv5+FiCCBHZYO+ZNHxTgN128bDByvg7&#10;f9B0ilakEA4VamhjHCopQ9OSw5D5gThxn350GBMcrTQj3lO46+WTUoV02HFqaHGgfUvN1+nmNEg7&#10;lHZW18O7Kuqc3EFN8fam9Wo5v76AiDTHf/GfuzZp/nNewO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5Nr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w10:wrap anchorx="page"/>
          </v:group>
        </w:pict>
      </w:r>
      <w:r w:rsidR="00291AF9">
        <w:t>How often do you/they have GERD, heartburn, mid-line</w:t>
      </w:r>
      <w:r w:rsidR="00291AF9">
        <w:tab/>
        <w:t>Daily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right="1607" w:hanging="6180"/>
      </w:pPr>
      <w:r>
        <w:t>chest pain, esophageal burning?</w:t>
      </w:r>
      <w:r>
        <w:tab/>
        <w:t>At least once a week, but not daily One to 4 times per month</w:t>
      </w:r>
    </w:p>
    <w:p w:rsidR="00330746" w:rsidRDefault="00291AF9">
      <w:pPr>
        <w:pStyle w:val="BodyText"/>
        <w:spacing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before="1" w:line="226" w:lineRule="exact"/>
        <w:ind w:right="3496"/>
      </w:pPr>
      <w:r>
        <w:t>Only once Other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before="3"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left="623" w:right="4297"/>
      </w:pPr>
      <w:r>
        <w:rPr>
          <w:noProof/>
        </w:rPr>
        <w:pict>
          <v:group id="Group 1507" o:spid="_x0000_s4591" style="position:absolute;left:0;text-align:left;margin-left:327.1pt;margin-top:5.55pt;width:9.05pt;height:20.4pt;z-index:-251737088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">
            <v:group id="Group 1510" o:spid="_x0000_s4594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<v:shape id="Freeform 1511" o:spid="_x0000_s4595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k4cEA&#10;AADdAAAADwAAAGRycy9kb3ducmV2LnhtbERPyWrDMBC9F/oPYgq9NVJNmwQnSih1AzlmKfQ6WBPZ&#10;1BoZS17691EhkNs83jrr7eQaMVAXas8aXmcKBHHpTc1Ww/d597IEESKywcYzafijANvN48Mac+NH&#10;PtJwilakEA45aqhibHMpQ1mRwzDzLXHiLr5zGBPsrDQdjincNTJTai4d1pwaKmzps6Ly99Q7DdK2&#10;Szupn+Kg5vs3coUaYv+l9fPT9LECEWmKd/HNvTdp/nu2gP9v0glyc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/pOHBAAAA3QAAAA8AAAAAAAAAAAAAAAAAmAIAAGRycy9kb3du&#10;cmV2LnhtbFBLBQYAAAAABAAEAPUAAACG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508" o:spid="_x0000_s4592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<v:shape id="Freeform 1509" o:spid="_x0000_s4593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VCMAA&#10;AADdAAAADwAAAGRycy9kb3ducmV2LnhtbERPTYvCMBC9C/6HMII3TRQVrUYRdcHjrrvgdWjGtNhM&#10;ShNr/fcbYWFv83ifs9l1rhItNaH0rGEyViCIc29Kthp+vj9GSxAhIhusPJOGFwXYbfu9DWbGP/mL&#10;2ku0IoVwyFBDEWOdSRnyghyGsa+JE3fzjcOYYGOlafCZwl0lp0otpMOSU0OBNR0Kyu+Xh9Mgbb20&#10;nboeP9XiPCN3VG18nLQeDrr9GkSkLv6L/9xnk+bPpyt4f5NO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yVCMAAAADdAAAADwAAAAAAAAAAAAAAAACYAgAAZHJzL2Rvd25y&#10;ZXYueG1sUEsFBgAAAAAEAAQA9QAAAIUDAAAAAA=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>
        <w:rPr>
          <w:noProof/>
        </w:rPr>
        <w:pict>
          <v:group id="Group 1505" o:spid="_x0000_s4589" style="position:absolute;left:0;text-align:left;margin-left:328.8pt;margin-top:-7.9pt;width:189.05pt;height:.1pt;z-index:-251735040;mso-position-horizontal-relative:page" coordorigin="6576,-158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">
            <v:shape id="Freeform 1506" o:spid="_x0000_s4590" style="position:absolute;left:6576;top:-158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BjcEA&#10;AADdAAAADwAAAGRycy9kb3ducmV2LnhtbERP32vCMBB+F/Y/hBN8EU2VTUY1yqwIPm7q3o/m2hSb&#10;S0lirf/9Mhjs7T6+n7fZDbYVPfnQOFawmGcgiEunG64VXC/H2TuIEJE1to5JwZMC7LYvow3m2j34&#10;i/pzrEUK4ZCjAhNjl0sZSkMWw9x1xImrnLcYE/S11B4fKdy2cpllK2mx4dRgsKPCUHk7362CchX3&#10;h89FYUxVeFcdpu6735+UmoyHjzWISEP8F/+5TzrNf1u+wu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bwY3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Does GERD, heartburn, mid-line chest pain, esophageal</w:t>
      </w:r>
      <w:r w:rsidR="00291AF9">
        <w:tab/>
        <w:t>Yes burning disrupt activity?</w:t>
      </w:r>
      <w:r w:rsidR="00291AF9">
        <w:tab/>
        <w:t>No</w:t>
      </w:r>
    </w:p>
    <w:p w:rsidR="00330746" w:rsidRDefault="00330746">
      <w:pPr>
        <w:spacing w:before="7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4297"/>
      </w:pPr>
      <w:r>
        <w:rPr>
          <w:noProof/>
        </w:rPr>
        <w:pict>
          <v:group id="Group 1500" o:spid="_x0000_s4584" style="position:absolute;left:0;text-align:left;margin-left:327.1pt;margin-top:1.5pt;width:9.05pt;height:20.4pt;z-index:-251736064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">
            <v:group id="Group 1503" o:spid="_x0000_s4587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<v:shape id="Freeform 1504" o:spid="_x0000_s4588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8lcMA&#10;AADdAAAADwAAAGRycy9kb3ducmV2LnhtbESPT2sCMRDF7wW/QxjBW00qVmQ1SvEPeKy24HXYTLNL&#10;N5NlE9f123cOBW8zvDfv/Wa9HUKjeupSHdnC29SAIi6jq9lb+P46vi5BpYzssIlMFh6UYLsZvayx&#10;cPHOZ+ov2SsJ4VSghSrnttA6lRUFTNPYEov2E7uAWdbOa9fhXcJDo2fGLHTAmqWhwpZ2FZW/l1uw&#10;oH279IO57j/N4jSnsDd9vh2snYyHjxWoTEN+mv+vT07w32fCL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8lcMAAADd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501" o:spid="_x0000_s4585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<v:shape id="Freeform 1502" o:spid="_x0000_s4586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HecEA&#10;AADdAAAADwAAAGRycy9kb3ducmV2LnhtbERPyWrDMBC9F/oPYgq9NVJNa4ITJYSmBR+zFHodrIls&#10;Yo2MJS/9+ypQyG0eb531dnatGKkPjWcNrwsFgrjypmGr4fv89bIEESKywdYzafilANvN48MaC+Mn&#10;PtJ4ilakEA4Faqhj7AopQ1WTw7DwHXHiLr53GBPsrTQ9TinctTJTKpcOG04NNXb0UVN1PQ1Og7Td&#10;0s7qZ39QeflGbq/GOHxq/fw071YgIs3xLv53lybNf88yuH2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B3nBAAAA3Q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Does GERD, heartburn, mid-line chest pain, esophageal</w:t>
      </w:r>
      <w:r w:rsidR="00291AF9">
        <w:tab/>
        <w:t>Yes burning wake you/your child from sleep?</w:t>
      </w:r>
      <w:r w:rsidR="00291AF9">
        <w:tab/>
        <w:t>No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spacing w:line="226" w:lineRule="exact"/>
        <w:ind w:left="623" w:right="6063"/>
      </w:pPr>
      <w:r>
        <w:rPr>
          <w:noProof/>
        </w:rPr>
        <w:pict>
          <v:group id="Group 1498" o:spid="_x0000_s4582" style="position:absolute;left:0;text-align:left;margin-left:328.8pt;margin-top:33.4pt;width:189.05pt;height:.1pt;z-index:-251734016;mso-position-horizontal-relative:page" coordorigin="6576,668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90XgMAAO0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">
            <v:shape id="Freeform 1499" o:spid="_x0000_s4583" style="position:absolute;left:6576;top:668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VR8EA&#10;AADdAAAADwAAAGRycy9kb3ducmV2LnhtbERP32vCMBB+H+x/CCfsZWjagU6qUWZl4KPT+X4016bY&#10;XEqS1e6/XwRhb/fx/bz1drSdGMiH1rGCfJaBIK6cbrlR8H3+nC5BhIissXNMCn4pwHbz/LTGQrsb&#10;f9Fwio1IIRwKVGBi7AspQ2XIYpi5njhxtfMWY4K+kdrjLYXbTr5l2UJabDk1GOypNFRdTz9WQbWI&#10;u/0xL42pS+/q/au7DLuDUi+T8WMFItIY/8UP90Gn+fP8He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llUf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</w:t>
      </w:r>
      <w:r w:rsidR="00E60BF4">
        <w:t>ditional details about your/thei</w:t>
      </w:r>
      <w:r w:rsidR="00291AF9">
        <w:t>r GERD, heartburn, mid-line chest pain, esophageal burning symptoms</w:t>
      </w:r>
      <w:r w:rsidR="00B34F70">
        <w:t>.</w:t>
      </w:r>
    </w:p>
    <w:p w:rsidR="00330746" w:rsidRDefault="00330746">
      <w:pPr>
        <w:spacing w:line="226" w:lineRule="exact"/>
        <w:sectPr w:rsidR="00330746">
          <w:headerReference w:type="default" r:id="rId13"/>
          <w:pgSz w:w="11906" w:h="16840"/>
          <w:pgMar w:top="560" w:right="460" w:bottom="440" w:left="0" w:header="48" w:footer="254" w:gutter="0"/>
          <w:pgNumType w:start="7"/>
          <w:cols w:space="720"/>
        </w:sect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before="18"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493" o:spid="_x0000_s4577" style="position:absolute;left:0;text-align:left;margin-left:28.05pt;margin-top:-1pt;width:539.15pt;height:3.4pt;z-index:-251732992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">
            <v:group id="Group 1496" o:spid="_x0000_s4580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<v:shape id="Freeform 1497" o:spid="_x0000_s4581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epMIA&#10;AADdAAAADwAAAGRycy9kb3ducmV2LnhtbERPTYvCMBC9C/sfwgh701RFKV2juIKyerN68TY0s02x&#10;mZQmand/vREEb/N4nzNfdrYWN2p95VjBaJiAIC6crrhUcDpuBikIH5A11o5JwR95WC4+enPMtLvz&#10;gW55KEUMYZ+hAhNCk0npC0MW/dA1xJH7da3FEGFbSt3iPYbbWo6TZCYtVhwbDDa0NlRc8qtVsD3/&#10;z/YmPcnq6FZp6fLzd2J3Sn32u9UXiEBdeItf7h8d509HE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B6kwgAAAN0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v:group id="Group 1494" o:spid="_x0000_s4578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<v:shape id="Freeform 1495" o:spid="_x0000_s4579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jS8EA&#10;AADdAAAADwAAAGRycy9kb3ducmV2LnhtbERPTYvCMBC9L/gfwgje1tQFpXSNooKi3rb14m1oZpti&#10;MylNVqu/3gjC3ubxPme+7G0jrtT52rGCyTgBQVw6XXOl4FRsP1MQPiBrbByTgjt5WC4GH3PMtLvx&#10;D13zUIkYwj5DBSaENpPSl4Ys+rFriSP36zqLIcKukrrDWwy3jfxKkpm0WHNsMNjSxlB5yf+sgt35&#10;MTua9CTrwq3SyuXndWIPSo2G/eobRKA+/Ivf7r2O86eTKby+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9I0v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Past GERD, Heartburn, Mid-line Chest Pain, Esophageal Burning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470" o:spid="_x0000_s4554" style="position:absolute;left:0;text-align:left;margin-left:327.1pt;margin-top:1.85pt;width:9.05pt;height:122.45pt;z-index:-251731968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">
            <v:group id="Group 1491" o:spid="_x0000_s4575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<v:shape id="Freeform 1492" o:spid="_x0000_s4576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678MA&#10;AADdAAAADwAAAGRycy9kb3ducmV2LnhtbESPQWsCMRCF7wX/Qxiht5pYRHQ1imgLHqsteB02Y3Zx&#10;M1k2cd3++86h4G2G9+a9b9bbITSqpy7VkS1MJwYUcRldzd7Cz/fn2wJUysgOm8hk4ZcSbDejlzUW&#10;Lj74RP05eyUhnAq0UOXcFlqnsqKAaRJbYtGusQuYZe28dh0+JDw0+t2YuQ5YszRU2NK+ovJ2vgcL&#10;2rcLP5jL4cvMjzMKB9Pn+4e1r+NhtwKVachP8//10Qn+bCn8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j678MAAADd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489" o:spid="_x0000_s457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<v:shape id="Freeform 1490" o:spid="_x0000_s457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BA8AA&#10;AADdAAAADwAAAGRycy9kb3ducmV2LnhtbERPS4vCMBC+C/sfwizszSYrIm41iqwKHn3BXodmTIvN&#10;pDSxdv+9EQRv8/E9Z77sXS06akPlWcN3pkAQF95UbDWcT9vhFESIyAZrz6ThnwIsFx+DOebG3/lA&#10;3TFakUI45KihjLHJpQxFSQ5D5hvixF186zAm2FppWryncFfLkVIT6bDi1FBiQ78lFdfjzWmQtpna&#10;Xv2t92qyG5Nbqy7eNlp/ffarGYhIfXyLX+6dSfPHPy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bBA8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487" o:spid="_x0000_s457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<v:shape id="Freeform 1488" o:spid="_x0000_s457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87MEA&#10;AADdAAAADwAAAGRycy9kb3ducmV2LnhtbERPTWvDMAy9D/ofjAq7rXZHCGlat5R1gxy3ttCriDUn&#10;LJZD7CbZv58Hg930eJ/aHWbXiZGG0HrWsF4pEMS1Ny1bDdfL21MBIkRkg51n0vBNAQ77xcMOS+Mn&#10;/qDxHK1IIRxK1NDE2JdShrohh2Hle+LEffrBYUxwsNIMOKVw18lnpXLpsOXU0GBPLw3VX+e70yBt&#10;X9hZ3U7vKq8ycic1xvur1o/L+bgFEWmO/+I/d2XS/GyTwe836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z/Oz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485" o:spid="_x0000_s4569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<v:shape id="Freeform 1486" o:spid="_x0000_s4570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3HAMAA&#10;AADdAAAADwAAAGRycy9kb3ducmV2LnhtbERPS4vCMBC+C/sfwix402RFits1yuIDPPpY2OvQjGmx&#10;mZQm1vrvjSB4m4/vOfNl72rRURsqzxq+xgoEceFNxVbD32k7moEIEdlg7Zk03CnAcvExmGNu/I0P&#10;1B2jFSmEQ44ayhibXMpQlOQwjH1DnLizbx3GBFsrTYu3FO5qOVEqkw4rTg0lNrQqqbgcr06DtM3M&#10;9up/vVfZbkpurbp43Wg9/Ox/f0BE6uNb/HLvTJo//c7g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3HAMAAAADdAAAADwAAAAAAAAAAAAAAAACYAgAAZHJzL2Rvd25y&#10;ZXYueG1sUEsFBgAAAAAEAAQA9QAAAIU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483" o:spid="_x0000_s4567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<v:shape id="Freeform 1484" o:spid="_x0000_s4568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26cMA&#10;AADdAAAADwAAAGRycy9kb3ducmV2LnhtbESPQWsCMRCF7wX/Qxiht5pYRHQ1imgLHqsteB02Y3Zx&#10;M1k2cd3++86h4G2G9+a9b9bbITSqpy7VkS1MJwYUcRldzd7Cz/fn2wJUysgOm8hk4ZcSbDejlzUW&#10;Lj74RP05eyUhnAq0UOXcFlqnsqKAaRJbYtGusQuYZe28dh0+JDw0+t2YuQ5YszRU2NK+ovJ2vgcL&#10;2rcLP5jL4cvMjzMKB9Pn+4e1r+NhtwKVachP8//10Qn+bCm4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726cMAAADd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481" o:spid="_x0000_s4565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<v:shape id="Freeform 1482" o:spid="_x0000_s4566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g9cMA&#10;AADdAAAADwAAAGRycy9kb3ducmV2LnhtbESPT2vDMAzF74N9B6PBbqu9sZWS1g1l2aDH9Q/0KmLV&#10;CY3lELtp9u2nw6A3iff03k+rcgqdGmlIbWQLrzMDiriOrmVv4Xj4flmAShnZYReZLPxSgnL9+LDC&#10;wsUb72jcZ68khFOBFpqc+0LrVDcUMM1iTyzaOQ4Bs6yD127Am4SHTr8ZM9cBW5aGBnv6bKi+7K/B&#10;gvb9wk/mVP2Y+fadQmXGfP2y9vlp2ixBZZry3fx/vXWC/2GE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Ng9cMAAADdAAAADwAAAAAAAAAAAAAAAACYAgAAZHJzL2Rv&#10;d25yZXYueG1sUEsFBgAAAAAEAAQA9QAAAIgDAAAAAA=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479" o:spid="_x0000_s4563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<v:shape id="Freeform 1480" o:spid="_x0000_s4564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bGcAA&#10;AADdAAAADwAAAGRycy9kb3ducmV2LnhtbERPS4vCMBC+C/sfwix402RFpXSNIquCRx8Lex2a2bTY&#10;TEoTa/33RhC8zcf3nMWqd7XoqA2VZw1fYwWCuPCmYqvh97wbZSBCRDZYeyYNdwqwWn4MFpgbf+Mj&#10;dadoRQrhkKOGMsYmlzIUJTkMY98QJ+7ftw5jgq2VpsVbCne1nCg1lw4rTg0lNvRTUnE5XZ0GaZvM&#10;9upvc1Dz/ZTcRnXxutV6+Nmvv0FE6uNb/HLvTZo/Ux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1bGcAAAADdAAAADwAAAAAAAAAAAAAAAACYAgAAZHJzL2Rvd25y&#10;ZXYueG1sUEsFBgAAAAAEAAQA9QAAAIU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477" o:spid="_x0000_s4561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shape id="Freeform 1478" o:spid="_x0000_s4562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m9sAA&#10;AADdAAAADwAAAGRycy9kb3ducmV2LnhtbERPS4vCMBC+C/sfwix402RFpXSNIquCRx8Lex2a2bTY&#10;TEoTa/33RhC8zcf3nMWqd7XoqA2VZw1fYwWCuPCmYqvh97wbZSBCRDZYeyYNdwqwWn4MFpgbf+Mj&#10;dadoRQrhkKOGMsYmlzIUJTkMY98QJ+7ftw5jgq2VpsVbCne1nCg1lw4rTg0lNvRTUnE5XZ0GaZvM&#10;9upvc1Dz/ZTcRnXxutV6+Nmvv0FE6uNb/HLvTZo/U1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hm9sAAAADdAAAADwAAAAAAAAAAAAAAAACYAgAAZHJzL2Rvd25y&#10;ZXYueG1sUEsFBgAAAAAEAAQA9QAAAIU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475" o:spid="_x0000_s4559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<v:shape id="Freeform 1476" o:spid="_x0000_s4560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dGr8A&#10;AADdAAAADwAAAGRycy9kb3ducmV2LnhtbERPTYvCMBC9C/6HMII3TRS3SDWK6C54XN0Fr0MzpsVm&#10;UppY6783Cwve5vE+Z73tXS06akPlWcNsqkAQF95UbDX8/nxNliBCRDZYeyYNTwqw3QwHa8yNf/CJ&#10;unO0IoVwyFFDGWOTSxmKkhyGqW+IE3f1rcOYYGulafGRwl0t50pl0mHFqaHEhvYlFbfz3WmQtlna&#10;Xl0O3yo7LsgdVBfvn1qPR/1uBSJSH9/if/fRpPkfKoO/b9IJ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l0avwAAAN0AAAAPAAAAAAAAAAAAAAAAAJgCAABkcnMvZG93bnJl&#10;di54bWxQSwUGAAAAAAQABAD1AAAAhAMAAAAA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473" o:spid="_x0000_s4557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<v:shape id="Freeform 1474" o:spid="_x0000_s4558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s88MA&#10;AADdAAAADwAAAGRycy9kb3ducmV2LnhtbESPT2vDMAzF74N9B6PBbqu9sZWS1g1l2aDH9Q/0KmLV&#10;CY3lELtp9u2nw6A3iff03k+rcgqdGmlIbWQLrzMDiriOrmVv4Xj4flmAShnZYReZLPxSgnL9+LDC&#10;wsUb72jcZ68khFOBFpqc+0LrVDcUMM1iTyzaOQ4Bs6yD127Am4SHTr8ZM9cBW5aGBnv6bKi+7K/B&#10;gvb9wk/mVP2Y+fadQmXGfP2y9vlp2ixBZZry3fx/vXWC/2EE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Vs88MAAADdAAAADwAAAAAAAAAAAAAAAACYAgAAZHJzL2Rv&#10;d25yZXYueG1sUEsFBgAAAAAEAAQA9QAAAIgDAAAAAA=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1471" o:spid="_x0000_s4555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<v:shape id="Freeform 1472" o:spid="_x0000_s4556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2KMQA&#10;AADdAAAADwAAAGRycy9kb3ducmV2LnhtbESPT2vDMAzF74N9B6PBbqud0pWS1Q1jbaHH9Q/sKmLN&#10;CYvlELtp9u2nw6A3iff03k/ragqdGmlIbWQLxcyAIq6ja9lbuJz3LytQKSM77CKThV9KUG0eH9ZY&#10;unjjI42n7JWEcCrRQpNzX2qd6oYCplnsiUX7jkPALOvgtRvwJuGh03Njljpgy9LQYE8fDdU/p2uw&#10;oH2/8pP52n6a5WFBYWvGfN1Z+/w0vb+ByjTlu/n/+uAE/7U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69ijEAAAA3QAAAA8AAAAAAAAAAAAAAAAAmAIAAGRycy9k&#10;b3ducmV2LnhtbFBLBQYAAAAABAAEAPUAAACJ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 xml:space="preserve">For </w:t>
      </w:r>
      <w:r w:rsidR="00937CBF">
        <w:t xml:space="preserve">past </w:t>
      </w:r>
      <w:r w:rsidR="00291AF9">
        <w:t>GERD, heartburn, mid-line chest pain, esophageal</w:t>
      </w:r>
      <w:r w:rsidR="00291AF9">
        <w:tab/>
        <w:t>On the day of birth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left="623" w:right="784"/>
      </w:pPr>
      <w:r>
        <w:t>burning episodes, what was your/your child's age</w:t>
      </w:r>
      <w:r>
        <w:tab/>
        <w:t xml:space="preserve">Less than 2 </w:t>
      </w:r>
      <w:r w:rsidR="00C26BC4">
        <w:t>mo</w:t>
      </w:r>
      <w:r>
        <w:t xml:space="preserve"> (not on day of birth) when the problems began?</w:t>
      </w:r>
      <w:r>
        <w:tab/>
      </w:r>
      <w:r w:rsidR="00B95ED3">
        <w:t>2</w:t>
      </w:r>
      <w:r w:rsidR="00C26BC4">
        <w:t xml:space="preserve"> mo</w:t>
      </w:r>
      <w:r w:rsidR="00B34F70">
        <w:t xml:space="preserve"> to </w:t>
      </w:r>
      <w:r>
        <w:t xml:space="preserve">5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C26BC4">
        <w:t xml:space="preserve"> mo</w:t>
      </w:r>
      <w:r w:rsidR="00B34F70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 w:rsidR="00B34F70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C26BC4">
        <w:t xml:space="preserve"> y </w:t>
      </w:r>
      <w:r>
        <w:t xml:space="preserve">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</w:t>
      </w:r>
      <w:r w:rsidR="00C26BC4">
        <w:t xml:space="preserve">y </w:t>
      </w:r>
      <w:r>
        <w:t xml:space="preserve">to 18 </w:t>
      </w:r>
      <w:r w:rsidR="00C26BC4">
        <w:t>y</w:t>
      </w:r>
      <w:r>
        <w:t xml:space="preserve"> </w:t>
      </w:r>
    </w:p>
    <w:p w:rsidR="00C26BC4" w:rsidRDefault="006B27B2" w:rsidP="006B27B2">
      <w:pPr>
        <w:pStyle w:val="BodyText"/>
        <w:tabs>
          <w:tab w:val="left" w:pos="9450"/>
        </w:tabs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tabs>
          <w:tab w:val="left" w:pos="9450"/>
        </w:tabs>
        <w:spacing w:before="3" w:line="226" w:lineRule="exact"/>
        <w:ind w:right="2176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447" o:spid="_x0000_s4531" style="position:absolute;left:0;text-align:left;margin-left:327.1pt;margin-top:1.85pt;width:9.05pt;height:122.45pt;z-index:-251730944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">
            <v:group id="Group 1468" o:spid="_x0000_s4552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<v:shape id="Freeform 1469" o:spid="_x0000_s4553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SvMEA&#10;AADdAAAADwAAAGRycy9kb3ducmV2LnhtbERPTWvDMAy9D/ofjAq9LXZHyEJWt4x2hRy3ttCriDUn&#10;LJZD7KbZv58Hg930eJ/a7GbXi4nG0HnWsM4UCOLGm46thsv5+FiCCBHZYO+ZNHxTgN128bDByvg7&#10;f9B0ilakEA4VamhjHCopQ9OSw5D5gThxn350GBMcrTQj3lO46+WTUoV02HFqaHGgfUvN1+nmNEg7&#10;lHZW18O7Kuqc3EFN8fam9Wo5v76AiDTHf/GfuzZpfl48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0Erz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466" o:spid="_x0000_s455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<v:shape id="Freeform 1467" o:spid="_x0000_s455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jVcAA&#10;AADdAAAADwAAAGRycy9kb3ducmV2LnhtbERPS4vCMBC+C/sfwix402RFits1yuIDPPpY2OvQjGmx&#10;mZQm1vrvjSB4m4/vOfNl72rRURsqzxq+xgoEceFNxVbD32k7moEIEdlg7Zk03CnAcvExmGNu/I0P&#10;1B2jFSmEQ44ayhibXMpQlOQwjH1DnLizbx3GBFsrTYu3FO5qOVEqkw4rTg0lNrQqqbgcr06DtM3M&#10;9up/vVfZbkpurbp43Wg9/Ox/f0BE6uNb/HLvTJo/zb7h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cjVc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464" o:spid="_x0000_s454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<v:shape id="Freeform 1465" o:spid="_x0000_s454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5jr8A&#10;AADdAAAADwAAAGRycy9kb3ducmV2LnhtbERPS4vCMBC+C/6HMII3TVxEpRpFdAWP6wO8Ds2YFptJ&#10;aWLt/vvNguBtPr7nrDadq0RLTSg9a5iMFQji3JuSrYbr5TBagAgR2WDlmTT8UoDNut9bYWb8i0/U&#10;nqMVKYRDhhqKGOtMypAX5DCMfU2cuLtvHMYEGytNg68U7ir5pdRMOiw5NRRY066g/HF+Og3S1gvb&#10;qdv+R82OU3J71cbnt9bDQbddgojUxY/47T6aNH86n8D/N+kE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LmO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462" o:spid="_x0000_s4546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<v:shape id="Freeform 1463" o:spid="_x0000_s4547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CYsEA&#10;AADdAAAADwAAAGRycy9kb3ducmV2LnhtbERP32vCMBB+H/g/hBN8m8m0dFKNItaBj5sb7PVozrSs&#10;uZQmrd1/vwwGe7uP7+ftDpNrxUh9aDxreFoqEMSVNw1bDR/vL48bECEiG2w9k4ZvCnDYzx52WBh/&#10;5zcar9GKFMKhQA11jF0hZahqchiWviNO3M33DmOCvZWmx3sKd61cKZVLhw2nhho7OtVUfV0Hp0Ha&#10;bmMn9Vm+qvySkSvVGIez1ov5dNyCiDTFf/Gf+2LS/Ox5D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WgmL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460" o:spid="_x0000_s4544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<v:shape id="Freeform 1461" o:spid="_x0000_s4545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/jcAA&#10;AADdAAAADwAAAGRycy9kb3ducmV2LnhtbERPS4vCMBC+C/sfwizsTRMXX1SjLOsKHn2B16EZ02Iz&#10;KU2s3X9vBMHbfHzPWaw6V4mWmlB61jAcKBDEuTclWw2n46Y/AxEissHKM2n4pwCr5UdvgZnxd95T&#10;e4hWpBAOGWooYqwzKUNekMMw8DVx4i6+cRgTbKw0Dd5TuKvkt1IT6bDk1FBgTb8F5dfDzWmQtp7Z&#10;Tp3XOzXZjsitVRtvf1p/fXY/cxCRuvgWv9xbk+aPpm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O/jcAAAADdAAAADwAAAAAAAAAAAAAAAACYAgAAZHJzL2Rvd25y&#10;ZXYueG1sUEsFBgAAAAAEAAQA9QAAAIU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458" o:spid="_x0000_s4542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<v:shape id="Freeform 1459" o:spid="_x0000_s4543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EYcEA&#10;AADdAAAADwAAAGRycy9kb3ducmV2LnhtbERPyWrDMBC9B/oPYgq9JVKLSYwbJZQ6gRybtNDrYE1l&#10;U2tkLHnp30eBQm7zeOts97NrxUh9aDxreF4pEMSVNw1bDV+fx2UOIkRkg61n0vBHAfa7h8UWC+Mn&#10;PtN4iVakEA4Faqhj7AopQ1WTw7DyHXHifnzvMCbYW2l6nFK4a+WLUmvpsOHUUGNH7zVVv5fBaZC2&#10;y+2svssPtT5l5Eo1xuGg9dPj/PYKItIc7+J/98mk+dlmA7dv0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thGH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456" o:spid="_x0000_s4540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<v:shape id="Freeform 1457" o:spid="_x0000_s454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1iMIA&#10;AADdAAAADwAAAGRycy9kb3ducmV2LnhtbERPyWrDMBC9B/oPYgq9JVJLcBI3Sih1Az42C+Q6WFPZ&#10;1BoZS3bcv48Khd7m8dbZ7ifXipH60HjW8LxQIIgrbxq2Gi7nw3wNIkRkg61n0vBDAfa7h9kWc+Nv&#10;fKTxFK1IIRxy1FDH2OVShqomh2HhO+LEffneYUywt9L0eEvhrpUvSmXSYcOpocaO3muqvk+D0yBt&#10;t7aTuhafKiuX5Ao1xuFD66fH6e0VRKQp/ov/3KVJ85erDfx+k0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rWIwgAAAN0AAAAPAAAAAAAAAAAAAAAAAJgCAABkcnMvZG93&#10;bnJldi54bWxQSwUGAAAAAAQABAD1AAAAhwMAAAAA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454" o:spid="_x0000_s4538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<v:shape id="Freeform 1455" o:spid="_x0000_s4539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3JqcEA&#10;AADdAAAADwAAAGRycy9kb3ducmV2LnhtbERP32vCMBB+H/g/hBP2NhOllFKNMqaDPm5O8PVozrTY&#10;XEoT2+6/XwaDvd3H9/N2h9l1YqQhtJ41rFcKBHHtTctWw+Xr/aUAESKywc4zafimAIf94mmHpfET&#10;f9J4jlakEA4lamhi7EspQ92Qw7DyPXHibn5wGBMcrDQDTincdXKjVC4dtpwaGuzpraH6fn44DdL2&#10;hZ3V9fih8iojd1RjfJy0fl7Or1sQkeb4L/5zVybNz4o1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dyan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452" o:spid="_x0000_s4536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 id="Freeform 1453" o:spid="_x0000_s4537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yRcEA&#10;AADdAAAADwAAAGRycy9kb3ducmV2LnhtbERP32vCMBB+H+x/CDfwbU22iZTaKDI38NHpYK9HcybF&#10;5lKaWOt/vwyEvd3H9/Pq9eQ7MdIQ28AaXgoFgrgJpmWr4fv4+VyCiAnZYBeYNNwownr1+FBjZcKV&#10;v2g8JCtyCMcKNbiU+krK2DjyGIvQE2fuFAaPKcPBSjPgNYf7Tr4qtZAeW84NDnt6d9ScDxevQdq+&#10;tJP62e7VYjcnv1VjunxoPXuaNksQiab0L767dybPn5dv8PdNP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D8kXBAAAA3Q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450" o:spid="_x0000_s4534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<v:shape id="Freeform 1451" o:spid="_x0000_s4535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qsAA&#10;AADdAAAADwAAAGRycy9kb3ducmV2LnhtbERPS4vCMBC+C/sfwizsTZMVlVKNIqsLHn0s7HVoxrTY&#10;TEoTa/33RhC8zcf3nMWqd7XoqA2VZw3fIwWCuPCmYqvh7/Q7zECEiGyw9kwa7hRgtfwYLDA3/sYH&#10;6o7RihTCIUcNZYxNLmUoSnIYRr4hTtzZtw5jgq2VpsVbCne1HCs1kw4rTg0lNvRTUnE5Xp0GaZvM&#10;9up/s1ez3YTcRnXxutX667Nfz0FE6uNb/HLvTJo/yab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bPqsAAAADdAAAADwAAAAAAAAAAAAAAAACYAgAAZHJzL2Rvd25y&#10;ZXYueG1sUEsFBgAAAAAEAAQA9QAAAIUDAAAAAA=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1448" o:spid="_x0000_s4532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<v:shape id="Freeform 1449" o:spid="_x0000_s4533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0Rr8A&#10;AADdAAAADwAAAGRycy9kb3ducmV2LnhtbERPS4vCMBC+C/6HMII3TVxES9coi67g0Rd4HZrZtGwz&#10;KU2s3X+/EQRv8/E9Z7XpXS06akPlWcNsqkAQF95UbDVcL/tJBiJEZIO1Z9LwRwE26+FghbnxDz5R&#10;d45WpBAOOWooY2xyKUNRksMw9Q1x4n586zAm2FppWnykcFfLD6UW0mHFqaHEhrYlFb/nu9MgbZPZ&#10;Xt12R7U4zMntVBfv31qPR/3XJ4hIfXyLX+6DSfPn2RKe36QT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PRGvwAAAN0AAAAPAAAAAAAAAAAAAAAAAJgCAABkcnMvZG93bnJl&#10;di54bWxQSwUGAAAAAAQABAD1AAAAhAMAAAAA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How old were you/your child when the symptoms</w:t>
      </w:r>
      <w:r w:rsidR="00291AF9">
        <w:tab/>
        <w:t>On the day of birth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stopped?</w:t>
      </w:r>
      <w:r>
        <w:tab/>
        <w:t xml:space="preserve">Less than 2 </w:t>
      </w:r>
      <w:r w:rsidR="00C26BC4">
        <w:t>mo</w:t>
      </w:r>
      <w:r>
        <w:t xml:space="preserve"> (not on day of birth)</w:t>
      </w:r>
    </w:p>
    <w:p w:rsidR="00330746" w:rsidRDefault="00B95ED3">
      <w:pPr>
        <w:pStyle w:val="BodyText"/>
        <w:spacing w:line="227" w:lineRule="exact"/>
        <w:ind w:right="2428"/>
      </w:pPr>
      <w:r>
        <w:t>2</w:t>
      </w:r>
      <w:r w:rsidR="00B34F70">
        <w:t xml:space="preserve"> </w:t>
      </w:r>
      <w:r w:rsidR="00C26BC4">
        <w:t xml:space="preserve">mo </w:t>
      </w:r>
      <w:r w:rsidR="00B34F70">
        <w:t xml:space="preserve">to </w:t>
      </w:r>
      <w:r w:rsidR="00291AF9">
        <w:t xml:space="preserve">5 </w:t>
      </w:r>
      <w:r w:rsidR="00C26BC4">
        <w:t>mo</w:t>
      </w:r>
    </w:p>
    <w:p w:rsidR="00330746" w:rsidRDefault="00291AF9">
      <w:pPr>
        <w:pStyle w:val="BodyText"/>
        <w:spacing w:line="227" w:lineRule="exact"/>
        <w:ind w:right="2428"/>
      </w:pPr>
      <w:r>
        <w:t>6</w:t>
      </w:r>
      <w:r w:rsidR="00C26BC4">
        <w:t xml:space="preserve">mo </w:t>
      </w:r>
      <w:r w:rsidR="00B34F70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B34F70">
        <w:t xml:space="preserve"> </w:t>
      </w:r>
      <w:r w:rsidR="00C26BC4">
        <w:t xml:space="preserve">mo </w:t>
      </w:r>
      <w:r w:rsidR="00B34F70">
        <w:t xml:space="preserve">to </w:t>
      </w:r>
      <w:r>
        <w:t xml:space="preserve">18 </w:t>
      </w:r>
      <w:r w:rsidR="00C26BC4">
        <w:t xml:space="preserve">mo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C26BC4">
        <w:t xml:space="preserve">y </w:t>
      </w:r>
      <w:r>
        <w:t xml:space="preserve">to 13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to 18 </w:t>
      </w:r>
      <w:r w:rsidR="00C26BC4">
        <w:t>y</w:t>
      </w:r>
    </w:p>
    <w:p w:rsidR="001C0183" w:rsidRDefault="006B27B2" w:rsidP="001C0183">
      <w:pPr>
        <w:pStyle w:val="BodyText"/>
        <w:spacing w:before="3" w:line="226" w:lineRule="exact"/>
        <w:ind w:right="1096"/>
      </w:pPr>
      <w:r>
        <w:t xml:space="preserve">Greater than </w:t>
      </w:r>
      <w:r w:rsidR="00291AF9">
        <w:t xml:space="preserve">18 </w:t>
      </w:r>
      <w:r w:rsidR="00C26BC4">
        <w:t>y</w:t>
      </w:r>
    </w:p>
    <w:p w:rsidR="00330746" w:rsidRDefault="00291AF9" w:rsidP="001C0183">
      <w:pPr>
        <w:pStyle w:val="BodyText"/>
        <w:spacing w:before="3" w:line="226" w:lineRule="exact"/>
        <w:ind w:right="1096"/>
      </w:pPr>
      <w:r>
        <w:t xml:space="preserve"> I don</w:t>
      </w:r>
      <w:r w:rsidR="008369DB">
        <w:t>’</w:t>
      </w:r>
      <w:r>
        <w:t>t know</w:t>
      </w:r>
    </w:p>
    <w:p w:rsidR="00330746" w:rsidRDefault="00330746">
      <w:pPr>
        <w:spacing w:before="7" w:line="220" w:lineRule="exact"/>
      </w:pPr>
    </w:p>
    <w:p w:rsidR="00330746" w:rsidRDefault="00174DC8">
      <w:pPr>
        <w:pStyle w:val="BodyText"/>
        <w:spacing w:line="226" w:lineRule="exact"/>
        <w:ind w:left="623" w:right="6218"/>
      </w:pPr>
      <w:r>
        <w:rPr>
          <w:noProof/>
        </w:rPr>
        <w:pict>
          <v:group id="Group 1445" o:spid="_x0000_s4529" style="position:absolute;left:0;text-align:left;margin-left:328.8pt;margin-top:10.7pt;width:189.05pt;height:.1pt;z-index:-251723776;mso-position-horizontal-relative:page" coordorigin="6576,214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">
            <v:shape id="Freeform 1446" o:spid="_x0000_s4530" style="position:absolute;left:6576;top:214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30MEA&#10;AADdAAAADwAAAGRycy9kb3ducmV2LnhtbERP32vCMBB+F/Y/hBP2Ipo6pIxqFK0MfHQ634/m2hSb&#10;S0my2v33y0DY2318P2+zG20nBvKhdaxguchAEFdOt9wo+Lp+zN9BhIissXNMCn4owG77Mtlgod2D&#10;P2m4xEakEA4FKjAx9oWUoTJkMSxcT5y42nmLMUHfSO3xkcJtJ9+yLJcWW04NBnsqDVX3y7dVUOXx&#10;cDwvS2Pq0rv6OHO34XBS6nU67tcgIo3xX/x0n3Sav8pX8PdNO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Qd9D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stopped the GERD, heartburn, mid-line chest pain, and esophageal burning?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440" o:spid="_x0000_s4524" style="position:absolute;left:0;text-align:left;margin-left:327.1pt;margin-top:1.85pt;width:9.05pt;height:20.4pt;z-index:-25172992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">
            <v:group id="Group 1443" o:spid="_x0000_s4527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<v:shape id="Freeform 1444" o:spid="_x0000_s4528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KyMMA&#10;AADdAAAADwAAAGRycy9kb3ducmV2LnhtbESPT2vDMAzF74V9B6PBbq29UULJ6pbSbtBj/8GuIlad&#10;0FgOsZtm3746DHaTeE/v/bRcj6FVA/WpiWzhfWZAEVfRNewtXM7f0wWolJEdtpHJwi8lWK9eJkss&#10;XXzwkYZT9kpCOJVooc65K7VOVU0B0yx2xKJdYx8wy9p77Xp8SHho9YcxhQ7YsDTU2NG2pup2ugcL&#10;2ncLP5qf3cEU+zmFnRny/cvat9dx8wkq05j/zX/Xeyf480L45RsZQa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2KyMMAAADd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441" o:spid="_x0000_s4525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<v:shape id="Freeform 1442" o:spid="_x0000_s4526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JMEA&#10;AADdAAAADwAAAGRycy9kb3ducmV2LnhtbERP32vCMBB+H/g/hBP2NhOlFKlGGdNBH7dO8PVozrTY&#10;XEoT2+6/XwaDvd3H9/P2x9l1YqQhtJ41rFcKBHHtTctWw+Xr/WULIkRkg51n0vBNAY6HxdMeC+Mn&#10;/qSxilakEA4Famhi7AspQ92Qw7DyPXHibn5wGBMcrDQDTincdXKjVC4dtpwaGuzpraH6Xj2cBmn7&#10;rZ3V9fSh8jIjd1JjfJy1fl7OrzsQkeb4L/5zlybNz/IN/H6TT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sST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In the past, were the symptoms pretty consistent from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day to day</w:t>
      </w:r>
      <w:r w:rsidR="00B34F70">
        <w:t>?</w:t>
      </w:r>
      <w:r>
        <w:tab/>
        <w:t>No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423" o:spid="_x0000_s4507" style="position:absolute;left:0;text-align:left;margin-left:327.1pt;margin-top:1.85pt;width:9.05pt;height:88.45pt;z-index:-251728896;mso-position-horizontal-relative:page" coordorigin="6543,37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">
            <v:group id="Group 1438" o:spid="_x0000_s4522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<v:shape id="Freeform 1439" o:spid="_x0000_s4523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I38AA&#10;AADdAAAADwAAAGRycy9kb3ducmV2LnhtbERPS4vCMBC+C/6HMMLeNFGLSNcoiw/wuD7A69DMpmWb&#10;SWli7f57Iyx4m4/vOatN72rRURsqzxqmEwWCuPCmYqvhejmMlyBCRDZYeyYNfxRgsx4OVpgb/+AT&#10;dedoRQrhkKOGMsYmlzIUJTkME98QJ+7Htw5jgq2VpsVHCne1nCm1kA4rTg0lNrQtqfg9350GaZul&#10;7dVt960Wx4zcTnXxvtf6Y9R/fYKI1Me3+N99NGl+ls3h9U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pI38AAAADdAAAADwAAAAAAAAAAAAAAAACYAgAAZHJzL2Rvd25y&#10;ZXYueG1sUEsFBgAAAAAEAAQA9QAAAIUDAAAAAA=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436" o:spid="_x0000_s452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<v:shape id="Freeform 1437" o:spid="_x0000_s452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1MMAA&#10;AADdAAAADwAAAGRycy9kb3ducmV2LnhtbERPS4vCMBC+C/sfwizsTZOVKlKNIqsLHn0s7HVoxrTY&#10;TEoTa/33RhC8zcf3nMWqd7XoqA2VZw3fIwWCuPCmYqvh7/Q7nIEIEdlg7Zk03CnAavkxWGBu/I0P&#10;1B2jFSmEQ44ayhibXMpQlOQwjHxDnLizbx3GBFsrTYu3FO5qOVZqKh1WnBpKbOinpOJyvDoN0jYz&#10;26v/zV5Ndxm5jeridav112e/noOI1Me3+OXemTQ/yyb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91M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434" o:spid="_x0000_s451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<v:shape id="Freeform 1435" o:spid="_x0000_s451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O3L8A&#10;AADdAAAADwAAAGRycy9kb3ducmV2LnhtbERPTYvCMBC9C/sfwix402SluFKNIquCR1cX9jo0Y1ps&#10;JqWJtf57Iwje5vE+Z7HqXS06akPlWcPXWIEgLryp2Gr4O+1GMxAhIhusPZOGOwVYLT8GC8yNv/Ev&#10;dcdoRQrhkKOGMsYmlzIUJTkMY98QJ+7sW4cxwdZK0+IthbtaTpSaSocVp4YSG/opqbgcr06DtM3M&#10;9up/c1DTfUZuo7p43Wo9/OzXcxCR+vgWv9x7k+Zn2Tc8v0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AU7c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432" o:spid="_x0000_s4516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<v:shape id="Freeform 1433" o:spid="_x0000_s4517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/NcEA&#10;AADdAAAADwAAAGRycy9kb3ducmV2LnhtbERPTWvDMAy9D/ofjAq7rXZHCGlat5R1gxy3ttCriDUn&#10;LJZD7CbZv58Hg930eJ/aHWbXiZGG0HrWsF4pEMS1Ny1bDdfL21MBIkRkg51n0vBNAQ77xcMOS+Mn&#10;/qDxHK1IIRxK1NDE2JdShrohh2Hle+LEffrBYUxwsNIMOKVw18lnpXLpsOXU0GBPLw3VX+e70yBt&#10;X9hZ3U7vKq8ycic1xvur1o/L+bgFEWmO/+I/d2XS/CzbwO836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fzX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430" o:spid="_x0000_s4514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shape id="Freeform 1431" o:spid="_x0000_s4515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l7sAA&#10;AADdAAAADwAAAGRycy9kb3ducmV2LnhtbERPS4vCMBC+C/sfwizsTRNFpXSNsqwuePQFex2aMS02&#10;k9LEWv+9EQRv8/E9Z7HqXS06akPlWcN4pEAQF95UbDWcjn/DDESIyAZrz6ThTgFWy4/BAnPjb7yn&#10;7hCtSCEcctRQxtjkUoaiJIdh5BvixJ196zAm2FppWrylcFfLiVJz6bDi1FBiQ78lFZfD1WmQtsls&#10;r/7XOzXfTsmtVRevG62/PvufbxCR+vgWv9xbk+ZPZ2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3l7sAAAADdAAAADwAAAAAAAAAAAAAAAACYAgAAZHJzL2Rvd25y&#10;ZXYueG1sUEsFBgAAAAAEAAQA9QAAAIU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428" o:spid="_x0000_s4512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<v:shape id="Freeform 1429" o:spid="_x0000_s4513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eAsEA&#10;AADdAAAADwAAAGRycy9kb3ducmV2LnhtbERP32vCMBB+H/g/hBN8m4lbJ1KNReYGfdzcwNejOdNi&#10;cylNWut/vwwGe7uP7+ftism1YqQ+NJ41rJYKBHHlTcNWw/fX++MGRIjIBlvPpOFOAYr97GGHufE3&#10;/qTxFK1IIRxy1FDH2OVShqomh2HpO+LEXXzvMCbYW2l6vKVw18onpdbSYcOpocaOXmuqrqfBaZC2&#10;29hJnY8fal1m5I5qjMOb1ov5dNiCiDTFf/GfuzRpfvbyDL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j3gL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426" o:spid="_x0000_s4510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<v:shape id="Freeform 1427" o:spid="_x0000_s451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j7cEA&#10;AADdAAAADwAAAGRycy9kb3ducmV2LnhtbERPyWrDMBC9B/oPYgq9JVKLE4wbJZQ6gRybtNDrYE1l&#10;U2tkLHnp30eBQm7zeOts97NrxUh9aDxreF4pEMSVNw1bDV+fx2UOIkRkg61n0vBHAfa7h8UWC+Mn&#10;PtN4iVakEA4Faqhj7AopQ1WTw7DyHXHifnzvMCbYW2l6nFK4a+WLUhvpsOHUUGNH7zVVv5fBaZC2&#10;y+2svssPtTll5Eo1xuGg9dPj/PYKItIc7+J/98mk+dl6Dbdv0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4+3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424" o:spid="_x0000_s4508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<v:shape id="Freeform 1425" o:spid="_x0000_s4509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YAcAA&#10;AADdAAAADwAAAGRycy9kb3ducmV2LnhtbERPS4vCMBC+C/sfwizsTRMXX1SjLOsKHn2B16EZ02Iz&#10;KU2s3X9vBMHbfHzPWaw6V4mWmlB61jAcKBDEuTclWw2n46Y/AxEissHKM2n4pwCr5UdvgZnxd95T&#10;e4hWpBAOGWooYqwzKUNekMMw8DVx4i6+cRgTbKw0Dd5TuKvkt1IT6bDk1FBgTb8F5dfDzWmQtp7Z&#10;Tp3XOzXZjsitVRtvf1p/fXY/cxCRuvgWv9xbk+aPxl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jYAcAAAADdAAAADwAAAAAAAAAAAAAAAACYAgAAZHJzL2Rvd25y&#10;ZXYueG1sUEsFBgAAAAAEAAQA9QAAAIU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w10:wrap anchorx="page"/>
          </v:group>
        </w:pict>
      </w:r>
      <w:r w:rsidR="00291AF9">
        <w:t>How often did you/they have GERD, heartburn, mid-line</w:t>
      </w:r>
      <w:r w:rsidR="00291AF9">
        <w:tab/>
        <w:t>Daily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right="1607" w:hanging="6180"/>
      </w:pPr>
      <w:r>
        <w:t>chest pain, esophageal burning?</w:t>
      </w:r>
      <w:r>
        <w:tab/>
        <w:t>At least once a week, but not daily One to 4 times per month</w:t>
      </w:r>
    </w:p>
    <w:p w:rsidR="00330746" w:rsidRDefault="00291AF9">
      <w:pPr>
        <w:pStyle w:val="BodyText"/>
        <w:spacing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before="1" w:line="226" w:lineRule="exact"/>
        <w:ind w:right="3496"/>
      </w:pPr>
      <w:r>
        <w:t>Only once Other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before="3"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418" o:spid="_x0000_s4502" style="position:absolute;left:0;text-align:left;margin-left:327.1pt;margin-top:5.55pt;width:9.05pt;height:20.4pt;z-index:-251727872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">
            <v:group id="Group 1421" o:spid="_x0000_s4505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<v:shape id="Freeform 1422" o:spid="_x0000_s450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p08MA&#10;AADdAAAADwAAAGRycy9kb3ducmV2LnhtbESPT2sCMRDF7wW/QxjBW02qIrIapfgHPLa24HXYTLNL&#10;N5NlE9f12zuHQm8zvDfv/WazG0KjeupSHdnC29SAIi6jq9lb+P46va5ApYzssIlMFh6UYLcdvWyw&#10;cPHOn9RfslcSwqlAC1XObaF1KisKmKaxJRbtJ3YBs6yd167Du4SHRs+MWeqANUtDhS3tKyp/L7dg&#10;Qft25QdzPXyY5XlB4WD6fDtaOxkP72tQmYb8b/67PjvBX8wFV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ip08MAAADdAAAADwAAAAAAAAAAAAAAAACYAgAAZHJzL2Rv&#10;d25yZXYueG1sUEsFBgAAAAAEAAQA9QAAAIg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419" o:spid="_x0000_s4503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<v:shape id="Freeform 1420" o:spid="_x0000_s4504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WqMMA&#10;AADdAAAADwAAAGRycy9kb3ducmV2LnhtbESPT2vDMAzF74V9B6NBb629EUrJ6pbSbtBj/8GuItac&#10;sFgOsZum3746DHaTeE/v/bTajKFVA/WpiWzhbW5AEVfRNewtXC9fsyWolJEdtpHJwoMSbNYvkxWW&#10;Lt75RMM5eyUhnEq0UOfclVqnqqaAaR47YtF+Yh8wy9p77Xq8S3ho9bsxCx2wYWmosaNdTdXv+RYs&#10;aN8t/Wi+90ezOBQU9mbIt09rp6/j9gNUpjH/m/+uD07wi0L4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jWqMMAAADdAAAADwAAAAAAAAAAAAAAAACYAgAAZHJzL2Rv&#10;d25yZXYueG1sUEsFBgAAAAAEAAQA9QAAAIgDAAAAAA==&#10;" path="m,l170,r,170l,170,,xe" filled="f" strokeweight=".57pt">
                <v:path arrowok="t" o:connecttype="custom" o:connectlocs="0,343;170,343;170,513;0,513;0,343" o:connectangles="0,0,0,0,0"/>
              </v:shape>
            </v:group>
            <w10:wrap anchorx="page"/>
          </v:group>
        </w:pict>
      </w:r>
      <w:r>
        <w:rPr>
          <w:noProof/>
        </w:rPr>
        <w:pict>
          <v:group id="Group 1416" o:spid="_x0000_s4500" style="position:absolute;left:0;text-align:left;margin-left:328.8pt;margin-top:-7.95pt;width:189.05pt;height:.1pt;z-index:-251722752;mso-position-horizontal-relative:page" coordorigin="6576,-159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InZAMAAO8HAAAOAAAAZHJzL2Uyb0RvYy54bWykVduO2zYQfS+QfyD42MKri+WbsN4g8GVR&#10;YNsGiPsBNEVdEIlUSdryJui/dziUvFonQYLUDzSpGc6cOcOZ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">
            <v:shape id="Freeform 1417" o:spid="_x0000_s4501" style="position:absolute;left:6576;top:-159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9VsIA&#10;AADdAAAADwAAAGRycy9kb3ducmV2LnhtbERP32vCMBB+F/wfwg32IjNVNxmdUbQy8HHrtvejuTZl&#10;zaUksXb//SIIvt3H9/M2u9F2YiAfWscKFvMMBHHldMuNgu+v96dXECEia+wck4I/CrDbTicbzLW7&#10;8CcNZWxECuGQowITY59LGSpDFsPc9cSJq523GBP0jdQeLyncdnKZZWtpseXUYLCnwlD1W56tgmod&#10;D8ePRWFMXXhXH2fuZziclHp8GPdvICKN8S6+uU86zX9evcD1m3S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/1WwgAAAN0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Did </w:t>
      </w:r>
      <w:r w:rsidR="001C442D">
        <w:t xml:space="preserve">past </w:t>
      </w:r>
      <w:r w:rsidR="00291AF9">
        <w:t>GERD, heartburn, mid-line chest pain, esophageal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burning disrupt activity?</w:t>
      </w:r>
      <w:r>
        <w:tab/>
        <w:t>No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411" o:spid="_x0000_s4495" style="position:absolute;left:0;text-align:left;margin-left:327.1pt;margin-top:1.85pt;width:9.05pt;height:20.4pt;z-index:-251726848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">
            <v:group id="Group 1414" o:spid="_x0000_s4498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<v:shape id="Freeform 1415" o:spid="_x0000_s4499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ATsAA&#10;AADdAAAADwAAAGRycy9kb3ducmV2LnhtbERPS4vCMBC+C/sfwix408QHUrpGWVYFj75gr0MzpsVm&#10;UppY67/fLAje5uN7znLdu1p01IbKs4bJWIEgLryp2Gq4nHejDESIyAZrz6ThSQHWq4/BEnPjH3yk&#10;7hStSCEcctRQxtjkUoaiJIdh7BvixF196zAm2FppWnykcFfLqVIL6bDi1FBiQz8lFbfT3WmQtsls&#10;r343B7XYz8ltVBfvW62Hn/33F4hIfXyLX+69SfPnswn8f5N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IATsAAAADdAAAADwAAAAAAAAAAAAAAAACYAgAAZHJzL2Rvd25y&#10;ZXYueG1sUEsFBgAAAAAEAAQA9QAAAIUDAAAAAA=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412" o:spid="_x0000_s4496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<v:shape id="Freeform 1413" o:spid="_x0000_s449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7osEA&#10;AADdAAAADwAAAGRycy9kb3ducmV2LnhtbERPyWrDMBC9B/oPYgq9JVLrEIwbJZQ6gRybtNDrYE1l&#10;U2tkLHnp30eBQm7zeOts97NrxUh9aDxreF4pEMSVNw1bDV+fx2UOIkRkg61n0vBHAfa7h8UWC+Mn&#10;PtN4iVakEA4Faqhj7AopQ1WTw7DyHXHifnzvMCbYW2l6nFK4a+WLUhvpsOHUUGNH7zVVv5fBaZC2&#10;y+2svssPtTmtyZVqjMNB66fH+e0VRKQ53sX/7pNJ89dZBrdv0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O6L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 xml:space="preserve">Did </w:t>
      </w:r>
      <w:r w:rsidR="001C442D">
        <w:t xml:space="preserve">past </w:t>
      </w:r>
      <w:r w:rsidR="00291AF9">
        <w:t>GERD, heartburn, mid-line chest pain, esophageal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burning wake you/your child from sleep?</w:t>
      </w:r>
      <w:r>
        <w:tab/>
        <w:t>No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1409" o:spid="_x0000_s4493" style="position:absolute;left:0;text-align:left;margin-left:328.8pt;margin-top:33.4pt;width:189.05pt;height:.1pt;z-index:-251721728;mso-position-horizontal-relative:page" coordorigin="6576,668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">
            <v:shape id="Freeform 1410" o:spid="_x0000_s4494" style="position:absolute;left:6576;top:668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EFcQA&#10;AADdAAAADwAAAGRycy9kb3ducmV2LnhtbESPQWvDMAyF74P+B6PCLmN1WkYZWd2yphR63LrtLmIl&#10;DovlYLtp9u+rQ2E3iff03qfNbvK9GimmLrCB5aIARVwH23Fr4Pvr+PwKKmVki31gMvBHCXbb2cMG&#10;Sxuu/EnjObdKQjiVaMDlPJRap9qRx7QIA7FoTYges6yx1TbiVcJ9r1dFsdYeO5YGhwNVjurf88Ub&#10;qNd5f/hYVs41VQzN4Sn8jPuTMY/z6f0NVKYp/5vv1ycr+C8rwZVvZAS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xBX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your/th</w:t>
      </w:r>
      <w:r w:rsidR="001E5852">
        <w:t>ei</w:t>
      </w:r>
      <w:r w:rsidR="00291AF9">
        <w:t>r past GERD, heartburn, mid-line chest pain, esophageal burning symptoms</w:t>
      </w:r>
      <w:r w:rsidR="008369DB">
        <w:t>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404" o:spid="_x0000_s4488" style="position:absolute;left:0;text-align:left;margin-left:28.05pt;margin-top:-1pt;width:539.15pt;height:3.4pt;z-index:-251725824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">
            <v:group id="Group 1407" o:spid="_x0000_s4491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<v:shape id="Freeform 1408" o:spid="_x0000_s4492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D8MMA&#10;AADdAAAADwAAAGRycy9kb3ducmV2LnhtbERPTWvCQBC9C/0PyxS86aYSQoiuYgsttTdjLrkN2TEb&#10;mp0N2a1Gf323UPA2j/c5m91ke3Gh0XeOFbwsExDEjdMdtwqq0/siB+EDssbeMSm4kYfd9mm2wUK7&#10;Kx/pUoZWxBD2BSowIQyFlL4xZNEv3UAcubMbLYYIx1bqEa8x3PZylSSZtNhxbDA40Juh5rv8sQo+&#10;6nv2ZfJKdie3z1tX1q+JPSg1f572axCBpvAQ/7s/dZyfrlL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xD8MMAAADd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v:group id="Group 1405" o:spid="_x0000_s4489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<v:shape id="Freeform 1406" o:spid="_x0000_s4490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4HMMA&#10;AADdAAAADwAAAGRycy9kb3ducmV2LnhtbERPPWvDMBDdA/0P4grdEjmmGONEMU6hpc1WJ0u2w7pY&#10;JtbJWKrj9tdHhUK3e7zP25az7cVEo+8cK1ivEhDEjdMdtwpOx9dlDsIHZI29Y1LwTR7K3cNii4V2&#10;N/6kqQ6tiCHsC1RgQhgKKX1jyKJfuYE4chc3WgwRjq3UI95iuO1lmiSZtNhxbDA40Iuh5lp/WQVv&#10;55/sYPKT7I6uyltXn/eJ/VDq6XGuNiACzeFf/Od+13H+c5rB7zfx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J4HMMAAADd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Oral Regurgitation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399" o:spid="_x0000_s4483" style="position:absolute;left:0;text-align:left;margin-left:327.1pt;margin-top:1.85pt;width:9.05pt;height:20.4pt;z-index:-25172480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">
            <v:group id="Group 1402" o:spid="_x0000_s4486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<v:shape id="Freeform 1403" o:spid="_x0000_s4487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QKMAA&#10;AADdAAAADwAAAGRycy9kb3ducmV2LnhtbERPS4vCMBC+C/sfwizszSYuIm41iqwKHn3BXodmTIvN&#10;pDSxdv+9EQRv8/E9Z77sXS06akPlWcMoUyCIC28qthrOp+1wCiJEZIO1Z9LwTwGWi4/BHHPj73yg&#10;7hitSCEcctRQxtjkUoaiJIch8w1x4i6+dRgTbK00Ld5TuKvlt1IT6bDi1FBiQ78lFdfjzWmQtpna&#10;Xv2t92qyG5Nbqy7eNlp/ffarGYhIfXyLX+6dSfPHox9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FQKM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400" o:spid="_x0000_s4484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<v:shape id="Freeform 1401" o:spid="_x0000_s4485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Wk78A&#10;AADdAAAADwAAAGRycy9kb3ducmV2LnhtbERPTYvCMBC9C/sfwix400QRkWpaZF3B4+oKXodmTIvN&#10;pDSx1n9vFoS9zeN9zqYYXCN66kLtWcNsqkAQl97UbDWcf/eTFYgQkQ02nknDkwIU+cdog5nxDz5S&#10;f4pWpBAOGWqoYmwzKUNZkcMw9S1x4q6+cxgT7Kw0HT5SuGvkXKmldFhzaqiwpa+Kytvp7jRI267s&#10;oC67H7U8LMjtVB/v31qPP4ftGkSkIf6L3+6DSfMX8xn8fZNO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e5aTvwAAAN0AAAAPAAAAAAAAAAAAAAAAAJgCAABkcnMvZG93bnJl&#10;di54bWxQSwUGAAAAAAQABAD1AAAAhAMAAAAA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Do you/your child have oral regurgitation or have</w:t>
      </w:r>
      <w:r w:rsidR="00291AF9">
        <w:tab/>
        <w:t>Present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they had oral regurgitation in the past?</w:t>
      </w:r>
      <w:r>
        <w:tab/>
        <w:t>Past</w:t>
      </w:r>
    </w:p>
    <w:p w:rsidR="00330746" w:rsidRDefault="00330746">
      <w:pPr>
        <w:spacing w:line="227" w:lineRule="exact"/>
        <w:sectPr w:rsidR="00330746">
          <w:pgSz w:w="11906" w:h="16840"/>
          <w:pgMar w:top="560" w:right="460" w:bottom="440" w:left="0" w:header="48" w:footer="254" w:gutter="0"/>
          <w:cols w:space="720"/>
        </w:sectPr>
      </w:pPr>
    </w:p>
    <w:p w:rsidR="00330746" w:rsidRDefault="00330746">
      <w:pPr>
        <w:spacing w:before="18" w:line="240" w:lineRule="exact"/>
        <w:rPr>
          <w:sz w:val="24"/>
          <w:szCs w:val="2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376" o:spid="_x0000_s4460" style="position:absolute;left:0;text-align:left;margin-left:327.1pt;margin-top:5.55pt;width:9.05pt;height:122.45pt;z-index:-251720704;mso-position-horizontal-relative:page" coordorigin="6543,111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">
            <v:group id="Group 1397" o:spid="_x0000_s4481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<v:shape id="Freeform 1398" o:spid="_x0000_s4482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KZcEA&#10;AADdAAAADwAAAGRycy9kb3ducmV2LnhtbERPS2sCMRC+F/ofwhR6q0lVFl2NUnyAR7sWeh02Y3Zx&#10;M1k2cd3+eyMIvc3H95zlenCN6KkLtWcNnyMFgrj0pmar4ee0/5iBCBHZYOOZNPxRgPXq9WWJufE3&#10;/qa+iFakEA45aqhibHMpQ1mRwzDyLXHizr5zGBPsrDQd3lK4a+RYqUw6rDk1VNjSpqLyUlydBmnb&#10;mR3U7/aossOU3Fb18brT+v1t+FqAiDTEf/HTfTBp/mSewe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HCmXBAAAA3QAAAA8AAAAAAAAAAAAAAAAAmAIAAGRycy9kb3du&#10;cmV2LnhtbFBLBQYAAAAABAAEAPUAAACG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395" o:spid="_x0000_s4479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<v:shape id="Freeform 1396" o:spid="_x0000_s4480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7jMQA&#10;AADdAAAADwAAAGRycy9kb3ducmV2LnhtbESPQW/CMAyF75P2HyJP2m0kYxNiHQEhYBJHKEi7Wo2X&#10;Vmucqgml+/fzAYmbrff83ufFagytGqhPTWQLrxMDiriKrmFv4Xz6epmDShnZYRuZLPxRgtXy8WGB&#10;hYtXPtJQZq8khFOBFuqcu0LrVNUUME1iRyzaT+wDZll7r12PVwkPrZ4aM9MBG5aGGjva1FT9lpdg&#10;Qftu7kfzvT2Y2f6dwtYM+bKz9vlpXH+CyjTmu/l2vXeC//Yhu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O4zEAAAA3QAAAA8AAAAAAAAAAAAAAAAAmAIAAGRycy9k&#10;b3ducmV2LnhtbFBLBQYAAAAABAAEAPUAAACJ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393" o:spid="_x0000_s4477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<v:shape id="Freeform 1394" o:spid="_x0000_s4478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vaMIA&#10;AADdAAAADwAAAGRycy9kb3ducmV2LnhtbESPQWsCMRCF74L/IYzgTROLiKxGKdWCR2sFr8Nmml26&#10;mSybuK7/3jkUepvhvXnvm+1+CI3qqUt1ZAuLuQFFXEZXs7dw/f6crUGljOywiUwWnpRgvxuPtli4&#10;+OAv6i/ZKwnhVKCFKue20DqVFQVM89gSi/YTu4BZ1s5r1+FDwkOj34xZ6YA1S0OFLX1UVP5e7sGC&#10;9u3aD+Z2OJvVaUnhYPp8P1o7nQzvG1CZhvxv/rs+OcFfGuGXb2QEv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m9owgAAAN0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1391" o:spid="_x0000_s4475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<v:shape id="Freeform 1392" o:spid="_x0000_s4476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UhMAA&#10;AADdAAAADwAAAGRycy9kb3ducmV2LnhtbERPTWsCMRC9F/ofwgjeuokiIutGEW3BY2sFr8NmTBY3&#10;k2UT1+2/N4VCb/N4n1NtR9+KgfrYBNYwKxQI4jqYhq2G8/fH2wpETMgG28Ck4YcibDevLxWWJjz4&#10;i4ZTsiKHcCxRg0upK6WMtSOPsQgdceauofeYMuytND0+crhv5VyppfTYcG5w2NHeUX073b0GabuV&#10;HdXl8KmWxwX5gxrS/V3r6WTcrUEkGtO/+M99NHn+Qs3h95t8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xUhMAAAADdAAAADwAAAAAAAAAAAAAAAACYAgAAZHJzL2Rvd25y&#10;ZXYueG1sUEsFBgAAAAAEAAQA9QAAAIUDAAAAAA==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1389" o:spid="_x0000_s4473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<v:shape id="Freeform 1390" o:spid="_x0000_s4474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pa8EA&#10;AADdAAAADwAAAGRycy9kb3ducmV2LnhtbERPTWvDMAy9D/YfjAa7LfZGCCGrW8q6Qo5bWuhVxJoT&#10;GsshdtP038+DQW96vE+tNosbxExT6D1reM0UCOLWm56thuNh/1KCCBHZ4OCZNNwowGb9+LDCyvgr&#10;f9PcRCtSCIcKNXQxjpWUoe3IYcj8SJy4Hz85jAlOVpoJryncDfJNqUI67Dk1dDjSR0ftubk4DdKO&#10;pV3Uafelijont1NzvHxq/fy0bN9BRFriXfzvrk2an6sc/r5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aWvBAAAA3QAAAA8AAAAAAAAAAAAAAAAAmAIAAGRycy9kb3du&#10;cmV2LnhtbFBLBQYAAAAABAAEAPUAAACGAwAAAAA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1387" o:spid="_x0000_s4471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<v:shape id="Freeform 1388" o:spid="_x0000_s4472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Sh74A&#10;AADdAAAADwAAAGRycy9kb3ducmV2LnhtbERPTYvCMBC9C/6HMII3TRQpUo0i6oJHdRf2OjRjWmwm&#10;pYm1+++NIOxtHu9z1tve1aKjNlSeNcymCgRx4U3FVsPP99dkCSJEZIO1Z9LwRwG2m+FgjbnxT75Q&#10;d41WpBAOOWooY2xyKUNRksMw9Q1x4m6+dRgTbK00LT5TuKvlXKlMOqw4NZTY0L6k4n59OA3SNkvb&#10;q9/DWWWnBbmD6uLjqPV41O9WICL18V/8cZ9Mmr9QGby/SS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nUoe+AAAA3QAAAA8AAAAAAAAAAAAAAAAAmAIAAGRycy9kb3ducmV2&#10;LnhtbFBLBQYAAAAABAAEAPUAAACDAwAAAAA=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1385" o:spid="_x0000_s4469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<v:shape id="Freeform 1386" o:spid="_x0000_s4470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jbsIA&#10;AADdAAAADwAAAGRycy9kb3ducmV2LnhtbESPQWsCMRCF74L/IYzgTROLiKxGKdWCR2sFr8Nmml26&#10;mSybuK7/3jkUepvhvXnvm+1+CI3qqUt1ZAuLuQFFXEZXs7dw/f6crUGljOywiUwWnpRgvxuPtli4&#10;+OAv6i/ZKwnhVKCFKue20DqVFQVM89gSi/YTu4BZ1s5r1+FDwkOj34xZ6YA1S0OFLX1UVP5e7sGC&#10;9u3aD+Z2OJvVaUnhYPp8P1o7nQzvG1CZhvxv/rs+OcFfGsGVb2QEv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GNuwgAAAN0AAAAPAAAAAAAAAAAAAAAAAJgCAABkcnMvZG93&#10;bnJldi54bWxQSwUGAAAAAAQABAD1AAAAhwMAAAAA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1383" o:spid="_x0000_s4467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<v:shape id="Freeform 1384" o:spid="_x0000_s4468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5tcMA&#10;AADdAAAADwAAAGRycy9kb3ducmV2LnhtbESPT2sCMRDF7wW/QxjBW00sIrI1iqgFj/4p9DpsptnF&#10;zWTZxHX99s6h0NsM7817v1lthtConrpUR7YwmxpQxGV0NXsL39ev9yWolJEdNpHJwpMSbNajtxUW&#10;Lj74TP0leyUhnAq0UOXcFlqnsqKAaRpbYtF+Yxcwy9p57Tp8SHho9IcxCx2wZmmosKVdReXtcg8W&#10;tG+XfjA/+5NZHOcU9qbP94O1k/Gw/QSVacj/5r/roxP8+Uz45RsZQa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5tcMAAADdAAAADwAAAAAAAAAAAAAAAACYAgAAZHJzL2Rv&#10;d25yZXYueG1sUEsFBgAAAAAEAAQA9QAAAIgDAAAAAA==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1381" o:spid="_x0000_s4465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<v:shape id="Freeform 1382" o:spid="_x0000_s4466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XCWb8A&#10;AADdAAAADwAAAGRycy9kb3ducmV2LnhtbERPTYvCMBC9C/sfwix400QRkWpaZF3B4+oKXodmTIvN&#10;pDSx1n9vFoS9zeN9zqYYXCN66kLtWcNsqkAQl97UbDWcf/eTFYgQkQ02nknDkwIU+cdog5nxDz5S&#10;f4pWpBAOGWqoYmwzKUNZkcMw9S1x4q6+cxgT7Kw0HT5SuGvkXKmldFhzaqiwpa+Kytvp7jRI267s&#10;oC67H7U8LMjtVB/v31qPP4ftGkSkIf6L3+6DSfMXszn8fZNO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xcJZvwAAAN0AAAAPAAAAAAAAAAAAAAAAAJgCAABkcnMvZG93bnJl&#10;di54bWxQSwUGAAAAAAQABAD1AAAAhAMAAAAA&#10;" path="m,l170,r,170l,170,,xe" filled="f" strokeweight=".57pt">
                <v:path arrowok="t" o:connecttype="custom" o:connectlocs="0,1931;170,1931;170,2101;0,2101;0,1931" o:connectangles="0,0,0,0,0"/>
              </v:shape>
            </v:group>
            <v:group id="Group 1379" o:spid="_x0000_s4463" style="position:absolute;left:6548;top:2158;width:170;height:170" coordorigin="6548,215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<v:shape id="Freeform 1380" o:spid="_x0000_s4464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/tr8A&#10;AADdAAAADwAAAGRycy9kb3ducmV2LnhtbERPS4vCMBC+C/sfwizszSZKEekaRdQFj75gr0MzpsVm&#10;UppYu/9+Iwje5uN7zmI1uEb01IXas4ZJpkAQl97UbDVczj/jOYgQkQ02nknDHwVYLT9GCyyMf/CR&#10;+lO0IoVwKFBDFWNbSBnKihyGzLfEibv6zmFMsLPSdPhI4a6RU6Vm0mHNqaHCljYVlbfT3WmQtp3b&#10;Qf1uD2q2z8ltVR/vO62/Pof1N4hIQ3yLX+69SfPzSQ7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P+2vwAAAN0AAAAPAAAAAAAAAAAAAAAAAJgCAABkcnMvZG93bnJl&#10;di54bWxQSwUGAAAAAAQABAD1AAAAhAMAAAAA&#10;" path="m,l170,r,170l,170,,xe" filled="f" strokeweight=".57pt">
                <v:path arrowok="t" o:connecttype="custom" o:connectlocs="0,2158;170,2158;170,2328;0,2328;0,2158" o:connectangles="0,0,0,0,0"/>
              </v:shape>
            </v:group>
            <v:group id="Group 1377" o:spid="_x0000_s4461" style="position:absolute;left:6548;top:2384;width:170;height:170" coordorigin="6548,23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<v:shape id="Freeform 1378" o:spid="_x0000_s4462" style="position:absolute;left:6548;top:23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EWr8A&#10;AADdAAAADwAAAGRycy9kb3ducmV2LnhtbERPS4vCMBC+C/sfwizszSaKFOkaRdQFj75gr0MzpsVm&#10;UppYu/9+Iwje5uN7zmI1uEb01IXas4ZJpkAQl97UbDVczj/jOYgQkQ02nknDHwVYLT9GCyyMf/CR&#10;+lO0IoVwKFBDFWNbSBnKihyGzLfEibv6zmFMsLPSdPhI4a6RU6Vy6bDm1FBhS5uKytvp7jRI287t&#10;oH63B5XvZ+S2qo/3ndZfn8P6G0SkIb7FL/fepPmzSQ7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/sRavwAAAN0AAAAPAAAAAAAAAAAAAAAAAJgCAABkcnMvZG93bnJl&#10;di54bWxQSwUGAAAAAAQABAD1AAAAhAMAAAAA&#10;" path="m,l170,r,170l,170,,xe" filled="f" strokeweight=".57pt">
                <v:path arrowok="t" o:connecttype="custom" o:connectlocs="0,2384;170,2384;170,2554;0,2554;0,2384" o:connectangles="0,0,0,0,0"/>
              </v:shape>
            </v:group>
            <w10:wrap anchorx="page"/>
          </v:group>
        </w:pict>
      </w:r>
      <w:r w:rsidR="00291AF9">
        <w:t>For the current oral regurgitation episodes, what was</w:t>
      </w:r>
      <w:r w:rsidR="00291AF9">
        <w:tab/>
        <w:t>On the day of birth</w:t>
      </w:r>
    </w:p>
    <w:p w:rsidR="00C26BC4" w:rsidRDefault="0025340B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your/thei</w:t>
      </w:r>
      <w:r w:rsidR="00291AF9">
        <w:t>r age when the problems began?</w:t>
      </w:r>
      <w:r w:rsidR="00291AF9">
        <w:tab/>
        <w:t xml:space="preserve">Less than 2 </w:t>
      </w:r>
      <w:r w:rsidR="00C26BC4">
        <w:t>mo</w:t>
      </w:r>
      <w:r w:rsidR="00291AF9">
        <w:t xml:space="preserve"> (not on day of birth)</w:t>
      </w:r>
    </w:p>
    <w:p w:rsidR="00330746" w:rsidRDefault="00C26BC4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</w:r>
      <w:r w:rsidR="00291AF9">
        <w:t xml:space="preserve"> </w:t>
      </w:r>
      <w:r w:rsidR="00B95ED3">
        <w:t>2</w:t>
      </w:r>
      <w:r>
        <w:t xml:space="preserve"> mo</w:t>
      </w:r>
      <w:r w:rsidR="008369DB">
        <w:t xml:space="preserve"> to </w:t>
      </w:r>
      <w:r w:rsidR="00291AF9">
        <w:t xml:space="preserve">5 </w:t>
      </w:r>
      <w:r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C26BC4">
        <w:t xml:space="preserve"> mo</w:t>
      </w:r>
      <w:r w:rsidR="008369DB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8369DB">
        <w:t xml:space="preserve"> </w:t>
      </w:r>
      <w:r w:rsidR="00C26BC4">
        <w:t xml:space="preserve">mo </w:t>
      </w:r>
      <w:r w:rsidR="008369DB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C26BC4">
        <w:t xml:space="preserve"> y</w:t>
      </w:r>
      <w:r>
        <w:t xml:space="preserve"> 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C26BC4">
        <w:t xml:space="preserve"> y</w:t>
      </w:r>
      <w:r>
        <w:t xml:space="preserve"> to 18 </w:t>
      </w:r>
      <w:r w:rsidR="00C26BC4">
        <w:t>y</w:t>
      </w:r>
      <w:r>
        <w:t xml:space="preserve"> </w:t>
      </w:r>
    </w:p>
    <w:p w:rsidR="001C0183" w:rsidRDefault="006B27B2" w:rsidP="001C0183">
      <w:pPr>
        <w:pStyle w:val="BodyText"/>
        <w:spacing w:before="3" w:line="226" w:lineRule="exact"/>
        <w:ind w:right="91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1C0183">
      <w:pPr>
        <w:pStyle w:val="BodyText"/>
        <w:spacing w:before="3" w:line="226" w:lineRule="exact"/>
        <w:ind w:right="916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371" o:spid="_x0000_s4455" style="position:absolute;left:0;text-align:left;margin-left:327.1pt;margin-top:1.5pt;width:9.05pt;height:20.4pt;z-index:-251719680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">
            <v:group id="Group 1374" o:spid="_x0000_s445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<v:shape id="Freeform 1375" o:spid="_x0000_s445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SEcAA&#10;AADdAAAADwAAAGRycy9kb3ducmV2LnhtbERPS4vCMBC+C/sfwizsTRMfiHaNsvgAj77A69DMpmWb&#10;SWli7f57Iwje5uN7zmLVuUq01ITSs4bhQIEgzr0p2Wq4nHf9GYgQkQ1WnknDPwVYLT96C8yMv/OR&#10;2lO0IoVwyFBDEWOdSRnyghyGga+JE/frG4cxwcZK0+A9hbtKjpSaSoclp4YCa1oXlP+dbk6DtPXM&#10;duq6OajpfkJuo9p422r99dn9fIOI1MW3+OXemzR/PB/C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6SEcAAAADdAAAADwAAAAAAAAAAAAAAAACYAgAAZHJzL2Rvd25y&#10;ZXYueG1sUEsFBgAAAAAEAAQA9QAAAIU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372" o:spid="_x0000_s4456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<v:shape id="Freeform 1373" o:spid="_x0000_s4457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p/cIA&#10;AADdAAAADwAAAGRycy9kb3ducmV2LnhtbERPyWrDMBC9B/oPYgq9JVKbYhI3Sih1Az42C+Q6WFPZ&#10;1BoZS3bcv48Khdzm8dbZ7CbXipH60HjW8LxQIIgrbxq2Gs6n/XwFIkRkg61n0vBLAXbbh9kGc+Ov&#10;fKDxGK1IIRxy1FDH2OVShqomh2HhO+LEffveYUywt9L0eE3hrpUvSmXSYcOpocaOPmqqfo6D0yBt&#10;t7KTuhRfKitfyRVqjMOn1k+P0/sbiEhTvIv/3aVJ85frJfx9k06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Kn9wgAAAN0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w10:wrap anchorx="page"/>
          </v:group>
        </w:pict>
      </w:r>
      <w:r w:rsidR="00291AF9">
        <w:t>Are the symptoms pretty consistent from day to day?</w:t>
      </w:r>
      <w:r w:rsidR="00291AF9">
        <w:tab/>
        <w:t>Yes No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354" o:spid="_x0000_s4438" style="position:absolute;left:0;text-align:left;margin-left:327.1pt;margin-top:1.85pt;width:9.05pt;height:88.45pt;z-index:-251718656;mso-position-horizontal-relative:page" coordorigin="6543,37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">
            <v:group id="Group 1369" o:spid="_x0000_s4453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<v:shape id="Freeform 1370" o:spid="_x0000_s4454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Xc8EA&#10;AADdAAAADwAAAGRycy9kb3ducmV2LnhtbERP32vCMBB+H/g/hBN8m8m0dFKNItaBj5sb7PVozrSs&#10;uZQmrd1/vwwGe7uP7+ftDpNrxUh9aDxreFoqEMSVNw1bDR/vL48bECEiG2w9k4ZvCnDYzx52WBh/&#10;5zcar9GKFMKhQA11jF0hZahqchiWviNO3M33DmOCvZWmx3sKd61cKZVLhw2nhho7OtVUfV0Hp0Ha&#10;bmMn9Vm+qvySkSvVGIez1ov5dNyCiDTFf/Gf+2LS/PVzB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V13P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367" o:spid="_x0000_s445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<v:shape id="Freeform 1368" o:spid="_x0000_s445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sn8EA&#10;AADdAAAADwAAAGRycy9kb3ducmV2LnhtbERPS2sCMRC+F/ofwhR6q0lVtrIapfgAj3YteB02Y3Zx&#10;M1k2cd3+eyMIvc3H95zFanCN6KkLtWcNnyMFgrj0pmar4fe4+5iBCBHZYOOZNPxRgNXy9WWBufE3&#10;/qG+iFakEA45aqhibHMpQ1mRwzDyLXHizr5zGBPsrDQd3lK4a+RYqUw6rDk1VNjSuqLyUlydBmnb&#10;mR3UaXNQ2X5KbqP6eN1q/f42fM9BRBriv/jp3ps0f/KVweObd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7J/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365" o:spid="_x0000_s4449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<v:shape id="Freeform 1366" o:spid="_x0000_s4450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ddsQA&#10;AADdAAAADwAAAGRycy9kb3ducmV2LnhtbESPQW/CMAyF75P2HyJP2m0kYxOgjoAQMIkjlEm7Wo2X&#10;Vmucqgml+/fzAYmbrff83uflegytGqhPTWQLrxMDiriKrmFv4ev8+bIAlTKywzYyWfijBOvV48MS&#10;CxevfKKhzF5JCKcCLdQ5d4XWqaopYJrEjli0n9gHzLL2XrserxIeWj01ZqYDNiwNNXa0ran6LS/B&#10;gvbdwo/me3c0s8M7hZ0Z8mVv7fPTuPkAlWnMd/Pt+uAE/20uu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3XbEAAAA3QAAAA8AAAAAAAAAAAAAAAAAmAIAAGRycy9k&#10;b3ducmV2LnhtbFBLBQYAAAAABAAEAPUAAACJ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363" o:spid="_x0000_s4447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<v:shape id="Freeform 1364" o:spid="_x0000_s4448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hV8QA&#10;AADdAAAADwAAAGRycy9kb3ducmV2LnhtbESPT2vDMAzF74V9B6PBbq29rZSQ1i1l3aDH/hnsKmLV&#10;CY3lELtp9u2nw6A3iff03k+rzRhaNVCfmsgWXmcGFHEVXcPewvf5a1qAShnZYRuZLPxSgs36abLC&#10;0sU7H2k4Za8khFOJFuqcu1LrVNUUMM1iRyzaJfYBs6y9167Hu4SHVr8Zs9ABG5aGGjv6qKm6nm7B&#10;gvZd4UfzszuYxX5OYWeGfPu09uV53C5BZRrzw/x/vXeC/14Iv3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oVfEAAAA3QAAAA8AAAAAAAAAAAAAAAAAmAIAAGRycy9k&#10;b3ducmV2LnhtbFBLBQYAAAAABAAEAPUAAACJ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361" o:spid="_x0000_s4445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<v:shape id="Freeform 1362" o:spid="_x0000_s4446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au8AA&#10;AADdAAAADwAAAGRycy9kb3ducmV2LnhtbERPS4vCMBC+C/sfwizsTZN1RUo1iqwKHn0s7HVoxrTY&#10;TEoTa/33RhC8zcf3nPmyd7XoqA2VZw3fIwWCuPCmYqvh77QdZiBCRDZYeyYNdwqwXHwM5pgbf+MD&#10;dcdoRQrhkKOGMsYmlzIUJTkMI98QJ+7sW4cxwdZK0+IthbtajpWaSocVp4YSG/otqbgcr06DtE1m&#10;e/W/3qvpbkJurbp43Wj99dmvZiAi9fEtfrl3Js3/ycb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Wau8AAAADdAAAADwAAAAAAAAAAAAAAAACYAgAAZHJzL2Rvd25y&#10;ZXYueG1sUEsFBgAAAAAEAAQA9QAAAIU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359" o:spid="_x0000_s4443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<v:shape id="Freeform 1360" o:spid="_x0000_s4444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nVMEA&#10;AADdAAAADwAAAGRycy9kb3ducmV2LnhtbERP32vCMBB+H+x/CDfwbU22iZTaKDI38NHpYK9HcybF&#10;5lKaWOt/vwyEvd3H9/Pq9eQ7MdIQ28AaXgoFgrgJpmWr4fv4+VyCiAnZYBeYNNwownr1+FBjZcKV&#10;v2g8JCtyCMcKNbiU+krK2DjyGIvQE2fuFAaPKcPBSjPgNYf7Tr4qtZAeW84NDnt6d9ScDxevQdq+&#10;tJP62e7VYjcnv1VjunxoPXuaNksQiab0L767dybPfyvn8PdNP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Ap1T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357" o:spid="_x0000_s4441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<v:shape id="Freeform 1358" o:spid="_x0000_s4442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cuMEA&#10;AADdAAAADwAAAGRycy9kb3ducmV2LnhtbERP32vCMBB+F/Y/hBv4psmmlNIZy1gVfFQ32OvR3NKy&#10;5lKaWLv/fhEE3+7j+3mbcnKdGGkIrWcNL0sFgrj2pmWr4etzv8hBhIhssPNMGv4oQLl9mm2wMP7K&#10;JxrP0YoUwqFADU2MfSFlqBtyGJa+J07cjx8cxgQHK82A1xTuOvmqVCYdtpwaGuzpo6H693xxGqTt&#10;czup7+qossOaXKXGeNlpPX+e3t9ARJriQ3x3H0yav8ozuH2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enLj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355" o:spid="_x0000_s4439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<v:shape id="Freeform 1356" o:spid="_x0000_s4440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tUcQA&#10;AADdAAAADwAAAGRycy9kb3ducmV2LnhtbESPT2vDMAzF74V9B6PBbq29rZSQ1i1l3aDH/hnsKmLV&#10;CY3lELtp9u2nw6A3iff03k+rzRhaNVCfmsgWXmcGFHEVXcPewvf5a1qAShnZYRuZLPxSgs36abLC&#10;0sU7H2k4Za8khFOJFuqcu1LrVNUUMM1iRyzaJfYBs6y9167Hu4SHVr8Zs9ABG5aGGjv6qKm6nm7B&#10;gvZd4UfzszuYxX5OYWeGfPu09uV53C5BZRrzw/x/vXeC/14I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rVHEAAAA3QAAAA8AAAAAAAAAAAAAAAAAmAIAAGRycy9k&#10;b3ducmV2LnhtbFBLBQYAAAAABAAEAPUAAACJ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w10:wrap anchorx="page"/>
          </v:group>
        </w:pict>
      </w:r>
      <w:r w:rsidR="00291AF9">
        <w:t>How often does the oral regurgitation occur?</w:t>
      </w:r>
      <w:r w:rsidR="00291AF9">
        <w:tab/>
        <w:t>Daily</w:t>
      </w:r>
    </w:p>
    <w:p w:rsidR="00330746" w:rsidRDefault="00291AF9">
      <w:pPr>
        <w:pStyle w:val="BodyText"/>
        <w:spacing w:before="3" w:line="226" w:lineRule="exact"/>
        <w:ind w:right="1562"/>
      </w:pPr>
      <w:r>
        <w:t>At least once a week, but not daily One to 4 times per month</w:t>
      </w:r>
    </w:p>
    <w:p w:rsidR="00330746" w:rsidRDefault="00291AF9">
      <w:pPr>
        <w:pStyle w:val="BodyText"/>
        <w:spacing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line="226" w:lineRule="exact"/>
        <w:ind w:right="3496"/>
      </w:pPr>
      <w:r>
        <w:t>Only once Other</w:t>
      </w:r>
    </w:p>
    <w:p w:rsidR="00330746" w:rsidRDefault="00291AF9">
      <w:pPr>
        <w:pStyle w:val="BodyText"/>
        <w:spacing w:line="224" w:lineRule="exact"/>
        <w:ind w:right="2428"/>
      </w:pPr>
      <w:r>
        <w:t>I don</w:t>
      </w:r>
      <w:r w:rsidR="008369DB">
        <w:t>’</w:t>
      </w:r>
      <w:r>
        <w:t>t know</w:t>
      </w:r>
    </w:p>
    <w:p w:rsidR="00330746" w:rsidRDefault="00330746">
      <w:pPr>
        <w:spacing w:before="4" w:line="220" w:lineRule="exact"/>
      </w:pPr>
    </w:p>
    <w:p w:rsidR="00330746" w:rsidRPr="002F3946" w:rsidRDefault="00174DC8">
      <w:pPr>
        <w:pStyle w:val="BodyText"/>
        <w:ind w:left="623" w:right="1230"/>
        <w:rPr>
          <w:i/>
        </w:rPr>
      </w:pPr>
      <w:r>
        <w:rPr>
          <w:noProof/>
        </w:rPr>
        <w:pict>
          <v:group id="Group 1352" o:spid="_x0000_s4436" style="position:absolute;left:0;text-align:left;margin-left:328.8pt;margin-top:11.05pt;width:189.05pt;height:.1pt;z-index:-25171251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">
            <v:shape id="Freeform 1353" o:spid="_x0000_s4437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P8MEA&#10;AADdAAAADwAAAGRycy9kb3ducmV2LnhtbERP32vCMBB+H+x/CCfsZWjaCU6qUWZl4KPT+X4016bY&#10;XEqS1e6/XwRhb/fx/bz1drSdGMiH1rGCfJaBIK6cbrlR8H3+nC5BhIissXNMCn4pwHbz/LTGQrsb&#10;f9Fwio1IIRwKVGBi7AspQ2XIYpi5njhxtfMWY4K+kdrjLYXbTr5l2UJabDk1GOypNFRdTz9WQbWI&#10;u/0xL42pS+/q/au7DLuDUi+T8WMFItIY/8UP90Gn+fP3HO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j/D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F3946">
        <w:t xml:space="preserve">Oral Regurgitation </w:t>
      </w:r>
      <w:r w:rsidR="00291AF9">
        <w:t>Other</w:t>
      </w:r>
      <w:r w:rsidR="002F3946">
        <w:t xml:space="preserve"> </w:t>
      </w:r>
      <w:r w:rsidR="002F3946">
        <w:rPr>
          <w:i/>
        </w:rPr>
        <w:t>(Specify)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343" o:spid="_x0000_s4427" style="position:absolute;left:0;text-align:left;margin-left:327.1pt;margin-top:5.55pt;width:9.05pt;height:43.1pt;z-index:-251717632;mso-position-horizontal-relative:page" coordorigin="6543,111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">
            <v:group id="Group 1350" o:spid="_x0000_s4434" style="position:absolute;left:6548;top:116;width:170;height:170" coordorigin="6548,1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<v:shape id="Freeform 1351" o:spid="_x0000_s4435" style="position:absolute;left:6548;top:1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Z2sEA&#10;AADdAAAADwAAAGRycy9kb3ducmV2LnhtbERPTWvDMAy9D/ofjAq9LXaXEUJWt4x2hRy3ttCriDUn&#10;LJZD7KbZv58Hg930eJ/a7GbXi4nG0HnWsM4UCOLGm46thsv5+FiCCBHZYO+ZNHxTgN128bDByvg7&#10;f9B0ilakEA4VamhjHCopQ9OSw5D5gThxn350GBMcrTQj3lO46+WTUoV02HFqaHGgfUvN1+nmNEg7&#10;lHZW18O7Kupncgc1xdub1qvl/PoCItIc/8V/7tqk+XmR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l2drBAAAA3QAAAA8AAAAAAAAAAAAAAAAAmAIAAGRycy9kb3du&#10;cmV2LnhtbFBLBQYAAAAABAAEAPUAAACGAwAAAAA=&#10;" path="m,l170,r,170l,170,,xe" filled="f" strokeweight=".57pt">
                <v:path arrowok="t" o:connecttype="custom" o:connectlocs="0,116;170,116;170,286;0,286;0,116" o:connectangles="0,0,0,0,0"/>
              </v:shape>
            </v:group>
            <v:group id="Group 1348" o:spid="_x0000_s4432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<v:shape id="Freeform 1349" o:spid="_x0000_s4433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kNcEA&#10;AADdAAAADwAAAGRycy9kb3ducmV2LnhtbERP32vCMBB+F/wfwgl702RuK9IZRdSBj64Kvh7NLS1r&#10;LqWJtfvvF0Hw7T6+n7dcD64RPXWh9qzhdaZAEJfe1Gw1nE9f0wWIEJENNp5Jwx8FWK/GoyXmxt/4&#10;m/oiWpFCOOSooYqxzaUMZUUOw8y3xIn78Z3DmGBnpenwlsJdI+dKZdJhzamhwpa2FZW/xdVpkLZd&#10;2EFddkeVHd7J7VQfr3utXybD5hNEpCE+xQ/3waT5b9kH3L9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5DXBAAAA3Q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346" o:spid="_x0000_s4430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1347" o:spid="_x0000_s4431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f2cEA&#10;AADdAAAADwAAAGRycy9kb3ducmV2LnhtbERPS2sCMRC+F/ofwhR6q0lVtrIapfgAj3YteB02Y3Zx&#10;M1k2cd3+eyMIvc3H95zFanCN6KkLtWcNnyMFgrj0pmar4fe4+5iBCBHZYOOZNPxRgNXy9WWBufE3&#10;/qG+iFakEA45aqhibHMpQ1mRwzDyLXHizr5zGBPsrDQd3lK4a+RYqUw6rDk1VNjSuqLyUlydBmnb&#10;mR3UaXNQ2X5KbqP6eN1q/f42fM9BRBriv/jp3ps0f5J9weObd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39nBAAAA3QAAAA8AAAAAAAAAAAAAAAAAmAIAAGRycy9kb3du&#10;cmV2LnhtbFBLBQYAAAAABAAEAPUAAACGAwAAAAA=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1344" o:spid="_x0000_s4428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1345" o:spid="_x0000_s4429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uMMEA&#10;AADdAAAADwAAAGRycy9kb3ducmV2LnhtbERPS2sCMRC+F/ofwhR6q0lVFl2NUnyAR7sWeh02Y3Zx&#10;M1k2cd3+eyMIvc3H95zlenCN6KkLtWcNnyMFgrj0pmar4ee0/5iBCBHZYOOZNPxRgPXq9WWJufE3&#10;/qa+iFakEA45aqhibHMpQ1mRwzDyLXHizr5zGBPsrDQd3lK4a+RYqUw6rDk1VNjSpqLyUlydBmnb&#10;mR3U7/aossOU3Fb18brT+v1t+FqAiDTEf/HTfTBp/iSbw+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N7jDBAAAA3QAAAA8AAAAAAAAAAAAAAAAAmAIAAGRycy9kb3du&#10;cmV2LnhtbFBLBQYAAAAABAAEAPUAAACGAwAAAAA=&#10;" path="m,l170,r,170l,170,,xe" filled="f" strokeweight=".57pt">
                <v:path arrowok="t" o:connecttype="custom" o:connectlocs="0,797;170,797;170,967;0,967;0,797" o:connectangles="0,0,0,0,0"/>
              </v:shape>
            </v:group>
            <w10:wrap anchorx="page"/>
          </v:group>
        </w:pict>
      </w:r>
      <w:r w:rsidR="00291AF9">
        <w:t>Is the oral regurgitation before, during, or after</w:t>
      </w:r>
      <w:r w:rsidR="00291AF9">
        <w:tab/>
        <w:t>Before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meals?</w:t>
      </w:r>
      <w:r>
        <w:tab/>
        <w:t>During</w:t>
      </w:r>
    </w:p>
    <w:p w:rsidR="00330746" w:rsidRDefault="00291AF9">
      <w:pPr>
        <w:pStyle w:val="BodyText"/>
        <w:spacing w:before="3" w:line="226" w:lineRule="exact"/>
        <w:ind w:right="3606"/>
      </w:pPr>
      <w:r>
        <w:t>After Variable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1341" o:spid="_x0000_s4425" style="position:absolute;left:0;text-align:left;margin-left:328.8pt;margin-top:22.05pt;width:189.05pt;height:.1pt;z-index:-251711488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">
            <v:shape id="Freeform 1342" o:spid="_x0000_s4426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8tsQA&#10;AADdAAAADwAAAGRycy9kb3ducmV2LnhtbESPQWvDMAyF74P9B6PBLmN1ukEoWd2ypgx63NruLmIl&#10;DovlYHtp9u+rQ2E3iff03qf1dvaDmiimPrCB5aIARdwE23Nn4Hz6eF6BShnZ4hCYDPxRgu3m/m6N&#10;lQ0X/qLpmDslIZwqNOByHiutU+PIY1qEkVi0NkSPWdbYaRvxIuF+0C9FUWqPPUuDw5FqR83P8dcb&#10;aMq8238ua+faOoZ2/xS+p93BmMeH+f0NVKY5/5tv1wcr+K+l8Ms3MoL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vLb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your/th</w:t>
      </w:r>
      <w:r w:rsidR="001E5852">
        <w:t>ei</w:t>
      </w:r>
      <w:r w:rsidR="00291AF9">
        <w:t>r oral regurgitation symptoms</w:t>
      </w:r>
      <w:r w:rsidR="008369DB">
        <w:t>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336" o:spid="_x0000_s4420" style="position:absolute;left:0;text-align:left;margin-left:28.05pt;margin-top:-1pt;width:539.15pt;height:3.4pt;z-index:-251716608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">
            <v:group id="Group 1339" o:spid="_x0000_s4423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<v:shape id="Freeform 1340" o:spid="_x0000_s4424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GBMIA&#10;AADdAAAADwAAAGRycy9kb3ducmV2LnhtbERPTYvCMBC9L/gfwgje1lQXS6lGUWEX19tWL96GZmyK&#10;zaQ0Wa3++o0g7G0e73MWq9424kqdrx0rmIwTEMSl0zVXCo6Hz/cMhA/IGhvHpOBOHlbLwdsCc+1u&#10;/EPXIlQihrDPUYEJoc2l9KUhi37sWuLInV1nMUTYVVJ3eIvhtpHTJEmlxZpjg8GWtobKS/FrFXyd&#10;HuneZEdZH9w6q1xx2iT2W6nRsF/PQQTqw7/45d7pOP9jlsLz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sYEwgAAAN0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v:group id="Group 1337" o:spid="_x0000_s4421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<v:shape id="Freeform 1338" o:spid="_x0000_s4422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37cUA&#10;AADdAAAADwAAAGRycy9kb3ducmV2LnhtbESPQW/CMAyF75P2HyJP2m2kYwJVhYAACQS7rXDhZjWm&#10;qdY4VROg7NfPh0m72XrP732eLwffqhv1sQls4H2UgSKugm24NnA6bt9yUDEhW2wDk4EHRVgunp/m&#10;WNhw5y+6lalWEsKxQAMupa7QOlaOPMZR6IhFu4TeY5K1r7Xt8S7hvtXjLJtqjw1Lg8OONo6q7/Lq&#10;DezOP9NPl590cwyrvA7leZ35gzGvL8NqBirRkP7Nf9d7K/gfE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fftxQAAAN0AAAAPAAAAAAAAAAAAAAAAAJgCAABkcnMv&#10;ZG93bnJldi54bWxQSwUGAAAAAAQABAD1AAAAigMAAAAA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Past Oral Regurgitation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313" o:spid="_x0000_s4397" style="position:absolute;left:0;text-align:left;margin-left:327.1pt;margin-top:1.85pt;width:9.05pt;height:122.45pt;z-index:-251715584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">
            <v:group id="Group 1334" o:spid="_x0000_s4418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<v:shape id="Freeform 1335" o:spid="_x0000_s4419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2x8AA&#10;AADdAAAADwAAAGRycy9kb3ducmV2LnhtbERPS4vCMBC+C/sfwizsTZO1IlKNIqsLHn0s7HVoxrTY&#10;TEoTa/33RhC8zcf3nMWqd7XoqA2VZw3fIwWCuPCmYqvh7/Q7nIEIEdlg7Zk03CnAavkxWGBu/I0P&#10;1B2jFSmEQ44ayhibXMpQlOQwjHxDnLizbx3GBFsrTYu3FO5qOVZqKh1WnBpKbOinpOJyvDoN0jYz&#10;26v/zV5NdxNyG9XF61brr89+PQcRqY9v8cu9M2l+lmX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b2x8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332" o:spid="_x0000_s4416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1333" o:spid="_x0000_s441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LKMEA&#10;AADdAAAADwAAAGRycy9kb3ducmV2LnhtbERP32vCMBB+H/g/hBP2NhPXrUg1iswJfdy6ga9Hc6bF&#10;5lKaWOt/vwwGe7uP7+dtdpPrxEhDaD1rWC4UCOLam5athu+v49MKRIjIBjvPpOFOAXbb2cMGC+Nv&#10;/EljFa1IIRwK1NDE2BdShrohh2Hhe+LEnf3gMCY4WGkGvKVw18lnpXLpsOXU0GBPbw3Vl+rqNEjb&#10;r+ykTocPlZcv5A5qjNd3rR/n034NItIU/8V/7tKk+Vn2Cr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zyyj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330" o:spid="_x0000_s4414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1331" o:spid="_x0000_s4415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wxMAA&#10;AADdAAAADwAAAGRycy9kb3ducmV2LnhtbERPS4vCMBC+C/sfwizsTRNXUalGWdYVPPoCr0MzpsVm&#10;UppYu//eCIK3+fies1h1rhItNaH0rGE4UCCIc29KthpOx01/BiJEZIOVZ9LwTwFWy4/eAjPj77yn&#10;9hCtSCEcMtRQxFhnUoa8IIdh4GvixF184zAm2FhpGryncFfJb6Um0mHJqaHAmn4Lyq+Hm9MgbT2z&#10;nTqvd2qyHZNbqzbe/rT++ux+5iAidfEtfrm3Js0fjab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3wxMAAAADd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328" o:spid="_x0000_s4412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<v:shape id="Freeform 1329" o:spid="_x0000_s4413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BLcIA&#10;AADdAAAADwAAAGRycy9kb3ducmV2LnhtbERPyWrDMBC9B/oPYgq9JVKbYhI3Sih1Az42C+Q6WFPZ&#10;1BoZS3bcv48Khdzm8dbZ7CbXipH60HjW8LxQIIgrbxq2Gs6n/XwFIkRkg61n0vBLAXbbh9kGc+Ov&#10;fKDxGK1IIRxy1FDH2OVShqomh2HhO+LEffveYUywt9L0eE3hrpUvSmXSYcOpocaOPmqqfo6D0yBt&#10;t7KTuhRfKitfyRVqjMOn1k+P0/sbiEhTvIv/3aVJ85fLNfx9k06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sEtwgAAAN0AAAAPAAAAAAAAAAAAAAAAAJgCAABkcnMvZG93&#10;bnJldi54bWxQSwUGAAAAAAQABAD1AAAAhw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326" o:spid="_x0000_s4410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<v:shape id="Freeform 1327" o:spid="_x0000_s4411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+VsAA&#10;AADdAAAADwAAAGRycy9kb3ducmV2LnhtbERPS4vCMBC+C/sfwix408QHUrpGWVYFj75gr0MzpsVm&#10;UppY67/fLAje5uN7znLdu1p01IbKs4bJWIEgLryp2Gq4nHejDESIyAZrz6ThSQHWq4/BEnPjH3yk&#10;7hStSCEcctRQxtjkUoaiJIdh7BvixF196zAm2FppWnykcFfLqVIL6bDi1FBiQz8lFbfT3WmQtsls&#10;r343B7XYz8ltVBfvW62Hn/33F4hIfXyLX+69SfNn8wn8f5N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6+VsAAAADdAAAADwAAAAAAAAAAAAAAAACYAgAAZHJzL2Rvd25y&#10;ZXYueG1sUEsFBgAAAAAEAAQA9QAAAIU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324" o:spid="_x0000_s4408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1325" o:spid="_x0000_s4409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FusEA&#10;AADdAAAADwAAAGRycy9kb3ducmV2LnhtbERPyWrDMBC9B/oPYgq9JVLrEIwbJZQ6gRybtNDrYE1l&#10;U2tkLHnp30eBQm7zeOts97NrxUh9aDxreF4pEMSVNw1bDV+fx2UOIkRkg61n0vBHAfa7h8UWC+Mn&#10;PtN4iVakEA4Faqhj7AopQ1WTw7DyHXHifnzvMCbYW2l6nFK4a+WLUhvpsOHUUGNH7zVVv5fBaZC2&#10;y+2svssPtTmtyZVqjMNB66fH+e0VRKQ53sX/7pNJ87N1Brdv0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Qhbr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322" o:spid="_x0000_s4406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<v:shape id="Freeform 1323" o:spid="_x0000_s4407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4VcEA&#10;AADdAAAADwAAAGRycy9kb3ducmV2LnhtbERP32vCMBB+H/g/hBN8m4lbJ1KNReYGfdzcwNejOdNi&#10;cylNWut/vwwGe7uP7+ftism1YqQ+NJ41rJYKBHHlTcNWw/fX++MGRIjIBlvPpOFOAYr97GGHufE3&#10;/qTxFK1IIRxy1FDH2OVShqomh2HpO+LEXXzvMCbYW2l6vKVw18onpdbSYcOpocaOXmuqrqfBaZC2&#10;29hJnY8fal1m5I5qjMOb1ov5dNiCiDTFf/GfuzRp/nP2A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uFX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320" o:spid="_x0000_s4404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<v:shape id="Freeform 1321" o:spid="_x0000_s4405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DucEA&#10;AADdAAAADwAAAGRycy9kb3ducmV2LnhtbERP32vCMBB+H/g/hBN8m8m0dFKNItaBj5sb7PVozrSs&#10;uZQmrd1/vwwGe7uP7+ftDpNrxUh9aDxreFoqEMSVNw1bDR/vL48bECEiG2w9k4ZvCnDYzx52WBh/&#10;5zcar9GKFMKhQA11jF0hZahqchiWviNO3M33DmOCvZWmx3sKd61cKZVLhw2nhho7OtVUfV0Hp0Ha&#10;bmMn9Vm+qvySkSvVGIez1ov5dNyCiDTFf/Gf+2LS/HX2DL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rg7n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318" o:spid="_x0000_s4402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1319" o:spid="_x0000_s4403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yUMEA&#10;AADdAAAADwAAAGRycy9kb3ducmV2LnhtbERP32vCMBB+H/g/hBN8m8m0FO2MItaBj5sb+Ho0t7Ss&#10;uZQmrd1/vwwGe7uP7+ftDpNrxUh9aDxreFoqEMSVNw1bDR/vL48bECEiG2w9k4ZvCnDYzx52WBh/&#10;5zcar9GKFMKhQA11jF0hZahqchiWviNO3KfvHcYEeytNj/cU7lq5UiqXDhtODTV2dKqp+roOToO0&#10;3cZO6la+qvySkSvVGIez1ov5dHwGEWmK/+I/98Wk+etsC7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4slDBAAAA3Q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316" o:spid="_x0000_s4400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1317" o:spid="_x0000_s4401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oi8AA&#10;AADdAAAADwAAAGRycy9kb3ducmV2LnhtbERPS4vCMBC+L/gfwgje1kTdFalGER/gcVcFr0MzpsVm&#10;UppY67/fCMLe5uN7zmLVuUq01ITSs4bRUIEgzr0p2Wo4n/afMxAhIhusPJOGJwVYLXsfC8yMf/Av&#10;tcdoRQrhkKGGIsY6kzLkBTkMQ18TJ+7qG4cxwcZK0+AjhbtKjpWaSoclp4YCa9oUlN+Od6dB2npm&#10;O3XZ/qjp4YvcVrXxvtN60O/WcxCRuvgvfrsPJs2ffI/g9U06QS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coi8AAAADdAAAADwAAAAAAAAAAAAAAAACYAgAAZHJzL2Rvd25y&#10;ZXYueG1sUEsFBgAAAAAEAAQA9QAAAIUDAAAAAA=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1314" o:spid="_x0000_s4398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1315" o:spid="_x0000_s4399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TZ8EA&#10;AADdAAAADwAAAGRycy9kb3ducmV2LnhtbERP32vCMBB+H/g/hBP2NhPXrUg1iswJfdy6ga9Hc6bF&#10;5lKaWOt/vwwGe7uP7+dtdpPrxEhDaD1rWC4UCOLam5athu+v49MKRIjIBjvPpOFOAXbb2cMGC+Nv&#10;/EljFa1IIRwK1NDE2BdShrohh2Hhe+LEnf3gMCY4WGkGvKVw18lnpXLpsOXU0GBPbw3Vl+rqNEjb&#10;r+ykTocPlZcv5A5qjNd3rR/n034NItIU/8V/7tKk+dlrBr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E2fBAAAA3Q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In past oral regurgitation episodes, what was</w:t>
      </w:r>
      <w:r w:rsidR="00291AF9">
        <w:tab/>
        <w:t>On the day of birth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your/your child's age when the problems began?</w:t>
      </w:r>
      <w:r>
        <w:tab/>
        <w:t xml:space="preserve">Less than 2 </w:t>
      </w:r>
      <w:r w:rsidR="00C26BC4">
        <w:t>mo</w:t>
      </w:r>
      <w:r>
        <w:t xml:space="preserve"> old (not on day of birth)</w:t>
      </w:r>
    </w:p>
    <w:p w:rsidR="00330746" w:rsidRDefault="00B95ED3">
      <w:pPr>
        <w:pStyle w:val="BodyText"/>
        <w:spacing w:line="227" w:lineRule="exact"/>
        <w:ind w:right="2428"/>
      </w:pPr>
      <w:r>
        <w:t>2</w:t>
      </w:r>
      <w:r w:rsidR="00C26BC4">
        <w:t xml:space="preserve"> mo </w:t>
      </w:r>
      <w:r w:rsidR="00F44960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6</w:t>
      </w:r>
      <w:r w:rsidR="00C26BC4">
        <w:t xml:space="preserve"> mo</w:t>
      </w:r>
      <w:r w:rsidR="00F44960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 w:rsidR="00F44960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C26BC4">
        <w:t xml:space="preserve">y </w:t>
      </w:r>
      <w:r>
        <w:t xml:space="preserve">to 13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</w:t>
      </w:r>
      <w:r w:rsidR="00C26BC4">
        <w:t xml:space="preserve">y </w:t>
      </w:r>
      <w:r>
        <w:t xml:space="preserve">to 18 </w:t>
      </w:r>
      <w:r w:rsidR="00C26BC4">
        <w:t>y</w:t>
      </w:r>
      <w:r>
        <w:t xml:space="preserve"> </w:t>
      </w:r>
    </w:p>
    <w:p w:rsidR="001C0183" w:rsidRDefault="006B27B2" w:rsidP="001C0183">
      <w:pPr>
        <w:pStyle w:val="BodyText"/>
        <w:spacing w:before="3" w:line="226" w:lineRule="exact"/>
        <w:ind w:right="12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1C0183">
      <w:pPr>
        <w:pStyle w:val="BodyText"/>
        <w:spacing w:before="3" w:line="226" w:lineRule="exact"/>
        <w:ind w:right="1276"/>
      </w:pPr>
      <w:r>
        <w:t>I don</w:t>
      </w:r>
      <w:r w:rsidR="00F44960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290" o:spid="_x0000_s4374" style="position:absolute;left:0;text-align:left;margin-left:327.1pt;margin-top:1.85pt;width:9.05pt;height:122.45pt;z-index:-251714560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">
            <v:group id="Group 1311" o:spid="_x0000_s4395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<v:shape id="Freeform 1312" o:spid="_x0000_s4396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00MQA&#10;AADdAAAADwAAAGRycy9kb3ducmV2LnhtbESPT2vDMAzF74N9B6PBbquddpSS1Q1jbaHH9Q/sKmLN&#10;CYvlELtp9u2nw6A3iff03k/ragqdGmlIbWQLxcyAIq6ja9lbuJz3LytQKSM77CKThV9KUG0eH9ZY&#10;unjjI42n7JWEcCrRQpNzX2qd6oYCplnsiUX7jkPALOvgtRvwJuGh03Njljpgy9LQYE8fDdU/p2uw&#10;oH2/8pP52n6a5eGVwtaM+bqz9vlpen8DlWnKd/P/9cEJ/q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NNDEAAAA3QAAAA8AAAAAAAAAAAAAAAAAmAIAAGRycy9k&#10;b3ducmV2LnhtbFBLBQYAAAAABAAEAPUAAACJ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309" o:spid="_x0000_s439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<v:shape id="Freeform 1310" o:spid="_x0000_s439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PPMAA&#10;AADdAAAADwAAAGRycy9kb3ducmV2LnhtbERPS4vCMBC+C/sfwizsTRNdkdI1yrIqePQFex2aMS02&#10;k9LEWv+9EQRv8/E9Z77sXS06akPlWcN4pEAQF95UbDWcjpthBiJEZIO1Z9JwpwDLxcdgjrnxN95T&#10;d4hWpBAOOWooY2xyKUNRksMw8g1x4s6+dRgTbK00Ld5SuKvlRKmZdFhxaiixob+Sisvh6jRI22S2&#10;V/+rnZptp+RWqovXtdZfn/3vD4hIfXyLX+6tSfO/xx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8PP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307" o:spid="_x0000_s439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<v:shape id="Freeform 1308" o:spid="_x0000_s439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y08AA&#10;AADdAAAADwAAAGRycy9kb3ducmV2LnhtbERPS4vCMBC+C/sfwix408QHUrpGWVYFj75gr0MzpsVm&#10;UppY67/fLAje5uN7znLdu1p01IbKs4bJWIEgLryp2Gq4nHejDESIyAZrz6ThSQHWq4/BEnPjH3yk&#10;7hStSCEcctRQxtjkUoaiJIdh7BvixF196zAm2FppWnykcFfLqVIL6bDi1FBiQz8lFbfT3WmQtsls&#10;r343B7XYz8ltVBfvW62Hn/33F4hIfXyLX+69SfNnkzn8f5N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oy08AAAADd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305" o:spid="_x0000_s4389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<v:shape id="Freeform 1306" o:spid="_x0000_s4390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P8EA&#10;AADdAAAADwAAAGRycy9kb3ducmV2LnhtbERPyWrDMBC9F/IPYgK9NVLSYoIbJZS4BR/bJJDrYE1l&#10;U2tkLHnJ30eFQm/zeOvsDrNrxUh9aDxrWK8UCOLKm4athsv542kLIkRkg61n0nCjAIf94mGHufET&#10;f9F4ilakEA45aqhj7HIpQ1WTw7DyHXHivn3vMCbYW2l6nFK4a+VGqUw6bDg11NjRsabq5zQ4DdJ2&#10;Wzura/GpsvKFXKHGOLxr/bic315BRJrjv/jPXZo0/3mdwe836QS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UCT/BAAAA3Q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303" o:spid="_x0000_s4387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<v:shape id="Freeform 1304" o:spid="_x0000_s4388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41sQA&#10;AADdAAAADwAAAGRycy9kb3ducmV2LnhtbESPT2vDMAzF74N9B6PBbquddpSS1Q1jbaHH9Q/sKmLN&#10;CYvlELtp9u2nw6A3iff03k/ragqdGmlIbWQLxcyAIq6ja9lbuJz3LytQKSM77CKThV9KUG0eH9ZY&#10;unjjI42n7JWEcCrRQpNzX2qd6oYCplnsiUX7jkPALOvgtRvwJuGh03Njljpgy9LQYE8fDdU/p2uw&#10;oH2/8pP52n6a5eGVwtaM+bqz9vlpen8DlWnKd/P/9cEJ/qIQXP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ONbEAAAA3QAAAA8AAAAAAAAAAAAAAAAAmAIAAGRycy9k&#10;b3ducmV2LnhtbFBLBQYAAAAABAAEAPUAAACJ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301" o:spid="_x0000_s4385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shape id="Freeform 1302" o:spid="_x0000_s4386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+bcMA&#10;AADdAAAADwAAAGRycy9kb3ducmV2LnhtbESPT2sCMRDF7wW/QxjBW02qRWQ1SvEPeKy24HXYTLNL&#10;N5NlE9f123cOBW8zvDfv/Wa9HUKjeupSHdnC29SAIi6jq9lb+P46vi5BpYzssIlMFh6UYLsZvayx&#10;cPHOZ+ov2SsJ4VSghSrnttA6lRUFTNPYEov2E7uAWdbOa9fhXcJDo2fGLHTAmqWhwpZ2FZW/l1uw&#10;oH279IO57j/N4vROYW/6fDtYOxkPHytQmYb8NP9fn5zgz2fCL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+bcMAAADdAAAADwAAAAAAAAAAAAAAAACYAgAAZHJzL2Rv&#10;d25yZXYueG1sUEsFBgAAAAAEAAQA9QAAAIgDAAAAAA=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299" o:spid="_x0000_s4383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<v:shape id="Freeform 1300" o:spid="_x0000_s4384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FgcEA&#10;AADdAAAADwAAAGRycy9kb3ducmV2LnhtbERPyWrDMBC9F/oPYgq9NVLdYoITJYSmBR+zFHodrIls&#10;Yo2MJS/9+ypQyG0eb531dnatGKkPjWcNrwsFgrjypmGr4fv89bIEESKywdYzafilANvN48MaC+Mn&#10;PtJ4ilakEA4Faqhj7AopQ1WTw7DwHXHiLr53GBPsrTQ9TinctTJTKpcOG04NNXb0UVN1PQ1Og7Td&#10;0s7qZ39QeflObq/GOHxq/fw071YgIs3xLv53lybNf8syuH2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DxYH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297" o:spid="_x0000_s4381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<v:shape id="Freeform 1298" o:spid="_x0000_s4382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4bsEA&#10;AADdAAAADwAAAGRycy9kb3ducmV2LnhtbERPTWvDMAy9F/YfjAa9NfbaUEIWt4x1hRy3brCriFUn&#10;NJZD7Kbpv58Hg930eJ+q9rPrxURj6DxreMoUCOLGm46thq/P46oAESKywd4zabhTgP3uYVFhafyN&#10;P2g6RStSCIcSNbQxDqWUoWnJYcj8QJy4sx8dxgRHK82ItxTuerlWaisddpwaWhzotaXmcro6DdIO&#10;hZ3V9+Fdbeuc3EFN8fqm9fJxfnkGEWmO/+I/d23S/M06h9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m+G7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295" o:spid="_x0000_s4379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shape id="Freeform 1296" o:spid="_x0000_s4380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DgsEA&#10;AADdAAAADwAAAGRycy9kb3ducmV2LnhtbERPTWvDMAy9D/YfjAa7Lfa6EkJat5R1gxy3drCriFUn&#10;NJZD7Cbpv68Hhd30eJ9ab2fXiZGG0HrW8JopEMS1Ny1bDT/Hz5cCRIjIBjvPpOFKAbabx4c1lsZP&#10;/E3jIVqRQjiUqKGJsS+lDHVDDkPme+LEnfzgMCY4WGkGnFK46+RCqVw6bDk1NNjTe0P1+XBxGqTt&#10;Czur3/2Xyqslub0a4+VD6+enebcCEWmO/+K7uzJp/tsih79v0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4w4LBAAAA3Q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293" o:spid="_x0000_s4377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<v:shape id="Freeform 1294" o:spid="_x0000_s4378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ya8MA&#10;AADdAAAADwAAAGRycy9kb3ducmV2LnhtbESPT2sCMRDF7wW/QxjBW02qRWQ1SvEPeKy24HXYTLNL&#10;N5NlE9f123cOBW8zvDfv/Wa9HUKjeupSHdnC29SAIi6jq9lb+P46vi5BpYzssIlMFh6UYLsZvayx&#10;cPHOZ+ov2SsJ4VSghSrnttA6lRUFTNPYEov2E7uAWdbOa9fhXcJDo2fGLHTAmqWhwpZ2FZW/l1uw&#10;oH279IO57j/N4vROYW/6fDtYOxkPHytQmYb8NP9fn5zgz2eCK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ya8MAAADdAAAADwAAAAAAAAAAAAAAAACYAgAAZHJzL2Rv&#10;d25yZXYueG1sUEsFBgAAAAAEAAQA9QAAAIgDAAAAAA=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1291" o:spid="_x0000_s4375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<v:shape id="Freeform 1292" o:spid="_x0000_s4376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osMMA&#10;AADdAAAADwAAAGRycy9kb3ducmV2LnhtbESPT2sCMRDF7wW/QxjBW02qRWQ1SvEPeGxtweuwmWaX&#10;bibLJq7rt3cOQm8zvDfv/Wa9HUKjeupSHdnC29SAIi6jq9lb+Pk+vi5BpYzssIlMFu6UYLsZvayx&#10;cPHGX9Sfs1cSwqlAC1XObaF1KisKmKaxJRbtN3YBs6yd167Dm4SHRs+MWeiANUtDhS3tKir/ztdg&#10;Qft26Qdz2X+axemdwt70+XqwdjIePlagMg353/y8PjnBn8+FX76RE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RosMMAAADdAAAADwAAAAAAAAAAAAAAAACYAgAAZHJzL2Rv&#10;d25yZXYueG1sUEsFBgAAAAAEAAQA9QAAAIgDAAAAAA=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How old were you/your child when the symptoms</w:t>
      </w:r>
      <w:r w:rsidR="00291AF9">
        <w:tab/>
        <w:t>On the day of birth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stopped?</w:t>
      </w:r>
      <w:r>
        <w:tab/>
        <w:t xml:space="preserve">Less than 2 </w:t>
      </w:r>
      <w:r w:rsidR="00C26BC4">
        <w:t>mo</w:t>
      </w:r>
      <w:r>
        <w:t xml:space="preserve"> (not on day of birth)</w:t>
      </w:r>
    </w:p>
    <w:p w:rsidR="00330746" w:rsidRDefault="00B95ED3">
      <w:pPr>
        <w:pStyle w:val="BodyText"/>
        <w:spacing w:line="227" w:lineRule="exact"/>
        <w:ind w:right="2428"/>
      </w:pPr>
      <w:r>
        <w:t>2</w:t>
      </w:r>
      <w:r w:rsidR="00C26BC4">
        <w:t xml:space="preserve"> mo</w:t>
      </w:r>
      <w:r w:rsidR="00F44960">
        <w:t xml:space="preserve"> to </w:t>
      </w:r>
      <w:r w:rsidR="00291AF9">
        <w:t xml:space="preserve">5 </w:t>
      </w:r>
      <w:r w:rsidR="00C26BC4">
        <w:t>mo</w:t>
      </w:r>
    </w:p>
    <w:p w:rsidR="00330746" w:rsidRDefault="00291AF9">
      <w:pPr>
        <w:pStyle w:val="BodyText"/>
        <w:spacing w:line="227" w:lineRule="exact"/>
        <w:ind w:right="2428"/>
      </w:pPr>
      <w:r>
        <w:t>6</w:t>
      </w:r>
      <w:r w:rsidR="00F44960">
        <w:t xml:space="preserve"> </w:t>
      </w:r>
      <w:r w:rsidR="00C26BC4">
        <w:t xml:space="preserve">mo </w:t>
      </w:r>
      <w:r w:rsidR="00F44960">
        <w:t xml:space="preserve">to </w:t>
      </w:r>
      <w:r>
        <w:t xml:space="preserve">12 </w:t>
      </w:r>
      <w:r w:rsidR="00C26BC4">
        <w:t>mo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C26BC4">
        <w:t xml:space="preserve"> mo</w:t>
      </w:r>
      <w:r w:rsidR="00F44960">
        <w:t xml:space="preserve"> to </w:t>
      </w:r>
      <w:r>
        <w:t xml:space="preserve">18 </w:t>
      </w:r>
      <w:r w:rsidR="00C26BC4">
        <w:t>mo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</w:p>
    <w:p w:rsidR="00330746" w:rsidRDefault="00C26BC4">
      <w:pPr>
        <w:pStyle w:val="BodyText"/>
        <w:spacing w:line="227" w:lineRule="exact"/>
        <w:ind w:right="2428"/>
      </w:pPr>
      <w:r>
        <w:t xml:space="preserve"> 4 y</w:t>
      </w:r>
      <w:r w:rsidR="00291AF9">
        <w:t xml:space="preserve"> to 6 </w:t>
      </w:r>
      <w:r>
        <w:t>y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C26BC4">
        <w:t xml:space="preserve"> y</w:t>
      </w:r>
      <w:r>
        <w:t xml:space="preserve"> to 13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C26BC4">
        <w:t xml:space="preserve"> y</w:t>
      </w:r>
      <w:r>
        <w:t xml:space="preserve"> to 18 </w:t>
      </w:r>
      <w:r w:rsidR="00C26BC4">
        <w:t>y</w:t>
      </w:r>
    </w:p>
    <w:p w:rsidR="001C0183" w:rsidRDefault="006B27B2" w:rsidP="001C0183">
      <w:pPr>
        <w:pStyle w:val="BodyText"/>
        <w:spacing w:before="3" w:line="226" w:lineRule="exact"/>
        <w:ind w:right="1186"/>
      </w:pPr>
      <w:r>
        <w:t xml:space="preserve">Greater than </w:t>
      </w:r>
      <w:r w:rsidR="00291AF9">
        <w:t xml:space="preserve">18 </w:t>
      </w:r>
      <w:r w:rsidR="00C26BC4">
        <w:t>y</w:t>
      </w:r>
    </w:p>
    <w:p w:rsidR="00330746" w:rsidRDefault="00291AF9" w:rsidP="001C0183">
      <w:pPr>
        <w:pStyle w:val="BodyText"/>
        <w:spacing w:before="3" w:line="226" w:lineRule="exact"/>
        <w:ind w:right="1186"/>
      </w:pPr>
      <w:r>
        <w:t xml:space="preserve"> I don</w:t>
      </w:r>
      <w:r w:rsidR="00F44960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288" o:spid="_x0000_s4372" style="position:absolute;left:0;text-align:left;margin-left:328.8pt;margin-top:11.05pt;width:189.05pt;height:.1pt;z-index:-25171046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jnYgMAAO0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">
            <v:shape id="Freeform 1289" o:spid="_x0000_s4373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BYsEA&#10;AADdAAAADwAAAGRycy9kb3ducmV2LnhtbERP32vCMBB+H/g/hBN8GTNVQUdnFK0MfNzUvR/NtSk2&#10;l5LEWv/7RRjs7T6+n7feDrYVPfnQOFYwm2YgiEunG64VXM6fb+8gQkTW2DomBQ8KsN2MXtaYa3fn&#10;b+pPsRYphEOOCkyMXS5lKA1ZDFPXESeuct5iTNDXUnu8p3DbynmWLaXFhlODwY4KQ+X1dLMKymXc&#10;H75mhTFV4V11eHU//f6o1GQ87D5ARBriv/jPfdRp/iJbwfObd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3wWL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stopped the oral regurgitation?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right="4297" w:hanging="6180"/>
      </w:pPr>
      <w:r>
        <w:rPr>
          <w:noProof/>
        </w:rPr>
        <w:pict>
          <v:group id="Group 1283" o:spid="_x0000_s4367" style="position:absolute;left:0;text-align:left;margin-left:327.1pt;margin-top:5.55pt;width:9.05pt;height:20.4pt;z-index:-251713536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">
            <v:group id="Group 1286" o:spid="_x0000_s4370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Freeform 1287" o:spid="_x0000_s4371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8esAA&#10;AADdAAAADwAAAGRycy9kb3ducmV2LnhtbERPS4vCMBC+C/sfwix402RVpHSNIquCRx8Lex2a2bTY&#10;TEoTa/33RhC8zcf3nMWqd7XoqA2VZw1fYwWCuPCmYqvh97wbZSBCRDZYeyYNdwqwWn4MFpgbf+Mj&#10;dadoRQrhkKOGMsYmlzIUJTkMY98QJ+7ftw5jgq2VpsVbCne1nCg1lw4rTg0lNvRTUnE5XZ0GaZvM&#10;9upvc1Dz/YzcRnXxutV6+Nmvv0FE6uNb/HLvTZo/VV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o8esAAAADdAAAADwAAAAAAAAAAAAAAAACYAgAAZHJzL2Rvd25y&#10;ZXYueG1sUEsFBgAAAAAEAAQA9QAAAIU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284" o:spid="_x0000_s4368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<v:shape id="Freeform 1285" o:spid="_x0000_s4369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BlcEA&#10;AADdAAAADwAAAGRycy9kb3ducmV2LnhtbERPS2vCQBC+C/0PyxR6090+DBJdQ6kVPNZY6HXIjpvQ&#10;7GzIbmL8911B6G0+vudsism1YqQ+NJ41PC8UCOLKm4athu/Tfr4CESKywdYzabhSgGL7MNtgbvyF&#10;jzSW0YoUwiFHDXWMXS5lqGpyGBa+I07c2fcOY4K9labHSwp3rXxRKpMOG04NNXb0UVP1Ww5Og7Td&#10;yk7qZ/elssMbuZ0a4/Cp9dPj9L4GEWmK/+K7+2DS/Fe1hNs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fAZXBAAAA3QAAAA8AAAAAAAAAAAAAAAAAmAIAAGRycy9kb3du&#10;cmV2LnhtbFBLBQYAAAAABAAEAPUAAACGAwAAAAA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>Were the symptoms pretty consistent from day to day?</w:t>
      </w:r>
      <w:r w:rsidR="00291AF9">
        <w:tab/>
        <w:t>Yes No</w:t>
      </w:r>
    </w:p>
    <w:p w:rsidR="00330746" w:rsidRDefault="00330746">
      <w:pPr>
        <w:spacing w:line="226" w:lineRule="exact"/>
        <w:sectPr w:rsidR="00330746">
          <w:pgSz w:w="11906" w:h="16840"/>
          <w:pgMar w:top="560" w:right="460" w:bottom="440" w:left="0" w:header="48" w:footer="254" w:gutter="0"/>
          <w:cols w:space="720"/>
        </w:sectPr>
      </w:pPr>
    </w:p>
    <w:p w:rsidR="00330746" w:rsidRDefault="00330746">
      <w:pPr>
        <w:spacing w:before="5" w:line="110" w:lineRule="exact"/>
        <w:rPr>
          <w:sz w:val="11"/>
          <w:szCs w:val="11"/>
        </w:rPr>
      </w:pPr>
    </w:p>
    <w:p w:rsidR="001A62D7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281" o:spid="_x0000_s4365" style="position:absolute;left:0;text-align:left;margin-left:327.35pt;margin-top:5.85pt;width:8.5pt;height:8.5pt;z-index:251774976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">
            <v:shape id="Freeform 1282" o:spid="_x0000_s436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iDcMA&#10;AADdAAAADwAAAGRycy9kb3ducmV2LnhtbESPS2vDMBCE74X+B7GF3hqpD0JwophQt5Bj84BcF2sj&#10;m1grYymO+++7h0Juu8zszLercgqdGmlIbWQLrzMDiriOrmVv4Xj4flmAShnZYReZLPxSgnL9+LDC&#10;wsUb72jcZ68khFOBFpqc+0LrVDcUMM1iTyzaOQ4Bs6yD127Am4SHTr8ZM9cBW5aGBnv6bKi+7K/B&#10;gvb9wk/mVP2Y+faDQmXGfP2y9vlp2ixBZZry3fx/vXWC/26E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iiDcMAAADdAAAADwAAAAAAAAAAAAAAAACYAgAAZHJzL2Rv&#10;d25yZXYueG1sUEsFBgAAAAAEAAQA9QAAAIgDAAAAAA==&#10;" path="m,l170,r,170l,170,,xe" filled="f" strokeweight=".57pt">
              <v:path arrowok="t" o:connecttype="custom" o:connectlocs="0,117;170,117;170,287;0,287;0,117" o:connectangles="0,0,0,0,0"/>
            </v:shape>
          </v:group>
        </w:pict>
      </w:r>
      <w:r w:rsidR="007D4BE2" w:rsidRPr="007D4BE2">
        <w:t>In the past, how often did the oral regurgitation</w:t>
      </w:r>
      <w:r w:rsidR="007D4BE2">
        <w:t xml:space="preserve"> </w:t>
      </w:r>
      <w:r w:rsidR="00291AF9">
        <w:t>occur?</w:t>
      </w:r>
      <w:r w:rsidR="00291AF9">
        <w:tab/>
      </w:r>
      <w:r w:rsidR="001A62D7">
        <w:t>Daily</w:t>
      </w:r>
    </w:p>
    <w:p w:rsidR="00330746" w:rsidRDefault="00174DC8" w:rsidP="001A62D7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279" o:spid="_x0000_s4363" style="position:absolute;left:0;text-align:left;margin-left:327.35pt;margin-top:3.9pt;width:8.5pt;height:8.5pt;z-index:251776000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">
            <v:shape id="Freeform 1280" o:spid="_x0000_s4364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0EcMA&#10;AADdAAAADwAAAGRycy9kb3ducmV2LnhtbESPQWsCMRCF74X+hzCCt5ooInZrlFIVPKot9Dpsptml&#10;m8myiev6752D4G2G9+a9b1abITSqpy7VkS1MJwYUcRldzd7Cz/f+bQkqZWSHTWSycKMEm/XrywoL&#10;F698ov6cvZIQTgVaqHJuC61TWVHANIktsWh/sQuYZe28dh1eJTw0embMQgesWRoqbOmrovL/fAkW&#10;tG+XfjC/26NZHOYUtqbPl52149Hw+QEq05Cf5sf1wQn+7F1w5RsZQa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U0EcMAAADdAAAADwAAAAAAAAAAAAAAAACYAgAAZHJzL2Rv&#10;d25yZXYueG1sUEsFBgAAAAAEAAQA9QAAAIgDAAAAAA==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1A62D7">
        <w:tab/>
        <w:t>At least once a week, but not daily</w:t>
      </w:r>
    </w:p>
    <w:p w:rsidR="00330746" w:rsidRDefault="00174DC8">
      <w:pPr>
        <w:pStyle w:val="BodyText"/>
        <w:spacing w:line="227" w:lineRule="exact"/>
        <w:ind w:right="183"/>
      </w:pPr>
      <w:r>
        <w:rPr>
          <w:noProof/>
        </w:rPr>
        <w:pict>
          <v:group id="Group 1277" o:spid="_x0000_s4361" style="position:absolute;left:0;text-align:left;margin-left:327.35pt;margin-top:.7pt;width:8.5pt;height:8.5pt;z-index:251777024" coordorigin="6548,5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">
            <v:shape id="Freeform 1278" o:spid="_x0000_s4362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F+MAA&#10;AADdAAAADwAAAGRycy9kb3ducmV2LnhtbERPS4vCMBC+C/sfwix402RFiluNsvgAjz4WvA7NmBab&#10;SWlirf9+syB4m4/vOYtV72rRURsqzxq+xgoEceFNxVbD73k3moEIEdlg7Zk0PCnAavkxWGBu/IOP&#10;1J2iFSmEQ44ayhibXMpQlOQwjH1DnLirbx3GBFsrTYuPFO5qOVEqkw4rTg0lNrQuqbid7k6DtM3M&#10;9uqyOahsPyW3UV28b7UefvY/cxCR+vgWv9x7k+ZPvjP4/yad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YF+MAAAADdAAAADwAAAAAAAAAAAAAAAACYAgAAZHJzL2Rvd25y&#10;ZXYueG1sUEsFBgAAAAAEAAQA9QAAAIUDAAAAAA==&#10;" path="m,l170,r,170l,170,,xe" filled="f" strokeweight=".57pt">
              <v:path arrowok="t" o:connecttype="custom" o:connectlocs="0,570;170,570;170,740;0,740;0,570" o:connectangles="0,0,0,0,0"/>
            </v:shape>
          </v:group>
        </w:pict>
      </w:r>
      <w:r w:rsidR="00291AF9">
        <w:t>One to 4 times per month</w:t>
      </w:r>
    </w:p>
    <w:p w:rsidR="00330746" w:rsidRDefault="00174DC8">
      <w:pPr>
        <w:pStyle w:val="BodyText"/>
        <w:spacing w:before="3" w:line="226" w:lineRule="exact"/>
        <w:ind w:right="316"/>
      </w:pPr>
      <w:r>
        <w:rPr>
          <w:noProof/>
        </w:rPr>
        <w:pict>
          <v:group id="Group 1275" o:spid="_x0000_s4359" style="position:absolute;left:0;text-align:left;margin-left:327.35pt;margin-top:1.35pt;width:8.5pt;height:8.5pt;z-index:251778048" coordorigin="6548,7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">
            <v:shape id="Freeform 1276" o:spid="_x0000_s4360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+FMAA&#10;AADdAAAADwAAAGRycy9kb3ducmV2LnhtbERPS4vCMBC+C/sfwizszSYrIm41iqwKHn3BXodmTIvN&#10;pDSxdv+9EQRv8/E9Z77sXS06akPlWcN3pkAQF95UbDWcT9vhFESIyAZrz6ThnwIsFx+DOebG3/lA&#10;3TFakUI45KihjLHJpQxFSQ5D5hvixF186zAm2FppWryncFfLkVIT6bDi1FBiQ78lFdfjzWmQtpna&#10;Xv2t92qyG5Nbqy7eNlp/ffarGYhIfXyLX+6dSfNHP2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g+FMAAAADdAAAADwAAAAAAAAAAAAAAAACYAgAAZHJzL2Rvd25y&#10;ZXYueG1sUEsFBgAAAAAEAAQA9QAAAIUDAAAAAA==&#10;" path="m,l170,r,170l,170,,xe" filled="f" strokeweight=".57pt">
              <v:path arrowok="t" o:connecttype="custom" o:connectlocs="0,797;170,797;170,967;0,967;0,797" o:connectangles="0,0,0,0,0"/>
            </v:shape>
          </v:group>
        </w:pict>
      </w:r>
      <w:r>
        <w:rPr>
          <w:noProof/>
        </w:rPr>
        <w:pict>
          <v:group id="Group 1273" o:spid="_x0000_s4357" style="position:absolute;left:0;text-align:left;margin-left:327.35pt;margin-top:12.7pt;width:8.5pt;height:8.5pt;z-index:251779072" coordorigin="6548,10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">
            <v:shape id="Freeform 1274" o:spid="_x0000_s4358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D+78A&#10;AADdAAAADwAAAGRycy9kb3ducmV2LnhtbERPS4vCMBC+C/6HMMLeNLEsol2jiLrg0RfsdWhm07LN&#10;pDSxdv+9EQRv8/E9Z7nuXS06akPlWcN0okAQF95UbDVcL9/jOYgQkQ3WnknDPwVYr4aDJebG3/lE&#10;3TlakUI45KihjLHJpQxFSQ7DxDfEifv1rcOYYGulafGewl0tM6Vm0mHFqaHEhrYlFX/nm9MgbTO3&#10;vfrZHdXs8Elup7p422v9Meo3XyAi9fEtfrkPJs3PFhk8v0kn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QP7vwAAAN0AAAAPAAAAAAAAAAAAAAAAAJgCAABkcnMvZG93bnJl&#10;di54bWxQSwUGAAAAAAQABAD1AAAAhAMAAAAA&#10;" path="m,l170,r,170l,170,,xe" filled="f" strokeweight=".57pt">
              <v:path arrowok="t" o:connecttype="custom" o:connectlocs="0,1024;170,1024;170,1194;0,1194;0,1024" o:connectangles="0,0,0,0,0"/>
            </v:shape>
          </v:group>
        </w:pict>
      </w:r>
      <w:r w:rsidR="00291AF9">
        <w:t>Less than once a month, more than once a year About once a year</w:t>
      </w:r>
    </w:p>
    <w:p w:rsidR="00EB4650" w:rsidRDefault="00174DC8" w:rsidP="00EB4650">
      <w:pPr>
        <w:pStyle w:val="BodyText"/>
        <w:spacing w:before="1" w:line="226" w:lineRule="exact"/>
        <w:ind w:right="2896"/>
      </w:pPr>
      <w:r>
        <w:rPr>
          <w:noProof/>
        </w:rPr>
        <w:pict>
          <v:group id="Group 1271" o:spid="_x0000_s4355" style="position:absolute;left:0;text-align:left;margin-left:327.35pt;margin-top:1.25pt;width:8.5pt;height:8.5pt;z-index:251780096" coordorigin="6548,12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">
            <v:shape id="Freeform 1272" o:spid="_x0000_s4356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4F8MA&#10;AADdAAAADwAAAGRycy9kb3ducmV2LnhtbESPQWsCMRCF74X+hzCCt5ooInZrlFIVPKot9Dpsptml&#10;m8myiev6752D4G2G9+a9b1abITSqpy7VkS1MJwYUcRldzd7Cz/f+bQkqZWSHTWSycKMEm/XrywoL&#10;F698ov6cvZIQTgVaqHJuC61TWVHANIktsWh/sQuYZe28dh1eJTw0embMQgesWRoqbOmrovL/fAkW&#10;tG+XfjC/26NZHOYUtqbPl52149Hw+QEq05Cf5sf1wQn+7F345RsZQa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M4F8MAAADdAAAADwAAAAAAAAAAAAAAAACYAgAAZHJzL2Rv&#10;d25yZXYueG1sUEsFBgAAAAAEAAQA9QAAAIgDAAAAAA==&#10;" path="m,l170,r,170l,170,,xe" filled="f" strokeweight=".57pt">
              <v:path arrowok="t" o:connecttype="custom" o:connectlocs="0,1250;170,1250;170,1420;0,1420;0,1250" o:connectangles="0,0,0,0,0"/>
            </v:shape>
          </v:group>
        </w:pict>
      </w:r>
      <w:r w:rsidR="00291AF9">
        <w:t xml:space="preserve">Only once </w:t>
      </w:r>
    </w:p>
    <w:p w:rsidR="00330746" w:rsidRDefault="00174DC8" w:rsidP="00EB4650">
      <w:pPr>
        <w:pStyle w:val="BodyText"/>
        <w:spacing w:before="1" w:line="226" w:lineRule="exact"/>
        <w:ind w:right="2896"/>
      </w:pPr>
      <w:r>
        <w:rPr>
          <w:noProof/>
        </w:rPr>
        <w:pict>
          <v:group id="Group 1269" o:spid="_x0000_s4353" style="position:absolute;left:0;text-align:left;margin-left:327.35pt;margin-top:2.55pt;width:8.5pt;height:8.5pt;z-index:251781120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">
            <v:shape id="Freeform 1270" o:spid="_x0000_s4354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izMMA&#10;AADdAAAADwAAAGRycy9kb3ducmV2LnhtbESPT2vDMAzF74N+B6PBbqu9MkrI6pbSP9Bj1xV2FbHm&#10;hMVyiN00/fbVodCbxHt676fFagytGqhPTWQLH1MDiriKrmFv4fyzfy9ApYzssI1MFm6UYLWcvCyw&#10;dPHK3zScslcSwqlEC3XOXal1qmoKmKaxIxbtL/YBs6y9167Hq4SHVs+MmeuADUtDjR1taqr+T5dg&#10;Qfuu8KP53R7N/PBJYWuGfNlZ+/Y6rr9AZRrz0/y4PjjBnxWCK9/IC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yizMMAAADdAAAADwAAAAAAAAAAAAAAAACYAgAAZHJzL2Rv&#10;d25yZXYueG1sUEsFBgAAAAAEAAQA9QAAAIgDAAAAAA==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 w:rsidR="00291AF9">
        <w:t>Other</w:t>
      </w:r>
    </w:p>
    <w:p w:rsidR="00330746" w:rsidRDefault="00174DC8">
      <w:pPr>
        <w:pStyle w:val="BodyText"/>
        <w:spacing w:line="224" w:lineRule="exact"/>
        <w:ind w:right="2428"/>
      </w:pPr>
      <w:r>
        <w:rPr>
          <w:noProof/>
        </w:rPr>
        <w:pict>
          <v:group id="Group 2217" o:spid="_x0000_s4351" style="position:absolute;left:0;text-align:left;margin-left:327.1pt;margin-top:2.55pt;width:8.5pt;height:8.5pt;z-index:251782144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">
            <v:shape id="Freeform 2218" o:spid="_x0000_s4352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TJcEA&#10;AADdAAAADwAAAGRycy9kb3ducmV2LnhtbERPTWvDMAy9F/YfjAa7tfbCCCGrW8q6QY5tNthVxJoT&#10;GsshdpPs38+Fwm56vE9t94vrxURj6DxreN4oEMSNNx1bDV+fH+sCRIjIBnvPpOGXAux3D6stlsbP&#10;fKapjlakEA4lamhjHEopQ9OSw7DxA3HifvzoMCY4WmlGnFO462WmVC4ddpwaWhzoraXmUl+dBmmH&#10;wi7q+3hSefVC7qimeH3X+ulxObyCiLTEf/HdXZk0PytyuH2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/kyXBAAAA3QAAAA8AAAAAAAAAAAAAAAAAmAIAAGRycy9kb3du&#10;cmV2LnhtbFBLBQYAAAAABAAEAPUAAACGAwAAAAA=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 w:rsidR="00291AF9">
        <w:t>I don</w:t>
      </w:r>
      <w:r w:rsidR="00F44960">
        <w:t>’</w:t>
      </w:r>
      <w:r w:rsidR="00291AF9">
        <w:t>t know</w:t>
      </w:r>
    </w:p>
    <w:p w:rsidR="00177511" w:rsidRDefault="00177511" w:rsidP="00177511">
      <w:pPr>
        <w:pStyle w:val="BodyText"/>
        <w:ind w:left="623" w:right="1230"/>
      </w:pPr>
    </w:p>
    <w:p w:rsidR="00177511" w:rsidRPr="002F3946" w:rsidRDefault="00174DC8" w:rsidP="00177511">
      <w:pPr>
        <w:pStyle w:val="BodyText"/>
        <w:ind w:left="623" w:right="1230"/>
        <w:rPr>
          <w:i/>
        </w:rPr>
      </w:pPr>
      <w:r>
        <w:rPr>
          <w:noProof/>
        </w:rPr>
        <w:pict>
          <v:group id="Group 2297" o:spid="_x0000_s4349" style="position:absolute;left:0;text-align:left;margin-left:328.8pt;margin-top:11.05pt;width:189.05pt;height:.1pt;z-index:-25078579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CjCbSBYQMA&#10;AO0HAAAOAAAAAAAAAAAAAAAAAC4CAABkcnMvZTJvRG9jLnhtbFBLAQItABQABgAIAAAAIQDGKz36&#10;4AAAAAoBAAAPAAAAAAAAAAAAAAAAALsFAABkcnMvZG93bnJldi54bWxQSwUGAAAAAAQABADzAAAA&#10;yAYAAAAA&#10;">
            <v:shape id="Freeform 2298" o:spid="_x0000_s4350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T0sEA&#10;AADdAAAADwAAAGRycy9kb3ducmV2LnhtbERPS4vCMBC+L/gfwizsZdFUEZGuUdbKgsf1dR+aaVO2&#10;mZQk1vrvzYLgbT6+56w2g21FTz40jhVMJxkI4tLphmsF59PPeAkiRGSNrWNScKcAm/XobYW5djc+&#10;UH+MtUghHHJUYGLscilDachimLiOOHGV8xZjgr6W2uMthdtWzrJsIS02nBoMdlQYKv+OV6ugXMTt&#10;7ndaGFMV3lW7T3fpt3ulPt6H7y8QkYb4Ej/de53mz5Zz+P8mn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XU9L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177511">
        <w:t xml:space="preserve">Past Oral Regurgitation Other </w:t>
      </w:r>
      <w:r w:rsidR="00177511">
        <w:rPr>
          <w:i/>
        </w:rPr>
        <w:t>(Specify)</w:t>
      </w:r>
    </w:p>
    <w:p w:rsidR="00177511" w:rsidRDefault="00177511" w:rsidP="00177511">
      <w:pPr>
        <w:spacing w:before="9" w:line="140" w:lineRule="exact"/>
        <w:rPr>
          <w:sz w:val="14"/>
          <w:szCs w:val="14"/>
        </w:rPr>
      </w:pP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266" o:spid="_x0000_s4347" style="position:absolute;left:0;text-align:left;margin-left:327.35pt;margin-top:2.15pt;width:8.5pt;height:8.5pt;z-index:251743232" coordorigin="6548,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">
            <v:shape id="Freeform 1267" o:spid="_x0000_s4348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VJr8A&#10;AADdAAAADwAAAGRycy9kb3ducmV2LnhtbERPS4vCMBC+C/6HMII3TSwipWuUxQd4dHVhr0Mzm5Zt&#10;JqWJtf57Iyx4m4/vOevt4BrRUxdqzxoWcwWCuPSmZqvh+3qc5SBCRDbYeCYNDwqw3YxHayyMv/MX&#10;9ZdoRQrhUKCGKsa2kDKUFTkMc98SJ+7Xdw5jgp2VpsN7CneNzJRaSYc1p4YKW9pVVP5dbk6DtG1u&#10;B/WzP6vVaUlur/p4O2g9nQyfHyAiDfEt/nefTJqf5Rm8vk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hJUmvwAAAN0AAAAPAAAAAAAAAAAAAAAAAJgCAABkcnMvZG93bnJl&#10;di54bWxQSwUGAAAAAAQABAD1AAAAhAMAAAAA&#10;" path="m,l170,r,170l,170,,xe" filled="f" strokeweight=".57pt">
              <v:path arrowok="t" o:connecttype="custom" o:connectlocs="0,43;170,43;170,213;0,213;0,43" o:connectangles="0,0,0,0,0"/>
            </v:shape>
          </v:group>
        </w:pict>
      </w:r>
      <w:r w:rsidR="00291AF9">
        <w:t>In the past, was the oral regurgitation before,</w:t>
      </w:r>
      <w:r w:rsidR="00291AF9">
        <w:tab/>
        <w:t>Before</w:t>
      </w:r>
    </w:p>
    <w:p w:rsidR="00330746" w:rsidRDefault="00174DC8" w:rsidP="00141C49">
      <w:pPr>
        <w:pStyle w:val="BodyText"/>
        <w:tabs>
          <w:tab w:val="left" w:pos="6536"/>
          <w:tab w:val="left" w:pos="6803"/>
        </w:tabs>
        <w:spacing w:line="227" w:lineRule="exact"/>
        <w:ind w:left="623"/>
      </w:pPr>
      <w:r>
        <w:rPr>
          <w:noProof/>
        </w:rPr>
        <w:pict>
          <v:group id="Group 1264" o:spid="_x0000_s4345" style="position:absolute;left:0;text-align:left;margin-left:327.35pt;margin-top:1.95pt;width:8.5pt;height:8.5pt;z-index:251783168" coordorigin="6548,269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">
            <v:shape id="Freeform 1265" o:spid="_x0000_s4346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uysMA&#10;AADdAAAADwAAAGRycy9kb3ducmV2LnhtbESPT2vDMAzF74N+B6PBbqu9MkrI6pbSP9Bj1xV2FbHm&#10;hMVyiN00/fbVodCbxHt676fFagytGqhPTWQLH1MDiriKrmFv4fyzfy9ApYzssI1MFm6UYLWcvCyw&#10;dPHK3zScslcSwqlEC3XOXal1qmoKmKaxIxbtL/YBs6y9167Hq4SHVs+MmeuADUtDjR1taqr+T5dg&#10;Qfuu8KP53R7N/PBJYWuGfNlZ+/Y6rr9AZRrz0/y4PjjBnxXCL9/IC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uysMAAADdAAAADwAAAAAAAAAAAAAAAACYAgAAZHJzL2Rv&#10;d25yZXYueG1sUEsFBgAAAAAEAAQA9QAAAIgDAAAAAA==&#10;" path="m,l170,r,170l,170,,xe" filled="f" strokeweight=".57pt">
              <v:path arrowok="t" o:connecttype="custom" o:connectlocs="0,269;170,269;170,439;0,439;0,269" o:connectangles="0,0,0,0,0"/>
            </v:shape>
          </v:group>
        </w:pict>
      </w:r>
      <w:r w:rsidR="00291AF9">
        <w:t>during, or after meals?</w:t>
      </w:r>
      <w:r w:rsidR="00291AF9">
        <w:tab/>
      </w:r>
      <w:r w:rsidR="00141C49">
        <w:tab/>
      </w:r>
      <w:r w:rsidR="00291AF9">
        <w:t>During</w:t>
      </w:r>
    </w:p>
    <w:p w:rsidR="00330746" w:rsidRDefault="00174DC8">
      <w:pPr>
        <w:pStyle w:val="BodyText"/>
        <w:spacing w:before="3" w:line="226" w:lineRule="exact"/>
        <w:ind w:right="3606"/>
      </w:pPr>
      <w:r>
        <w:rPr>
          <w:noProof/>
        </w:rPr>
        <w:pict>
          <v:group id="Group 1260" o:spid="_x0000_s4343" style="position:absolute;left:0;text-align:left;margin-left:327.35pt;margin-top:13.3pt;width:8.5pt;height:8.5pt;z-index:251784192" coordorigin="6548,72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">
            <v:shape id="Freeform 1261" o:spid="_x0000_s4344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S68MA&#10;AADdAAAADwAAAGRycy9kb3ducmV2LnhtbESPT2sCMRDF7wW/QxjBW00qorIapfgHPFZb8Dpsptml&#10;m8myiev67TuHQm8zvDfv/WazG0KjeupSHdnC29SAIi6jq9lb+Po8va5ApYzssIlMFp6UYLcdvWyw&#10;cPHBF+qv2SsJ4VSghSrnttA6lRUFTNPYEov2HbuAWdbOa9fhQ8JDo2fGLHTAmqWhwpb2FZU/13uw&#10;oH278oO5HT7M4jyncDB9vh+tnYyH9zWoTEP+N/9dn53gz5a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nS68MAAADdAAAADwAAAAAAAAAAAAAAAACYAgAAZHJzL2Rv&#10;d25yZXYueG1sUEsFBgAAAAAEAAQA9QAAAIgDAAAAAA==&#10;" path="m,l170,r,170l,170,,xe" filled="f" strokeweight=".57pt">
              <v:path arrowok="t" o:connecttype="custom" o:connectlocs="0,723;170,723;170,893;0,893;0,723" o:connectangles="0,0,0,0,0"/>
            </v:shape>
          </v:group>
        </w:pict>
      </w:r>
      <w:r>
        <w:rPr>
          <w:noProof/>
        </w:rPr>
        <w:pict>
          <v:group id="Group 1262" o:spid="_x0000_s4341" style="position:absolute;left:0;text-align:left;margin-left:327.35pt;margin-top:1.95pt;width:8.5pt;height:8.5pt;z-index:251785216" coordorigin="6548,49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">
            <v:shape id="Freeform 1263" o:spid="_x0000_s434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rjAsAA&#10;AADdAAAADwAAAGRycy9kb3ducmV2LnhtbERPS4vCMBC+C/sfwizsTZOVpUo1iqwKHn0s7HVoxrTY&#10;TEoTa/33RhC8zcf3nPmyd7XoqA2VZw3fIwWCuPCmYqvh77QdTkGEiGyw9kwa7hRgufgYzDE3/sYH&#10;6o7RihTCIUcNZYxNLmUoSnIYRr4hTtzZtw5jgq2VpsVbCne1HCuVSYcVp4YSG/otqbgcr06DtM3U&#10;9up/vVfZ7ofcWnXxutH667NfzUBE6uNb/HLvTJo/nmT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rjAsAAAADdAAAADwAAAAAAAAAAAAAAAACYAgAAZHJzL2Rvd25y&#10;ZXYueG1sUEsFBgAAAAAEAAQA9QAAAIUDAAAAAA==&#10;" path="m,l170,r,170l,170,,xe" filled="f" strokeweight=".57pt">
              <v:path arrowok="t" o:connecttype="custom" o:connectlocs="0,496;170,496;170,666;0,666;0,496" o:connectangles="0,0,0,0,0"/>
            </v:shape>
          </v:group>
        </w:pict>
      </w:r>
      <w:r w:rsidR="00291AF9">
        <w:t>After Variable</w:t>
      </w:r>
    </w:p>
    <w:p w:rsidR="00330746" w:rsidRDefault="00330746">
      <w:pPr>
        <w:spacing w:before="7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1257" o:spid="_x0000_s4339" style="position:absolute;left:0;text-align:left;margin-left:328.8pt;margin-top:22.05pt;width:189.05pt;height:.1pt;z-index:-251701248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">
            <v:shape id="Freeform 1258" o:spid="_x0000_s4340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j9cEA&#10;AADdAAAADwAAAGRycy9kb3ducmV2LnhtbERP32vCMBB+H+x/CDfwZcxUGW5Uo2hF8NE5fT+aa1Ns&#10;LiWJtf73ZiDs7T6+n7dYDbYVPfnQOFYwGWcgiEunG64VnH53H98gQkTW2DomBXcKsFq+viww1+7G&#10;P9QfYy1SCIccFZgYu1zKUBqyGMauI05c5bzFmKCvpfZ4S+G2ldMsm0mLDacGgx0VhsrL8WoVlLO4&#10;2R4mhTFV4V21fXfnfrNXavQ2rOcgIg3xX/x073WaP/36hL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CI/X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your/th</w:t>
      </w:r>
      <w:r w:rsidR="001E5852">
        <w:t>ei</w:t>
      </w:r>
      <w:r w:rsidR="00291AF9">
        <w:t>r past oral regurgitation symptoms</w:t>
      </w:r>
      <w:r w:rsidR="00F44960">
        <w:t>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252" o:spid="_x0000_s4334" style="position:absolute;left:0;text-align:left;margin-left:28.05pt;margin-top:-1pt;width:539.15pt;height:3.4pt;z-index:-251709440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">
            <v:group id="Group 1255" o:spid="_x0000_s4337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<v:shape id="Freeform 1256" o:spid="_x0000_s4338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oFsUA&#10;AADdAAAADwAAAGRycy9kb3ducmV2LnhtbESPQW/CMAyF75P4D5GRuI0UDqwqBMSQQGy3FS7crMY0&#10;1RqnagKU/fr5MGk3W+/5vc+rzeBbdac+NoENzKYZKOIq2IZrA+fT/jUHFROyxTYwGXhShM169LLC&#10;woYHf9G9TLWSEI4FGnApdYXWsXLkMU5DRyzaNfQek6x9rW2PDwn3rZ5n2UJ7bFgaHHa0c1R9lzdv&#10;4HD5WXy6/KybU9jmdSgv75n/MGYyHrZLUImG9G/+uz5awZ+/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6gWxQAAAN0AAAAPAAAAAAAAAAAAAAAAAJgCAABkcnMv&#10;ZG93bnJldi54bWxQSwUGAAAAAAQABAD1AAAAigMAAAAA&#10;" path="m,l10772,e" filled="f" strokeweight=".57pt">
                <v:path arrowok="t" o:connecttype="custom" o:connectlocs="0,0;10772,0" o:connectangles="0,0"/>
              </v:shape>
            </v:group>
            <v:group id="Group 1253" o:spid="_x0000_s4335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<v:shape id="Freeform 1254" o:spid="_x0000_s4336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T+sEA&#10;AADdAAAADwAAAGRycy9kb3ducmV2LnhtbERPTYvCMBC9C/sfwizsTVN70FKNogsrqzerF29DMzbF&#10;ZlKaqNVfbxYWvM3jfc582dtG3KjztWMF41ECgrh0uuZKwfHwM8xA+ICssXFMCh7kYbn4GMwx1+7O&#10;e7oVoRIxhH2OCkwIbS6lLw1Z9CPXEkfu7DqLIcKukrrDewy3jUyTZCIt1hwbDLb0bai8FFerYHN6&#10;TnYmO8r64FZZ5YrTOrFbpb4++9UMRKA+vMX/7l8d56fTFP6+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hk/r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Burping</w:t>
      </w:r>
    </w:p>
    <w:p w:rsidR="00330746" w:rsidRDefault="00330746">
      <w:pPr>
        <w:spacing w:line="190" w:lineRule="exact"/>
        <w:rPr>
          <w:sz w:val="19"/>
          <w:szCs w:val="19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3953"/>
      </w:pPr>
      <w:r>
        <w:rPr>
          <w:noProof/>
        </w:rPr>
        <w:pict>
          <v:group id="Group 1247" o:spid="_x0000_s4329" style="position:absolute;left:0;text-align:left;margin-left:327.1pt;margin-top:1.5pt;width:9.05pt;height:20.4pt;z-index:-251708416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">
            <v:group id="Group 1250" o:spid="_x0000_s4332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<v:shape id="Freeform 1251" o:spid="_x0000_s4333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rqMEA&#10;AADdAAAADwAAAGRycy9kb3ducmV2LnhtbERPTWvDMAy9D/YfjAa7LfbKGkJat5R1gxy3drCriFUn&#10;NJZD7Cbpv68Hhd30eJ9ab2fXiZGG0HrW8JopEMS1Ny1bDT/Hz5cCRIjIBjvPpOFKAbabx4c1lsZP&#10;/E3jIVqRQjiUqKGJsS+lDHVDDkPme+LEnfzgMCY4WGkGnFK46+RCqVw6bDk1NNjTe0P1+XBxGqTt&#10;Czur3/2Xyqs3cns1xsuH1s9P824FItIc/8V3d2XS/EW+hL9v0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h66j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248" o:spid="_x0000_s4330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Freeform 1249" o:spid="_x0000_s4331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QRMAA&#10;AADdAAAADwAAAGRycy9kb3ducmV2LnhtbERPS4vCMBC+C/sfwizsTZOVpUo1iqwKHn0s7HVoxrTY&#10;TEoTa/33RhC8zcf3nPmyd7XoqA2VZw3fIwWCuPCmYqvh77QdTkGEiGyw9kwa7hRgufgYzDE3/sYH&#10;6o7RihTCIUcNZYxNLmUoSnIYRr4hTtzZtw5jgq2VpsVbCne1HCuVSYcVp4YSG/otqbgcr06DtM3U&#10;9up/vVfZ7ofcWnXxutH667NfzUBE6uNb/HLvTJo/zib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/QRMAAAADd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Do you/your child have burping or have you/they had</w:t>
      </w:r>
      <w:r w:rsidR="00291AF9">
        <w:tab/>
        <w:t>Present burping in the past?</w:t>
      </w:r>
      <w:r w:rsidR="00291AF9">
        <w:tab/>
        <w:t>Past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224" o:spid="_x0000_s4306" style="position:absolute;left:0;text-align:left;margin-left:327.1pt;margin-top:1.85pt;width:9.05pt;height:122.45pt;z-index:-251707392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">
            <v:group id="Group 1245" o:spid="_x0000_s4327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<v:shape id="Freeform 1246" o:spid="_x0000_s4328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vvMAA&#10;AADdAAAADwAAAGRycy9kb3ducmV2LnhtbERPS4vCMBC+C/sfwix4s8kWEekaRXQFj+sD9jo0Y1ps&#10;JqWJtf57syB4m4/vOYvV4BrRUxdqzxq+MgWCuPSmZqvhfNpN5iBCRDbYeCYNDwqwWn6MFlgYf+cD&#10;9cdoRQrhUKCGKsa2kDKUFTkMmW+JE3fxncOYYGel6fCewl0jc6Vm0mHNqaHCljYVldfjzWmQtp3b&#10;Qf1tf9VsPyW3VX28/Wg9/hzW3yAiDfEtfrn3Js3Ppzn8f5NO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0vvM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243" o:spid="_x0000_s4325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<v:shape id="Freeform 1244" o:spid="_x0000_s4326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SU8EA&#10;AADdAAAADwAAAGRycy9kb3ducmV2LnhtbERP32vCMBB+H/g/hBP2NhNLKVKNMqYDH7dO8PVozrTY&#10;XEqT1u6/XwaDvd3H9/N2h9l1YqIhtJ41rFcKBHHtTctWw+Xr/WUDIkRkg51n0vBNAQ77xdMOS+Mf&#10;/ElTFa1IIRxK1NDE2JdShrohh2Hle+LE3fzgMCY4WGkGfKRw18lMqUI6bDk1NNjTW0P1vRqdBmn7&#10;jZ3V9fihinNO7qimOJ60fl7Or1sQkeb4L/5zn02an+U5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YElP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241" o:spid="_x0000_s4323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<v:shape id="Freeform 1242" o:spid="_x0000_s4324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pv8EA&#10;AADdAAAADwAAAGRycy9kb3ducmV2LnhtbERP32vCMBB+H/g/hBP2NhOlFKlGGdNBH7dO8PVozrTY&#10;XEoT2+6/XwaDvd3H9/P2x9l1YqQhtJ41rFcKBHHtTctWw+Xr/WULIkRkg51n0vBNAY6HxdMeC+Mn&#10;/qSxilakEA4Famhi7AspQ92Qw7DyPXHibn5wGBMcrDQDTincdXKjVC4dtpwaGuzpraH6Xj2cBmn7&#10;rZ3V9fSh8jIjd1JjfJy1fl7OrzsQkeb4L/5zlybN32Q5/H6TT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Kb/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239" o:spid="_x0000_s4321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<v:shape id="Freeform 1240" o:spid="_x0000_s4322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YVsMA&#10;AADdAAAADwAAAGRycy9kb3ducmV2LnhtbESPQWsCMRCF70L/Q5hCb25SEZGtUaQqeLS20OuwmWYX&#10;N5NlE9ftv3cOgrcZ3pv3vlltxtCqgfrURLbwXhhQxFV0DXsLP9+H6RJUysgO28hk4Z8SbNYvkxWW&#10;Lt74i4Zz9kpCOJVooc65K7VOVU0BUxE7YtH+Yh8wy9p77Xq8SXho9cyYhQ7YsDTU2NFnTdXlfA0W&#10;tO+WfjS/u5NZHOcUdmbI1721b6/j9gNUpjE/zY/roxP82Vxw5RsZQa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UYVsMAAADdAAAADwAAAAAAAAAAAAAAAACYAgAAZHJzL2Rv&#10;d25yZXYueG1sUEsFBgAAAAAEAAQA9QAAAIg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237" o:spid="_x0000_s4319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shape id="Freeform 1238" o:spid="_x0000_s4320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CjcMA&#10;AADdAAAADwAAAGRycy9kb3ducmV2LnhtbESPT2sCMRDF7wW/QxjBW00qVmQ1SvEPeKy24HXYTLNL&#10;N5NlE9f123cOBW8zvDfv/Wa9HUKjeupSHdnC29SAIi6jq9lb+P46vi5BpYzssIlMFh6UYLsZvayx&#10;cPHOZ+ov2SsJ4VSghSrnttA6lRUFTNPYEov2E7uAWdbOa9fhXcJDo2fGLHTAmqWhwpZ2FZW/l1uw&#10;oH279IO57j/N4jSnsDd9vh2snYyHjxWoTEN+mv+vT07wZ+/CL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qCjcMAAADd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235" o:spid="_x0000_s4317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<v:shape id="Freeform 1236" o:spid="_x0000_s4318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5YcEA&#10;AADdAAAADwAAAGRycy9kb3ducmV2LnhtbERPyWrDMBC9F/oPYgq9NVJNa4ITJYSmBR+zFHodrIls&#10;Yo2MJS/9+ypQyG0eb531dnatGKkPjWcNrwsFgrjypmGr4fv89bIEESKywdYzafilANvN48MaC+Mn&#10;PtJ4ilakEA4Faqhj7AopQ1WTw7DwHXHiLr53GBPsrTQ9TinctTJTKpcOG04NNXb0UVN1PQ1Og7Td&#10;0s7qZ39QeflGbq/GOHxq/fw071YgIs3xLv53lybNz94zuH2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kuWH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233" o:spid="_x0000_s4315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<v:shape id="Freeform 1234" o:spid="_x0000_s4316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EjsEA&#10;AADdAAAADwAAAGRycy9kb3ducmV2LnhtbERPyWrDMBC9F/IPYgK51VKDG4JrJZQs4GObFnodrIls&#10;Yo2MpTjO30eFQm/zeOuU28l1YqQhtJ41vGQKBHHtTctWw/fX8XkNIkRkg51n0nCnANvN7KnEwvgb&#10;f9J4ilakEA4Famhi7AspQ92Qw5D5njhxZz84jAkOVpoBbyncdXKp1Eo6bDk1NNjTrqH6cro6DdL2&#10;azupn/2HWlU5ub0a4/Wg9WI+vb+BiDTFf/GfuzJp/vI1h99v0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BhI7BAAAA3Q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231" o:spid="_x0000_s4313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<v:shape id="Freeform 1232" o:spid="_x0000_s4314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/YsEA&#10;AADdAAAADwAAAGRycy9kb3ducmV2LnhtbERPTWvDMAy9D/YfjAa7LfbKGkJat5R1gxy3drCriFUn&#10;NJZD7Cbpv68Hhd30eJ9ab2fXiZGG0HrW8JopEMS1Ny1bDT/Hz5cCRIjIBjvPpOFKAbabx4c1lsZP&#10;/E3jIVqRQjiUqKGJsS+lDHVDDkPme+LEnfzgMCY4WGkGnFK46+RCqVw6bDk1NNjTe0P1+XBxGqTt&#10;Czur3/2Xyqs3cns1xsuH1s9P824FItIc/8V3d2XS/MUyh79v0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fv2L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229" o:spid="_x0000_s4311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<v:shape id="Freeform 1230" o:spid="_x0000_s4312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Oi8MA&#10;AADdAAAADwAAAGRycy9kb3ducmV2LnhtbESPT2sCMRDF7wW/QxjBW00qVmQ1SvEPeKy24HXYTLNL&#10;N5NlE9f123cOBW8zvDfv/Wa9HUKjeupSHdnC29SAIi6jq9lb+P46vi5BpYzssIlMFh6UYLsZvayx&#10;cPHOZ+ov2SsJ4VSghSrnttA6lRUFTNPYEov2E7uAWdbOa9fhXcJDo2fGLHTAmqWhwpZ2FZW/l1uw&#10;oH279IO57j/N4jSnsDd9vh2snYyHjxWoTEN+mv+vT07wZ++CK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yOi8MAAADdAAAADwAAAAAAAAAAAAAAAACYAgAAZHJzL2Rv&#10;d25yZXYueG1sUEsFBgAAAAAEAAQA9QAAAIgDAAAAAA=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1227" o:spid="_x0000_s4309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<v:shape id="Freeform 1228" o:spid="_x0000_s4310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IMMMA&#10;AADdAAAADwAAAGRycy9kb3ducmV2LnhtbESPT2vDMAzF74V+B6PBbq29MkLJ6pbSdtBj/8GuItac&#10;sFgOsZtm3746DHaTeE/v/bTajKFVA/WpiWzhbW5AEVfRNewt3K6fsyWolJEdtpHJwi8l2KynkxWW&#10;Lj74TMMleyUhnEq0UOfclVqnqqaAaR47YtG+Yx8wy9p77Xp8SHho9cKYQgdsWBpq7GhXU/VzuQcL&#10;2ndLP5qv/ckUx3cKezPk+8Ha15dx+wEq05j/zX/XRyf4i0L4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ZIMMMAAADdAAAADwAAAAAAAAAAAAAAAACYAgAAZHJzL2Rv&#10;d25yZXYueG1sUEsFBgAAAAAEAAQA9QAAAIgDAAAAAA=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1225" o:spid="_x0000_s4307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<v:shape id="Freeform 1226" o:spid="_x0000_s4308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z3MEA&#10;AADdAAAADwAAAGRycy9kb3ducmV2LnhtbERPyWrDMBC9F/IPYgK9NVJMMcaNEkoW8DF1C70O1lQ2&#10;tUbGUmz376tAobd5vHV2h8X1YqIxdJ41bDcKBHHjTcdWw8f75akAESKywd4zafihAIf96mGHpfEz&#10;v9FURytSCIcSNbQxDqWUoWnJYdj4gThxX350GBMcrTQjzinc9TJTKpcOO04NLQ50bKn5rm9Og7RD&#10;YRf1ebqqvHomd1JTvJ21flwvry8gIi3xX/znrkyan+UZ3L9JJ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c9zBAAAA3Q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For the current burping problems, what was your</w:t>
      </w:r>
      <w:r w:rsidR="00F44960">
        <w:t>/your child’s</w:t>
      </w:r>
      <w:r w:rsidR="00291AF9">
        <w:t xml:space="preserve"> age</w:t>
      </w:r>
      <w:r w:rsidR="00291AF9">
        <w:tab/>
        <w:t>On the day of birth</w:t>
      </w:r>
    </w:p>
    <w:p w:rsidR="00C26BC4" w:rsidRDefault="00291AF9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when the problems began?</w:t>
      </w:r>
      <w:r>
        <w:tab/>
        <w:t xml:space="preserve">Less than 2 </w:t>
      </w:r>
      <w:r w:rsidR="00C26BC4">
        <w:t>mo</w:t>
      </w:r>
      <w:r>
        <w:t xml:space="preserve"> (not on day of birth) </w:t>
      </w:r>
    </w:p>
    <w:p w:rsidR="00330746" w:rsidRDefault="00C26BC4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</w:r>
      <w:r w:rsidR="00B95ED3">
        <w:t>2</w:t>
      </w:r>
      <w:r>
        <w:t xml:space="preserve"> mo</w:t>
      </w:r>
      <w:r w:rsidR="00F44960">
        <w:t xml:space="preserve"> to </w:t>
      </w:r>
      <w:r w:rsidR="00291AF9">
        <w:t xml:space="preserve">5 </w:t>
      </w:r>
      <w:r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F44960">
        <w:t xml:space="preserve"> </w:t>
      </w:r>
      <w:r w:rsidR="00C26BC4">
        <w:t xml:space="preserve">mo </w:t>
      </w:r>
      <w:r w:rsidR="00F44960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C26BC4" w:rsidRDefault="00291AF9">
      <w:pPr>
        <w:pStyle w:val="BodyText"/>
        <w:spacing w:line="227" w:lineRule="exact"/>
        <w:ind w:right="2428"/>
      </w:pPr>
      <w:r>
        <w:t>13</w:t>
      </w:r>
      <w:r w:rsidR="00F44960">
        <w:t xml:space="preserve"> </w:t>
      </w:r>
      <w:r w:rsidR="00C26BC4">
        <w:t xml:space="preserve">mo </w:t>
      </w:r>
      <w:r w:rsidR="00F44960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C26BC4" w:rsidRDefault="00291AF9" w:rsidP="00C26BC4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4 </w:t>
      </w:r>
      <w:r w:rsidR="00C26BC4">
        <w:t xml:space="preserve">y </w:t>
      </w:r>
      <w:r>
        <w:t xml:space="preserve">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C26BC4">
        <w:t xml:space="preserve">y </w:t>
      </w:r>
      <w:r>
        <w:t xml:space="preserve">to 13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</w:t>
      </w:r>
      <w:r w:rsidR="00C26BC4">
        <w:t xml:space="preserve">y </w:t>
      </w:r>
      <w:r>
        <w:t xml:space="preserve">to 18 </w:t>
      </w:r>
      <w:r w:rsidR="00C26BC4">
        <w:t>y</w:t>
      </w:r>
    </w:p>
    <w:p w:rsidR="001C0183" w:rsidRDefault="006B27B2" w:rsidP="001C0183">
      <w:pPr>
        <w:pStyle w:val="BodyText"/>
        <w:spacing w:before="3" w:line="226" w:lineRule="exact"/>
        <w:ind w:right="154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1C0183">
      <w:pPr>
        <w:pStyle w:val="BodyText"/>
        <w:spacing w:before="3" w:line="226" w:lineRule="exact"/>
        <w:ind w:right="1546"/>
      </w:pPr>
      <w:r>
        <w:t>I don</w:t>
      </w:r>
      <w:r w:rsidR="001E5852">
        <w:t>’</w:t>
      </w:r>
      <w:r>
        <w:t>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1219" o:spid="_x0000_s4301" style="position:absolute;left:0;text-align:left;margin-left:327.1pt;margin-top:1.5pt;width:9.05pt;height:20.4pt;z-index:-251706368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">
            <v:group id="Group 1222" o:spid="_x0000_s4304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<v:shape id="Freeform 1223" o:spid="_x0000_s4305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/WcEA&#10;AADdAAAADwAAAGRycy9kb3ducmV2LnhtbERPyWrDMBC9F/oPYgq9NVLdkgQnSih1AzlmKfQ6WBPZ&#10;1BoZS17691EhkNs83jrr7eQaMVAXas8aXmcKBHHpTc1Ww/d597IEESKywcYzafijANvN48Mac+NH&#10;PtJwilakEA45aqhibHMpQ1mRwzDzLXHiLr5zGBPsrDQdjincNTJTai4d1pwaKmzps6Ly99Q7DdK2&#10;Szupn+Kg5vt3coUaYv+l9fPT9LECEWmKd/HNvTdpfva2gP9v0glyc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/1n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220" o:spid="_x0000_s4302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1221" o:spid="_x0000_s4303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OsMAA&#10;AADdAAAADwAAAGRycy9kb3ducmV2LnhtbERPS4vCMBC+C/6HMII3TXwgWo0i6oLHXXfB69CMabGZ&#10;lCbW+u83wsLe5uN7zmbXuUq01ITSs4bJWIEgzr0p2Wr4+f4YLUGEiGyw8kwaXhRgt+33NpgZ/+Qv&#10;ai/RihTCIUMNRYx1JmXIC3IYxr4mTtzNNw5jgo2VpsFnCneVnCq1kA5LTg0F1nQoKL9fHk6DtPXS&#10;dup6/FSL85zcUbXxcdJ6OOj2axCRuvgv/nOfTZo/na3g/U06QW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/OsMAAAADd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Is the burping pretty consistent from day to day?</w:t>
      </w:r>
      <w:r w:rsidR="00291AF9">
        <w:tab/>
        <w:t>Yes No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212" o:spid="_x0000_s4294" style="position:absolute;left:0;text-align:left;margin-left:327.1pt;margin-top:1.85pt;width:9.05pt;height:31.75pt;z-index:-251705344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">
            <v:group id="Group 1217" o:spid="_x0000_s4299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<v:shape id="Freeform 1218" o:spid="_x0000_s4300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nLcMA&#10;AADdAAAADwAAAGRycy9kb3ducmV2LnhtbESPT2sCMRDF7wW/QxjBW02qRWQ1SvEPeKy24HXYTLNL&#10;N5NlE9f123cOBW8zvDfv/Wa9HUKjeupSHdnC29SAIi6jq9lb+P46vi5BpYzssIlMFh6UYLsZvayx&#10;cPHOZ+ov2SsJ4VSghSrnttA6lRUFTNPYEov2E7uAWdbOa9fhXcJDo2fGLHTAmqWhwpZ2FZW/l1uw&#10;oH279IO57j/N4vROYW/6fDtYOxkPHytQmYb8NP9fn5zgz+bCL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VnLcMAAADd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215" o:spid="_x0000_s429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<v:shape id="Freeform 1216" o:spid="_x0000_s4298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cwcEA&#10;AADdAAAADwAAAGRycy9kb3ducmV2LnhtbERPyWrDMBC9F/oPYgq9NVLdYoITJYSmBR+zFHodrIls&#10;Yo2MJS/9+ypQyG0eb531dnatGKkPjWcNrwsFgrjypmGr4fv89bIEESKywdYzafilANvN48MaC+Mn&#10;PtJ4ilakEA4Faqhj7AopQ1WTw7DwHXHiLr53GBPsrTQ9TinctTJTKpcOG04NNXb0UVN1PQ1Og7Td&#10;0s7qZ39QeflObq/GOHxq/fw071YgIs3xLv53lybNz94yuH2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7XMH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213" o:spid="_x0000_s4295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<v:shape id="Freeform 1214" o:spid="_x0000_s4296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5hLsEA&#10;AADdAAAADwAAAGRycy9kb3ducmV2LnhtbERPTWvDMAy9F/YfjAa9NfbaUEIWt4x1hRy3brCriFUn&#10;NJZD7Kbpv58Hg930eJ+q9rPrxURj6DxreMoUCOLGm46thq/P46oAESKywd4zabhTgP3uYVFhafyN&#10;P2g6RStSCIcSNbQxDqWUoWnJYcj8QJy4sx8dxgRHK82ItxTuerlWaisddpwaWhzotaXmcro6DdIO&#10;hZ3V9+Fdbeuc3EFN8fqm9fJxfnkGEWmO/+I/d23S/PUmh9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eYS7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Does the burping occur with reflux or abdominal</w:t>
      </w:r>
      <w:r w:rsidR="00291AF9">
        <w:tab/>
      </w:r>
      <w:r w:rsidR="001E5852">
        <w:t>Reflux</w:t>
      </w:r>
    </w:p>
    <w:p w:rsidR="00330746" w:rsidRDefault="00CD2FE8">
      <w:pPr>
        <w:pStyle w:val="BodyText"/>
        <w:tabs>
          <w:tab w:val="left" w:pos="6803"/>
        </w:tabs>
        <w:spacing w:line="227" w:lineRule="exact"/>
        <w:ind w:left="623"/>
      </w:pPr>
      <w:r>
        <w:t>distension</w:t>
      </w:r>
      <w:r w:rsidR="00291AF9">
        <w:t>?</w:t>
      </w:r>
      <w:r w:rsidR="00291AF9">
        <w:tab/>
      </w:r>
      <w:r w:rsidR="001E5852">
        <w:t xml:space="preserve">Abdominal </w:t>
      </w:r>
      <w:r>
        <w:t>distension</w:t>
      </w:r>
    </w:p>
    <w:p w:rsidR="00330746" w:rsidRDefault="001E5852">
      <w:pPr>
        <w:pStyle w:val="BodyText"/>
        <w:spacing w:line="227" w:lineRule="exact"/>
        <w:ind w:left="6672" w:right="4122"/>
        <w:jc w:val="center"/>
      </w:pPr>
      <w:r>
        <w:t>B</w:t>
      </w:r>
      <w:r w:rsidR="00291AF9">
        <w:t>oth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207" o:spid="_x0000_s4289" style="position:absolute;left:0;text-align:left;margin-left:327.1pt;margin-top:1.85pt;width:9.05pt;height:20.4pt;z-index:-25170432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">
            <v:group id="Group 1210" o:spid="_x0000_s4292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Freeform 1211" o:spid="_x0000_s4293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SaMEA&#10;AADdAAAADwAAAGRycy9kb3ducmV2LnhtbERPyWrDMBC9F/oPYgq9NVJNa4ITJYSmBR+zFHodrIls&#10;Yo2MJS/9+ypQyG0eb531dnatGKkPjWcNrwsFgrjypmGr4fv89bIEESKywdYzafilANvN48MaC+Mn&#10;PtJ4ilakEA4Faqhj7AopQ1WTw7DwHXHiLr53GBPsrTQ9TinctTJTKpcOG04NNXb0UVN1PQ1Og7Td&#10;0s7qZ39QeflGbq/GOHxq/fw071YgIs3xLv53lybNz7J3uH2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LUmj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208" o:spid="_x0000_s429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<v:shape id="Freeform 1209" o:spid="_x0000_s429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phMAA&#10;AADdAAAADwAAAGRycy9kb3ducmV2LnhtbERPS4vCMBC+L/gfwgje1sQiKl2jLD7A4/oAr0Mzm5Zt&#10;JqWJtf57syB4m4/vOct172rRURsqzxomYwWCuPCmYqvhct5/LkCEiGyw9kwaHhRgvRp8LDE3/s5H&#10;6k7RihTCIUcNZYxNLmUoSnIYxr4hTtyvbx3GBFsrTYv3FO5qmSk1kw4rTg0lNrQpqfg73ZwGaZuF&#10;7dV1+6Nmhym5reribaf1aNh/f4GI1Me3+OU+mDQ/y+bw/0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Vph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Does the burping occur with any specific drinks or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food?</w:t>
      </w:r>
      <w:r>
        <w:tab/>
        <w:t>No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205" o:spid="_x0000_s4287" style="position:absolute;left:0;text-align:left;margin-left:328.8pt;margin-top:11.05pt;width:189.05pt;height:.1pt;z-index:-25170022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">
            <v:shape id="Freeform 1206" o:spid="_x0000_s4288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xB8AA&#10;AADdAAAADwAAAGRycy9kb3ducmV2LnhtbERPTYvCMBC9C/6HMIIXWVN7EOkaZa0IHnd19z4006Zs&#10;MylJrPXfbwRhb/N4n7Pdj7YTA/nQOlawWmYgiCunW24UfF9PbxsQISJr7ByTggcF2O+mky0W2t35&#10;i4ZLbEQK4VCgAhNjX0gZKkMWw9L1xImrnbcYE/SN1B7vKdx2Ms+ytbTYcmow2FNpqPq93KyCah0P&#10;x89VaUxdelcfF+5nOJyVms/Gj3cQkcb4L365zzrNz/Mcnt+kE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QxB8AAAADd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food or drink?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196"/>
      </w:pPr>
      <w:r>
        <w:rPr>
          <w:noProof/>
        </w:rPr>
        <w:pict>
          <v:group id="Group 1203" o:spid="_x0000_s4285" style="position:absolute;left:0;text-align:left;margin-left:328.8pt;margin-top:26.1pt;width:189.05pt;height:.1pt;z-index:-251699200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">
            <v:shape id="Freeform 1204" o:spid="_x0000_s4286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K68QA&#10;AADdAAAADwAAAGRycy9kb3ducmV2LnhtbESPQWvDMAyF74P+B6PBLmN1mkMZWd2ypgx67LruLmIl&#10;DovlYLtp9u+nQ2E3iff03qfNbvaDmiimPrCB1bIARdwE23Nn4PL18fIKKmVki0NgMvBLCXbbxcMG&#10;Kxtu/EnTOXdKQjhVaMDlPFZap8aRx7QMI7FobYges6yx0zbiTcL9oMuiWGuPPUuDw5FqR83P+eoN&#10;NOu8P5xWtXNtHUN7eA7f0/5ozNPj/P4GKtOc/83366MV/LIUfvlGR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Cuv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your/</w:t>
      </w:r>
      <w:r w:rsidR="001E5852">
        <w:t xml:space="preserve">their </w:t>
      </w:r>
      <w:r w:rsidR="00291AF9">
        <w:t>burping symptoms</w:t>
      </w: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1198" o:spid="_x0000_s4280" style="position:absolute;left:0;text-align:left;margin-left:28.05pt;margin-top:-1pt;width:539.15pt;height:3.4pt;z-index:-251703296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">
            <v:group id="Group 1201" o:spid="_x0000_s4283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<v:shape id="Freeform 1202" o:spid="_x0000_s4284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wWcMA&#10;AADdAAAADwAAAGRycy9kb3ducmV2LnhtbERPPWvDMBDdC/kP4gLZatkejHGihLSQ0nSrk8XbYV0t&#10;U+tkLCVx8uurQqHbPd7nbXazHcSVJt87VpAlKQji1umeOwXn0+G5BOEDssbBMSm4k4fddvG0wUq7&#10;G3/StQ6diCHsK1RgQhgrKX1ryKJP3EgcuS83WQwRTp3UE95iuB1knqaFtNhzbDA40quh9ru+WAVv&#10;zaP4MOVZ9ie3LztXNy+pPSq1Ws77NYhAc/gX/7nfdZyfZw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VwWcMAAADd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v:group id="Group 1199" o:spid="_x0000_s4281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<v:shape id="Freeform 1200" o:spid="_x0000_s4282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BsMQA&#10;AADdAAAADwAAAGRycy9kb3ducmV2LnhtbESPQW/CMAyF75P4D5GRdhspHFDVERBDYmLcKFy4WY3X&#10;VGucqsmg8OvxAYmbrff83ufFavCtulAfm8AGppMMFHEVbMO1gdNx+5GDignZYhuYDNwowmo5eltg&#10;YcOVD3QpU60khGOBBlxKXaF1rBx5jJPQEYv2G3qPSda+1rbHq4T7Vs+ybK49NiwNDjvaOKr+yn9v&#10;4Pt8n+9dftLNMazzOpTnr8z/GPM+HtafoBIN6WV+Xu+s4M+mgiv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QbDEAAAA3QAAAA8AAAAAAAAAAAAAAAAAmAIAAGRycy9k&#10;b3ducmV2LnhtbFBLBQYAAAAABAAEAPUAAACJ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Past Burping</w:t>
      </w: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813448">
      <w:pPr>
        <w:pStyle w:val="BodyText"/>
        <w:tabs>
          <w:tab w:val="left" w:pos="6803"/>
        </w:tabs>
        <w:ind w:left="623"/>
      </w:pPr>
      <w:r>
        <w:t>For the past burping problems, what was your/your child’s age</w:t>
      </w:r>
      <w:r w:rsidR="00174DC8">
        <w:rPr>
          <w:noProof/>
        </w:rPr>
        <w:pict>
          <v:group id="Group 2303" o:spid="_x0000_s4261" style="position:absolute;left:0;text-align:left;margin-left:327.35pt;margin-top:2.15pt;width:8.5pt;height:99.2pt;z-index:-250780672;mso-position-horizontal-relative:text;mso-position-vertical-relative:text" coordorigin="6547,13922" coordsize="170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">
            <v:group id="Group 1196" o:spid="_x0000_s4278" style="position:absolute;left:6547;top:13922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1197" o:spid="_x0000_s4279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BH8AA&#10;AADdAAAADwAAAGRycy9kb3ducmV2LnhtbERPS4vCMBC+C/sfwizsTRNFfHSNsvgAj77A69DMpmWb&#10;SWli7f57Iwje5uN7zmLVuUq01ITSs4bhQIEgzr0p2Wq4nHf9GYgQkQ1WnknDPwVYLT96C8yMv/OR&#10;2lO0IoVwyFBDEWOdSRnyghyGga+JE/frG4cxwcZK0+A9hbtKjpSaSIclp4YCa1oXlP+dbk6DtPXM&#10;duq6OajJfkxuo9p422r99dn9fIOI1MW3+OXemzR/OJ/C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/BH8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194" o:spid="_x0000_s4276" style="position:absolute;left:6547;top:14148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1195" o:spid="_x0000_s427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w9sAA&#10;AADdAAAADwAAAGRycy9kb3ducmV2LnhtbERPS4vCMBC+C/sfwix400QRsV2jLKuCR1+w16EZ02Iz&#10;KU2s9d9vFgRv8/E9Z7nuXS06akPlWcNkrEAQF95UbDVczrvRAkSIyAZrz6ThSQHWq4/BEnPjH3yk&#10;7hStSCEcctRQxtjkUoaiJIdh7BvixF196zAm2FppWnykcFfLqVJz6bDi1FBiQz8lFbfT3WmQtlnY&#10;Xv1uDmq+n5HbqC7et1oPP/vvLxCR+vgWv9x7k+ZPsgz+v0kn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zw9s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192" o:spid="_x0000_s4274" style="position:absolute;left:6547;top:14375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1193" o:spid="_x0000_s4275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IC8AA&#10;AADdAAAADwAAAGRycy9kb3ducmV2LnhtbERP32vCMBB+H/g/hBP2NhPLKFKNIrqBj64TfD2aMy02&#10;l9KktfvvF2Gwt/v4ft5mN7lWjNSHxrOG5UKBIK68adhquHx/vq1AhIhssPVMGn4owG47e9lgYfyD&#10;v2gsoxUphEOBGuoYu0LKUNXkMCx8R5y4m+8dxgR7K02PjxTuWpkplUuHDaeGGjs61FTdy8FpkLZb&#10;2Uldj2eVn97JHdUYhw+tX+fTfg0i0hT/xX/uk0nzM7WE5zfpB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UIC8AAAADd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190" o:spid="_x0000_s4272" style="position:absolute;left:6547;top:14602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<v:shape id="Freeform 1191" o:spid="_x0000_s4273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z58AA&#10;AADdAAAADwAAAGRycy9kb3ducmV2LnhtbERPS4vCMBC+C/sfwix402RVpHSNIquCRx8Lex2a2bTY&#10;TEoTa/33RhC8zcf3nMWqd7XoqA2VZw1fYwWCuPCmYqvh97wbZSBCRDZYeyYNdwqwWn4MFpgbf+Mj&#10;dadoRQrhkKOGMsYmlzIUJTkMY98QJ+7ftw5jgq2VpsVbCne1nCg1lw4rTg0lNvRTUnE5XZ0GaZvM&#10;9upvc1Dz/YzcRnXxutV6+Nmvv0FE6uNb/HLvTZo/UV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sz58AAAADdAAAADwAAAAAAAAAAAAAAAACYAgAAZHJzL2Rvd25y&#10;ZXYueG1sUEsFBgAAAAAEAAQA9QAAAIU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188" o:spid="_x0000_s4270" style="position:absolute;left:6547;top:14829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<v:shape id="Freeform 1189" o:spid="_x0000_s4271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OCMAA&#10;AADdAAAADwAAAGRycy9kb3ducmV2LnhtbERPS4vCMBC+C/sfwix402RFpXSNIquCRx8Lex2a2bTY&#10;TEoTa/33RhC8zcf3nMWqd7XoqA2VZw1fYwWCuPCmYqvh97wbZSBCRDZYeyYNdwqwWn4MFpgbf+Mj&#10;dadoRQrhkKOGMsYmlzIUJTkMY98QJ+7ftw5jgq2VpsVbCne1nCg1lw4rTg0lNvRTUnE5XZ0GaZvM&#10;9upvc1Dz/ZTcRnXxutV6+Nmvv0FE6uNb/HLvTZo/UT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4OCMAAAADdAAAADwAAAAAAAAAAAAAAAACYAgAAZHJzL2Rvd25y&#10;ZXYueG1sUEsFBgAAAAAEAAQA9QAAAIU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186" o:spid="_x0000_s4268" style="position:absolute;left:6547;top:15056;width:170;height:170" coordorigin="6548,11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<v:shape id="Freeform 1187" o:spid="_x0000_s4269" style="position:absolute;left:6548;top:11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15MEA&#10;AADdAAAADwAAAGRycy9kb3ducmV2LnhtbERP32vCMBB+H/g/hBN8m4lFOumMInaDPm462OvR3NJi&#10;cylNrN1/vwwE3+7j+3nb/eQ6MdIQWs8aVksFgrj2pmWr4ev8/rwBESKywc4zafilAPvd7GmLhfE3&#10;/qTxFK1IIRwK1NDE2BdShrohh2Hpe+LE/fjBYUxwsNIMeEvhrpOZUrl02HJqaLCnY0P15XR1GqTt&#10;N3ZS3+WHyqs1uVKN8fqm9WI+HV5BRJriQ3x3VybNz9QL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gNeTBAAAA3QAAAA8AAAAAAAAAAAAAAAAAmAIAAGRycy9kb3du&#10;cmV2LnhtbFBLBQYAAAAABAAEAPUAAACGAwAAAAA=&#10;" path="m,l170,r,170l,170,,xe" filled="f" strokeweight=".57pt">
                <v:path arrowok="t" o:connecttype="custom" o:connectlocs="0,1177;170,1177;170,1347;0,1347;0,1177" o:connectangles="0,0,0,0,0"/>
              </v:shape>
            </v:group>
            <v:group id="Group 1184" o:spid="_x0000_s4266" style="position:absolute;left:6547;top:15282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1185" o:spid="_x0000_s4267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EDb8A&#10;AADdAAAADwAAAGRycy9kb3ducmV2LnhtbERPS4vCMBC+L/gfwgh7WxNFRKtRxAd4XB/gdWjGtNhM&#10;ShNr998bYcHbfHzPWaw6V4mWmlB61jAcKBDEuTclWw2X8/5nCiJEZIOVZ9LwRwFWy97XAjPjn3yk&#10;9hStSCEcMtRQxFhnUoa8IIdh4GvixN184zAm2FhpGnymcFfJkVIT6bDk1FBgTZuC8vvp4TRIW09t&#10;p67bXzU5jMltVRsfO62/+916DiJSFz/if/fBpPkjNYP3N+kE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8wQNvwAAAN0AAAAPAAAAAAAAAAAAAAAAAJgCAABkcnMvZG93bnJl&#10;di54bWxQSwUGAAAAAAQABAD1AAAAhAMAAAAA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182" o:spid="_x0000_s4264" style="position:absolute;left:6547;top:15509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1183" o:spid="_x0000_s4265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e1sEA&#10;AADdAAAADwAAAGRycy9kb3ducmV2LnhtbERP32vCMBB+H/g/hBP2NpPKKFKNMqZCH7dO8PVozrTY&#10;XEoT2+6/XwaDvd3H9/N2h9l1YqQhtJ41ZCsFgrj2pmWr4fJ1ftmACBHZYOeZNHxTgMN+8bTDwviJ&#10;P2msohUphEOBGpoY+0LKUDfkMKx8T5y4mx8cxgQHK82AUwp3nVwrlUuHLaeGBnt6b6i+Vw+nQdp+&#10;Y2d1PX6ovHwld1RjfJy0fl7Ob1sQkeb4L/5zlybNX2cZ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cntbBAAAA3Q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1180" o:spid="_x0000_s4262" style="position:absolute;left:6547;top:15736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1181" o:spid="_x0000_s4263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lOsAA&#10;AADdAAAADwAAAGRycy9kb3ducmV2LnhtbERPS4vCMBC+C/sfwizsTRNdkdI1yrIqePQFex2aMS02&#10;k9LEWv+9EQRv8/E9Z77sXS06akPlWcN4pEAQF95UbDWcjpthBiJEZIO1Z9JwpwDLxcdgjrnxN95T&#10;d4hWpBAOOWooY2xyKUNRksMw8g1x4s6+dRgTbK00Ld5SuKvlRKmZdFhxaiixob+Sisvh6jRI22S2&#10;V/+rnZptp+RWqovXtdZfn/3vD4hIfXyLX+6tSfMn429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KlOsAAAADdAAAADwAAAAAAAAAAAAAAAACYAgAAZHJzL2Rvd25y&#10;ZXYueG1sUEsFBgAAAAAEAAQA9QAAAIUDAAAAAA==&#10;" path="m,l170,r,170l,170,,xe" filled="f" strokeweight=".57pt">
                <v:path arrowok="t" o:connecttype="custom" o:connectlocs="0,1857;170,1857;170,2027;0,2027;0,1857" o:connectangles="0,0,0,0,0"/>
              </v:shape>
            </v:group>
          </v:group>
        </w:pict>
      </w:r>
      <w:r w:rsidR="00291AF9">
        <w:tab/>
        <w:t>On the day of birth</w:t>
      </w:r>
    </w:p>
    <w:p w:rsidR="00813448" w:rsidRDefault="00813448" w:rsidP="00813448">
      <w:pPr>
        <w:pStyle w:val="BodyText"/>
        <w:spacing w:before="3" w:line="226" w:lineRule="exact"/>
        <w:ind w:left="0" w:right="516"/>
      </w:pPr>
      <w:r>
        <w:t xml:space="preserve">            when the problems began?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291AF9">
        <w:t xml:space="preserve">Less than 2 </w:t>
      </w:r>
      <w:r w:rsidR="00C26BC4">
        <w:t>mo</w:t>
      </w:r>
      <w:r w:rsidR="00291AF9">
        <w:t xml:space="preserve"> (not on day of birth)</w:t>
      </w:r>
    </w:p>
    <w:p w:rsidR="00330746" w:rsidRDefault="00813448" w:rsidP="00813448">
      <w:pPr>
        <w:pStyle w:val="BodyText"/>
        <w:spacing w:before="3" w:line="226" w:lineRule="exact"/>
        <w:ind w:left="5760" w:right="516" w:firstLine="720"/>
      </w:pPr>
      <w:r>
        <w:t xml:space="preserve">     </w:t>
      </w:r>
      <w:r w:rsidR="00291AF9">
        <w:t xml:space="preserve"> </w:t>
      </w:r>
      <w:r w:rsidR="00B95ED3">
        <w:t>2</w:t>
      </w:r>
      <w:r w:rsidR="00C26BC4">
        <w:t xml:space="preserve"> mo</w:t>
      </w:r>
      <w:r w:rsidR="00E60BF4">
        <w:t xml:space="preserve"> to </w:t>
      </w:r>
      <w:r w:rsidR="00291AF9">
        <w:t xml:space="preserve">5 </w:t>
      </w:r>
      <w:r w:rsidR="00C26BC4">
        <w:t>mo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E60BF4">
        <w:t xml:space="preserve"> </w:t>
      </w:r>
      <w:r w:rsidR="00C26BC4">
        <w:t xml:space="preserve">mo </w:t>
      </w:r>
      <w:r w:rsidR="00E60BF4">
        <w:t xml:space="preserve">to </w:t>
      </w:r>
      <w:r>
        <w:t xml:space="preserve">12 </w:t>
      </w:r>
      <w:r w:rsidR="00C26BC4">
        <w:t>mo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E60BF4">
        <w:t xml:space="preserve"> </w:t>
      </w:r>
      <w:r w:rsidR="00C26BC4">
        <w:t xml:space="preserve">mo </w:t>
      </w:r>
      <w:r w:rsidR="00E60BF4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C26BC4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C26BC4">
        <w:t xml:space="preserve">y </w:t>
      </w:r>
      <w:r>
        <w:t xml:space="preserve">to 13 </w:t>
      </w:r>
      <w:r w:rsidR="00C26BC4">
        <w:t>y</w:t>
      </w:r>
      <w:r>
        <w:t xml:space="preserve"> </w:t>
      </w:r>
    </w:p>
    <w:p w:rsidR="001C0183" w:rsidRDefault="001C0183" w:rsidP="001C0183">
      <w:pPr>
        <w:pStyle w:val="BodyText"/>
        <w:spacing w:line="227" w:lineRule="exact"/>
        <w:ind w:right="2428"/>
      </w:pPr>
      <w:r>
        <w:t xml:space="preserve">14 </w:t>
      </w:r>
      <w:r w:rsidR="00C26BC4">
        <w:t xml:space="preserve">y </w:t>
      </w:r>
      <w:r>
        <w:t xml:space="preserve">to 18 </w:t>
      </w:r>
      <w:r w:rsidR="00C26BC4">
        <w:t>y</w:t>
      </w:r>
      <w:r>
        <w:t xml:space="preserve"> </w:t>
      </w:r>
    </w:p>
    <w:p w:rsidR="001C0183" w:rsidRDefault="001C0183" w:rsidP="001C0183">
      <w:pPr>
        <w:pStyle w:val="BodyText"/>
        <w:spacing w:line="227" w:lineRule="exact"/>
        <w:ind w:right="2428"/>
      </w:pPr>
    </w:p>
    <w:p w:rsidR="001C0183" w:rsidRDefault="001C0183" w:rsidP="001C0183">
      <w:pPr>
        <w:pStyle w:val="BodyText"/>
        <w:spacing w:line="227" w:lineRule="exact"/>
        <w:ind w:right="2428"/>
      </w:pPr>
    </w:p>
    <w:p w:rsidR="007D344F" w:rsidRDefault="00174DC8" w:rsidP="001C0183">
      <w:pPr>
        <w:pStyle w:val="BodyText"/>
        <w:spacing w:line="227" w:lineRule="exact"/>
        <w:ind w:right="1456"/>
      </w:pPr>
      <w:r>
        <w:rPr>
          <w:noProof/>
        </w:rPr>
        <w:lastRenderedPageBreak/>
        <w:pict>
          <v:group id="Group 2299" o:spid="_x0000_s4259" style="position:absolute;left:0;text-align:left;margin-left:327.45pt;margin-top:2.65pt;width:8.5pt;height:8.5pt;z-index:-250775552" coordorigin="6548,185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">
            <v:shape id="Freeform 2300" o:spid="_x0000_s4260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faMAA&#10;AADdAAAADwAAAGRycy9kb3ducmV2LnhtbERPS4vCMBC+C/sfwizszSYuIm41iqwKHn3BXodmTIvN&#10;pDSxdv+9EQRv8/E9Z77sXS06akPlWcMoUyCIC28qthrOp+1wCiJEZIO1Z9LwTwGWi4/BHHPj73yg&#10;7hitSCEcctRQxtjkUoaiJIch8w1x4i6+dRgTbK00Ld5TuKvlt1IT6bDi1FBiQ78lFdfjzWmQtpna&#10;Xv2t92qyG5Nbqy7eNlp/ffarGYhIfXyLX+6dSfNHP2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1faMAAAADdAAAADwAAAAAAAAAAAAAAAACYAgAAZHJzL2Rvd25y&#10;ZXYueG1sUEsFBgAAAAAEAAQA9QAAAIUDAAAAAA==&#10;" path="m,l170,r,170l,170,,xe" filled="f" strokeweight=".57pt">
              <v:path arrowok="t" o:connecttype="custom" o:connectlocs="0,1857;170,1857;170,2027;0,2027;0,1857" o:connectangles="0,0,0,0,0"/>
            </v:shape>
          </v:group>
        </w:pict>
      </w:r>
      <w:r w:rsidR="001C0183">
        <w:t xml:space="preserve">Greater than 18 </w:t>
      </w:r>
      <w:r w:rsidR="00C26BC4">
        <w:t>y</w:t>
      </w:r>
      <w:r w:rsidR="001C0183">
        <w:t xml:space="preserve"> </w:t>
      </w:r>
    </w:p>
    <w:p w:rsidR="00330746" w:rsidRDefault="00174DC8" w:rsidP="007D344F">
      <w:pPr>
        <w:pStyle w:val="BodyText"/>
        <w:spacing w:line="227" w:lineRule="exact"/>
        <w:ind w:right="2428"/>
      </w:pPr>
      <w:r>
        <w:rPr>
          <w:noProof/>
        </w:rPr>
        <w:pict>
          <v:group id="Group 2301" o:spid="_x0000_s4257" style="position:absolute;left:0;text-align:left;margin-left:327.45pt;margin-top:4.4pt;width:8.5pt;height:8.5pt;z-index:-250774528" coordorigin="6548,185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">
            <v:shape id="Freeform 2302" o:spid="_x0000_s4258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ih8EA&#10;AADdAAAADwAAAGRycy9kb3ducmV2LnhtbERPyWrDMBC9B/oPYgq5xVJCMKkbJYSmAR/btNDrYE1l&#10;E2tkLHnJ31eFQm/zeOvsj7NrxUh9aDxrWGcKBHHlTcNWw+fHZbUDESKywdYzabhTgOPhYbHHwviJ&#10;32m8RitSCIcCNdQxdoWUoarJYch8R5y4b987jAn2VpoepxTuWrlRKpcOG04NNXb0UlN1uw5Og7Td&#10;zs7q6/ym8nJL7qzGOLxqvXycT88gIs3xX/znLk2av37awO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4YofBAAAA3QAAAA8AAAAAAAAAAAAAAAAAmAIAAGRycy9kb3du&#10;cmV2LnhtbFBLBQYAAAAABAAEAPUAAACGAwAAAAA=&#10;" path="m,l170,r,170l,170,,xe" filled="f" strokeweight=".57pt">
              <v:path arrowok="t" o:connecttype="custom" o:connectlocs="0,1857;170,1857;170,2027;0,2027;0,1857" o:connectangles="0,0,0,0,0"/>
            </v:shape>
          </v:group>
        </w:pict>
      </w:r>
      <w:r w:rsidR="00291AF9">
        <w:t xml:space="preserve">I </w:t>
      </w:r>
      <w:r w:rsidR="007D344F">
        <w:t>don’t</w:t>
      </w:r>
      <w:r w:rsidR="00291AF9">
        <w:t xml:space="preserve"> know</w:t>
      </w:r>
    </w:p>
    <w:p w:rsidR="00330746" w:rsidRPr="003B0B82" w:rsidRDefault="00330746" w:rsidP="003B0B82">
      <w:pPr>
        <w:spacing w:before="1" w:line="220" w:lineRule="exact"/>
      </w:pPr>
    </w:p>
    <w:p w:rsidR="00C7785B" w:rsidRDefault="00C7785B" w:rsidP="00C45B18">
      <w:pPr>
        <w:pStyle w:val="BodyText"/>
        <w:ind w:left="623" w:right="1230"/>
      </w:pPr>
      <w:r>
        <w:t>What was your/</w:t>
      </w:r>
      <w:r w:rsidR="00740305">
        <w:t>their</w:t>
      </w:r>
      <w:r>
        <w:t xml:space="preserve"> age when the burping problem</w:t>
      </w:r>
      <w:r w:rsidR="003B0B82">
        <w:t xml:space="preserve"> </w:t>
      </w:r>
      <w:r>
        <w:t>stopped?</w:t>
      </w:r>
    </w:p>
    <w:p w:rsidR="00F244DF" w:rsidRDefault="00174DC8" w:rsidP="00F244DF">
      <w:pPr>
        <w:pStyle w:val="BodyText"/>
        <w:spacing w:line="227" w:lineRule="exact"/>
        <w:ind w:left="6750" w:right="646" w:firstLine="53"/>
      </w:pPr>
      <w:r>
        <w:rPr>
          <w:noProof/>
        </w:rPr>
        <w:pict>
          <v:group id="Group 1173" o:spid="_x0000_s4255" style="position:absolute;left:0;text-align:left;margin-left:328.35pt;margin-top:2.15pt;width:8.5pt;height:8.5pt;z-index:251786240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">
            <v:shape id="Freeform 1174" o:spid="_x0000_s425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Za8MA&#10;AADdAAAADwAAAGRycy9kb3ducmV2LnhtbESPQWsCMRCF7wX/Qxiht5ooRXQ1imgLHltb8Dpsxuzi&#10;ZrJs4rr+e+dQ6G2G9+a9b9bbITSqpy7VkS1MJwYUcRldzd7C78/n2wJUysgOm8hk4UEJtpvRyxoL&#10;F+/8Tf0peyUhnAq0UOXcFlqnsqKAaRJbYtEusQuYZe28dh3eJTw0embMXAesWRoqbGlfUXk93YIF&#10;7duFH8z58GXmx3cKB9Pn24e1r+NhtwKVacj/5r/roxP86VL45RsZQW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ZZa8MAAADdAAAADwAAAAAAAAAAAAAAAACYAgAAZHJzL2Rv&#10;d25yZXYueG1sUEsFBgAAAAAEAAQA9QAAAIgDAAAAAA==&#10;" path="m,l170,r,170l,170,,xe" filled="f" strokeweight=".57pt">
              <v:path arrowok="t" o:connecttype="custom" o:connectlocs="0,117;170,117;170,287;0,287;0,117" o:connectangles="0,0,0,0,0"/>
            </v:shape>
          </v:group>
        </w:pict>
      </w:r>
      <w:r w:rsidR="00F244DF" w:rsidRPr="00F244DF">
        <w:t>On the day of birth</w:t>
      </w:r>
    </w:p>
    <w:p w:rsidR="00F244DF" w:rsidRDefault="00174DC8" w:rsidP="00F244DF">
      <w:pPr>
        <w:pStyle w:val="BodyText"/>
        <w:spacing w:line="227" w:lineRule="exact"/>
        <w:ind w:left="6750" w:right="646" w:firstLine="53"/>
      </w:pPr>
      <w:r>
        <w:rPr>
          <w:noProof/>
        </w:rPr>
        <w:pict>
          <v:group id="Group 1171" o:spid="_x0000_s4253" style="position:absolute;left:0;text-align:left;margin-left:328.35pt;margin-top:2.1pt;width:8.5pt;height:8.5pt;z-index:251787264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">
            <v:shape id="Freeform 1172" o:spid="_x0000_s4254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DsMMA&#10;AADdAAAADwAAAGRycy9kb3ducmV2LnhtbESPQWsCMRCF74X+hzAFbzWxiCxbo4hW8Git0OuwmWaX&#10;bibLJq7rv3cOgrcZ3pv3vlmux9CqgfrURLYwmxpQxFV0DXsL55/9ewEqZWSHbWSycKME69XryxJL&#10;F6/8TcMpeyUhnEq0UOfclVqnqqaAaRo7YtH+Yh8wy9p77Xq8Snho9YcxCx2wYWmosaNtTdX/6RIs&#10;aN8VfjS/u6NZHOYUdmbIly9rJ2/j5hNUpjE/zY/rgxP8WSG48o2M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nDsMMAAADdAAAADwAAAAAAAAAAAAAAAACYAgAAZHJzL2Rv&#10;d25yZXYueG1sUEsFBgAAAAAEAAQA9QAAAIgDAAAAAA==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F244DF" w:rsidRPr="00F244DF">
        <w:t xml:space="preserve">Less than 2 </w:t>
      </w:r>
      <w:r w:rsidR="00C26BC4">
        <w:t>m</w:t>
      </w:r>
      <w:r w:rsidR="00F244DF" w:rsidRPr="00F244DF">
        <w:t xml:space="preserve"> (not on day of birth)</w:t>
      </w:r>
    </w:p>
    <w:p w:rsidR="00330746" w:rsidRDefault="00174DC8" w:rsidP="00F244DF">
      <w:pPr>
        <w:pStyle w:val="BodyText"/>
        <w:spacing w:line="227" w:lineRule="exact"/>
        <w:ind w:left="6750" w:right="1186" w:firstLine="53"/>
      </w:pPr>
      <w:r>
        <w:rPr>
          <w:noProof/>
        </w:rPr>
        <w:pict>
          <v:group id="Group 1169" o:spid="_x0000_s4251" style="position:absolute;left:0;text-align:left;margin-left:328.35pt;margin-top:2.1pt;width:8.5pt;height:8.5pt;z-index:251788288" coordorigin="6548,5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">
            <v:shape id="Freeform 1170" o:spid="_x0000_s4252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yWcEA&#10;AADdAAAADwAAAGRycy9kb3ducmV2LnhtbERPTWvDMAy9D/ofjAq7LXZHCSGNW0bbQY5bNthVxKoT&#10;FsshdtP038+DwW56vE9Vh8UNYqYp9J41bDIFgrj1pmer4fPj9akAESKywcEzabhTgMN+9VBhafyN&#10;32luohUphEOJGroYx1LK0HbkMGR+JE7cxU8OY4KTlWbCWwp3g3xWKpcOe04NHY507Kj9bq5Og7Rj&#10;YRf1dXpTeb0ld1JzvJ61flwvLzsQkZb4L/5z1ybN3xQ5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8lnBAAAA3QAAAA8AAAAAAAAAAAAAAAAAmAIAAGRycy9kb3du&#10;cmV2LnhtbFBLBQYAAAAABAAEAPUAAACGAwAAAAA=&#10;" path="m,l170,r,170l,170,,xe" filled="f" strokeweight=".57pt">
              <v:path arrowok="t" o:connecttype="custom" o:connectlocs="0,570;170,570;170,740;0,740;0,570" o:connectangles="0,0,0,0,0"/>
            </v:shape>
          </v:group>
        </w:pict>
      </w:r>
      <w:r w:rsidR="00B95ED3">
        <w:t>2</w:t>
      </w:r>
      <w:r w:rsidR="00E60BF4">
        <w:t xml:space="preserve"> </w:t>
      </w:r>
      <w:r w:rsidR="00C26BC4">
        <w:t xml:space="preserve">mo </w:t>
      </w:r>
      <w:r w:rsidR="00E60BF4">
        <w:t xml:space="preserve">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C26BC4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67" o:spid="_x0000_s4249" style="position:absolute;left:0;text-align:left;margin-left:328.35pt;margin-top:2.1pt;width:8.5pt;height:8.5pt;z-index:251789312" coordorigin="6548,7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">
            <v:shape id="Freeform 1168" o:spid="_x0000_s4250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JtcEA&#10;AADdAAAADwAAAGRycy9kb3ducmV2LnhtbERP32vCMBB+H/g/hBP2NhOllFKNMqaDPm5O8PVozrTY&#10;XEoT2+6/XwaDvd3H9/N2h9l1YqQhtJ41rFcKBHHtTctWw+Xr/aUAESKywc4zafimAIf94mmHpfET&#10;f9J4jlakEA4lamhi7EspQ92Qw7DyPXHibn5wGBMcrDQDTincdXKjVC4dtpwaGuzpraH6fn44DdL2&#10;hZ3V9fih8iojd1RjfJy0fl7Or1sQkeb4L/5zVybNXxcZ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EybXBAAAA3QAAAA8AAAAAAAAAAAAAAAAAmAIAAGRycy9kb3du&#10;cmV2LnhtbFBLBQYAAAAABAAEAPUAAACGAwAAAAA=&#10;" path="m,l170,r,170l,170,,xe" filled="f" strokeweight=".57pt">
              <v:path arrowok="t" o:connecttype="custom" o:connectlocs="0,797;170,797;170,967;0,967;0,797" o:connectangles="0,0,0,0,0"/>
            </v:shape>
          </v:group>
        </w:pict>
      </w:r>
      <w:r w:rsidR="00291AF9">
        <w:t>6</w:t>
      </w:r>
      <w:r w:rsidR="00C26BC4">
        <w:t xml:space="preserve"> mo</w:t>
      </w:r>
      <w:r w:rsidR="00E60BF4">
        <w:t xml:space="preserve"> to </w:t>
      </w:r>
      <w:r w:rsidR="00291AF9">
        <w:t xml:space="preserve">12 </w:t>
      </w:r>
      <w:r w:rsidR="00C26BC4">
        <w:t>mo</w:t>
      </w:r>
      <w:r w:rsidR="00291AF9">
        <w:t xml:space="preserve"> 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65" o:spid="_x0000_s4247" style="position:absolute;left:0;text-align:left;margin-left:328.35pt;margin-top:2.1pt;width:8.5pt;height:8.5pt;z-index:251790336" coordorigin="6548,10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">
            <v:shape id="Freeform 1166" o:spid="_x0000_s4248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0WsEA&#10;AADdAAAADwAAAGRycy9kb3ducmV2LnhtbERP32vCMBB+H/g/hBP2NhPLKKUaZUyFPm5O8PVozrTY&#10;XEoT2+6/XwaDvd3H9/O2+9l1YqQhtJ41rFcKBHHtTctWw+Xr9FKACBHZYOeZNHxTgP1u8bTF0viJ&#10;P2k8RytSCIcSNTQx9qWUoW7IYVj5njhxNz84jAkOVpoBpxTuOpkplUuHLaeGBnt6b6i+nx9Og7R9&#10;YWd1PXyovHold1BjfBy1fl7ObxsQkeb4L/5zVybNXxcZ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h9FrBAAAA3QAAAA8AAAAAAAAAAAAAAAAAmAIAAGRycy9kb3du&#10;cmV2LnhtbFBLBQYAAAAABAAEAPUAAACGAwAAAAA=&#10;" path="m,l170,r,170l,170,,xe" filled="f" strokeweight=".57pt">
              <v:path arrowok="t" o:connecttype="custom" o:connectlocs="0,1024;170,1024;170,1194;0,1194;0,1024" o:connectangles="0,0,0,0,0"/>
            </v:shape>
          </v:group>
        </w:pict>
      </w:r>
      <w:r w:rsidR="00291AF9">
        <w:t>13</w:t>
      </w:r>
      <w:r w:rsidR="00C26BC4">
        <w:t xml:space="preserve"> mo</w:t>
      </w:r>
      <w:r w:rsidR="00E60BF4">
        <w:t xml:space="preserve"> to </w:t>
      </w:r>
      <w:r w:rsidR="00291AF9">
        <w:t xml:space="preserve">18 </w:t>
      </w:r>
      <w:r w:rsidR="00C26BC4">
        <w:t>mo</w:t>
      </w:r>
      <w:r w:rsidR="00291AF9">
        <w:t xml:space="preserve"> 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63" o:spid="_x0000_s4245" style="position:absolute;left:0;text-align:left;margin-left:328.35pt;margin-top:2.05pt;width:8.5pt;height:8.5pt;z-index:251791360" coordorigin="6548,12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">
            <v:shape id="Freeform 1164" o:spid="_x0000_s4246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PtsMA&#10;AADdAAAADwAAAGRycy9kb3ducmV2LnhtbESPQWsCMRCF74X+hzAFbzWxiCxbo4hW8Git0OuwmWaX&#10;bibLJq7rv3cOgrcZ3pv3vlmux9CqgfrURLYwmxpQxFV0DXsL55/9ewEqZWSHbWSycKME69XryxJL&#10;F6/8TcMpeyUhnEq0UOfclVqnqqaAaRo7YtH+Yh8wy9p77Xq8Snho9YcxCx2wYWmosaNtTdX/6RIs&#10;aN8VfjS/u6NZHOYUdmbIly9rJ2/j5hNUpjE/zY/rgxP8WSH88o2M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/PtsMAAADdAAAADwAAAAAAAAAAAAAAAACYAgAAZHJzL2Rv&#10;d25yZXYueG1sUEsFBgAAAAAEAAQA9QAAAIgDAAAAAA==&#10;" path="m,l170,r,170l,170,,xe" filled="f" strokeweight=".57pt">
              <v:path arrowok="t" o:connecttype="custom" o:connectlocs="0,1250;170,1250;170,1420;0,1420;0,1250" o:connectangles="0,0,0,0,0"/>
            </v:shape>
          </v:group>
        </w:pict>
      </w:r>
      <w:r w:rsidR="00291AF9">
        <w:t xml:space="preserve">19 </w:t>
      </w:r>
      <w:r w:rsidR="00C26BC4">
        <w:t>mo</w:t>
      </w:r>
      <w:r w:rsidR="00291AF9">
        <w:t xml:space="preserve"> to 3 </w:t>
      </w:r>
      <w:r w:rsidR="00C26BC4">
        <w:t>y</w:t>
      </w:r>
      <w:r w:rsidR="00291AF9">
        <w:t xml:space="preserve"> 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61" o:spid="_x0000_s4243" style="position:absolute;left:0;text-align:left;margin-left:328.35pt;margin-top:2.05pt;width:8.5pt;height:8.5pt;z-index:251792384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">
            <v:shape id="Freeform 1162" o:spid="_x0000_s4244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zl8QA&#10;AADdAAAADwAAAGRycy9kb3ducmV2LnhtbESPT2vDMAzF74V9B6PBbq2dUdqS1Q1jXaHH9Q/sKmLN&#10;CYvlELtp9u2nw2A3iff03k/bagqdGmlIbWQLxcKAIq6ja9lbuF4O8w2olJEddpHJwg8lqHYPsy2W&#10;Lt75ROM5eyUhnEq00OTcl1qnuqGAaRF7YtG+4hAwyzp47Qa8S3jo9LMxKx2wZWlosKe3hurv8y1Y&#10;0L7f+Ml87j/M6riksDdjvr1b+/Q4vb6AyjTlf/Pf9dEJfrEW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s5fEAAAA3QAAAA8AAAAAAAAAAAAAAAAAmAIAAGRycy9k&#10;b3ducmV2LnhtbFBLBQYAAAAABAAEAPUAAACJAwAAAAA=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 w:rsidR="00291AF9">
        <w:t>4</w:t>
      </w:r>
      <w:r w:rsidR="00C26BC4">
        <w:t xml:space="preserve"> y</w:t>
      </w:r>
      <w:r w:rsidR="00291AF9">
        <w:t xml:space="preserve"> to 6 </w:t>
      </w:r>
      <w:r w:rsidR="00C26BC4">
        <w:t>y</w:t>
      </w:r>
      <w:r w:rsidR="00291AF9">
        <w:t xml:space="preserve"> 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59" o:spid="_x0000_s4241" style="position:absolute;left:0;text-align:left;margin-left:328.35pt;margin-top:2.05pt;width:8.5pt;height:8.5pt;z-index:251793408" coordorigin="6548,170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">
            <v:shape id="Freeform 1160" o:spid="_x0000_s4242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CfsAA&#10;AADdAAAADwAAAGRycy9kb3ducmV2LnhtbERPS4vCMBC+L/gfwgje1kSRrlSjiA/wuKuC16EZ02Iz&#10;KU2s9d+bhYW9zcf3nOW6d7XoqA2VZw2TsQJBXHhTsdVwOR8+5yBCRDZYeyYNLwqwXg0+lpgb/+Qf&#10;6k7RihTCIUcNZYxNLmUoSnIYxr4hTtzNtw5jgq2VpsVnCne1nCqVSYcVp4YSG9qWVNxPD6dB2mZu&#10;e3XdfavsOCO3U1187LUeDfvNAkSkPv6L/9xHk+ZPvjL4/Sad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+CfsAAAADdAAAADwAAAAAAAAAAAAAAAACYAgAAZHJzL2Rvd25y&#10;ZXYueG1sUEsFBgAAAAAEAAQA9QAAAIUDAAAAAA==&#10;" path="m,l170,r,170l,170,,xe" filled="f" strokeweight=".57pt">
              <v:path arrowok="t" o:connecttype="custom" o:connectlocs="0,1704;170,1704;170,1874;0,1874;0,1704" o:connectangles="0,0,0,0,0"/>
            </v:shape>
          </v:group>
        </w:pict>
      </w:r>
      <w:r w:rsidR="00291AF9">
        <w:t xml:space="preserve">7 </w:t>
      </w:r>
      <w:r w:rsidR="00C26BC4">
        <w:t xml:space="preserve">y </w:t>
      </w:r>
      <w:r w:rsidR="00291AF9">
        <w:t xml:space="preserve">to 13 </w:t>
      </w:r>
      <w:r w:rsidR="00C26BC4">
        <w:t>y</w:t>
      </w:r>
      <w:r w:rsidR="00291AF9">
        <w:t xml:space="preserve"> 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57" o:spid="_x0000_s4239" style="position:absolute;left:0;text-align:left;margin-left:328.35pt;margin-top:2.05pt;width:8.5pt;height:8.5pt;z-index:251794432" coordorigin="6548,193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">
            <v:shape id="Freeform 1158" o:spid="_x0000_s4240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5kr8A&#10;AADdAAAADwAAAGRycy9kb3ducmV2LnhtbERPS4vCMBC+C/6HMII3TVxEpRpFdAWP6wO8Ds2YFptJ&#10;aWLt/vvNguBtPr7nrDadq0RLTSg9a5iMFQji3JuSrYbr5TBagAgR2WDlmTT8UoDNut9bYWb8i0/U&#10;nqMVKYRDhhqKGOtMypAX5DCMfU2cuLtvHMYEGytNg68U7ir5pdRMOiw5NRRY066g/HF+Og3S1gvb&#10;qdv+R82OU3J71cbnt9bDQbddgojUxY/47T6aNH8yn8L/N+kE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0bmSvwAAAN0AAAAPAAAAAAAAAAAAAAAAAJgCAABkcnMvZG93bnJl&#10;di54bWxQSwUGAAAAAAQABAD1AAAAhAMAAAAA&#10;" path="m,l170,r,170l,170,,xe" filled="f" strokeweight=".57pt">
              <v:path arrowok="t" o:connecttype="custom" o:connectlocs="0,1931;170,1931;170,2101;0,2101;0,1931" o:connectangles="0,0,0,0,0"/>
            </v:shape>
          </v:group>
        </w:pict>
      </w:r>
      <w:r w:rsidR="00291AF9">
        <w:t xml:space="preserve">14 </w:t>
      </w:r>
      <w:r w:rsidR="00C26BC4">
        <w:t xml:space="preserve">y </w:t>
      </w:r>
      <w:r w:rsidR="00291AF9">
        <w:t xml:space="preserve">to 18 </w:t>
      </w:r>
      <w:r w:rsidR="00C26BC4">
        <w:t>y</w:t>
      </w:r>
      <w:r w:rsidR="00291AF9">
        <w:t xml:space="preserve"> </w:t>
      </w:r>
    </w:p>
    <w:p w:rsidR="00356FDF" w:rsidRDefault="00174DC8" w:rsidP="00356FDF">
      <w:pPr>
        <w:pStyle w:val="BodyText"/>
        <w:spacing w:before="3" w:line="226" w:lineRule="exact"/>
        <w:ind w:right="1726"/>
      </w:pPr>
      <w:r>
        <w:rPr>
          <w:noProof/>
        </w:rPr>
        <w:pict>
          <v:group id="Group 2284" o:spid="_x0000_s4237" style="position:absolute;left:0;text-align:left;margin-left:328.65pt;margin-top:13.4pt;width:8.5pt;height:8.5pt;z-index:252523520" coordorigin="6548,2158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">
            <v:shape id="Freeform 2285" o:spid="_x0000_s4238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EfcEA&#10;AADdAAAADwAAAGRycy9kb3ducmV2LnhtbERPTWvDMAy9F/YfjAa7NXbL6EIWt4x1gxy7trCriFUn&#10;NJZD7CbZv58Lg930eJ8qd7PrxEhDaD1rWGUKBHHtTctWw/n0ucxBhIhssPNMGn4owG77sCixMH7i&#10;LxqP0YoUwqFADU2MfSFlqBtyGDLfEyfu4geHMcHBSjPglMJdJ9dKbaTDllNDgz29N1RfjzenQdo+&#10;t7P63h/Upnomt1djvH1o/fQ4v72CiDTHf/GfuzJp/uplDfd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0hH3BAAAA3QAAAA8AAAAAAAAAAAAAAAAAmAIAAGRycy9kb3du&#10;cmV2LnhtbFBLBQYAAAAABAAEAPUAAACGAwAAAAA=&#10;" path="m,l170,r,170l,170,,xe" filled="f" strokeweight=".57pt">
              <v:path arrowok="t" o:connecttype="custom" o:connectlocs="0,2158;170,2158;170,2328;0,2328;0,2158" o:connectangles="0,0,0,0,0"/>
            </v:shape>
          </v:group>
        </w:pict>
      </w:r>
      <w:r>
        <w:rPr>
          <w:noProof/>
        </w:rPr>
        <w:pict>
          <v:group id="Group 2286" o:spid="_x0000_s4235" style="position:absolute;left:0;text-align:left;margin-left:328.35pt;margin-top:2.05pt;width:8.5pt;height:8.5pt;z-index:252524544" coordorigin="6548,2158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">
            <v:shape id="Freeform 2287" o:spid="_x0000_s4236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/kcQA&#10;AADdAAAADwAAAGRycy9kb3ducmV2LnhtbESPT2vDMAzF74V9B6PBbq2dUdqS1Q1jXaHH9Q/sKmLN&#10;CYvlELtp9u2nw2A3iff03k/bagqdGmlIbWQLxcKAIq6ja9lbuF4O8w2olJEddpHJwg8lqHYPsy2W&#10;Lt75ROM5eyUhnEq00OTcl1qnuqGAaRF7YtG+4hAwyzp47Qa8S3jo9LMxKx2wZWlosKe3hurv8y1Y&#10;0L7f+Ml87j/M6riksDdjvr1b+/Q4vb6AyjTlf/Pf9dEJfrEWfv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v5HEAAAA3QAAAA8AAAAAAAAAAAAAAAAAmAIAAGRycy9k&#10;b3ducmV2LnhtbFBLBQYAAAAABAAEAPUAAACJAwAAAAA=&#10;" path="m,l170,r,170l,170,,xe" filled="f" strokeweight=".57pt">
              <v:path arrowok="t" o:connecttype="custom" o:connectlocs="0,2158;170,2158;170,2328;0,2328;0,2158" o:connectangles="0,0,0,0,0"/>
            </v:shape>
          </v:group>
        </w:pict>
      </w:r>
      <w:r w:rsidR="006B27B2"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356FDF">
      <w:pPr>
        <w:pStyle w:val="BodyText"/>
        <w:spacing w:before="3" w:line="226" w:lineRule="exact"/>
        <w:ind w:right="1726"/>
      </w:pPr>
      <w:r>
        <w:t xml:space="preserve"> I don</w:t>
      </w:r>
      <w:r w:rsidR="00E60BF4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Pr="00EC5F95" w:rsidRDefault="00174DC8" w:rsidP="00EC5F95">
      <w:pPr>
        <w:pStyle w:val="BodyText"/>
        <w:spacing w:after="240"/>
        <w:ind w:left="623" w:right="1230"/>
      </w:pPr>
      <w:r>
        <w:rPr>
          <w:noProof/>
        </w:rPr>
        <w:pict>
          <v:group id="Group 1152" o:spid="_x0000_s4233" style="position:absolute;left:0;text-align:left;margin-left:328.8pt;margin-top:11.05pt;width:189.05pt;height:.1pt;z-index:-25168998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">
            <v:shape id="Freeform 1153" o:spid="_x0000_s423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eUcQA&#10;AADdAAAADwAAAGRycy9kb3ducmV2LnhtbESPQU/DMAyF70j7D5EncUEsLYcKlWUT6zRpRxhwtxq3&#10;qWicKsm68u/xAYmbrff83uftfvGjmimmIbCBclOAIm6DHbg38PlxenwGlTKyxTEwGfihBPvd6m6L&#10;tQ03fqf5knslIZxqNOBynmqtU+vIY9qEiVi0LkSPWdbYaxvxJuF+1E9FUWmPA0uDw4kaR+335eoN&#10;tFU+HN/KxrmuiaE7PoSv+XA25n69vL6AyrTkf/Pf9dkKflkJ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3lH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stopped the burping?</w:t>
      </w:r>
      <w:r w:rsidR="00EC5F95">
        <w:t xml:space="preserve"> (</w:t>
      </w:r>
      <w:r w:rsidR="002A0544" w:rsidRPr="002E4504">
        <w:rPr>
          <w:i/>
        </w:rPr>
        <w:t>Specify:</w:t>
      </w:r>
      <w:r w:rsidR="00EC5F95">
        <w:t>)</w:t>
      </w: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right="4297" w:hanging="6180"/>
      </w:pPr>
      <w:r>
        <w:rPr>
          <w:noProof/>
        </w:rPr>
        <w:pict>
          <v:group id="Group 1147" o:spid="_x0000_s4228" style="position:absolute;left:0;text-align:left;margin-left:327.1pt;margin-top:2.3pt;width:9.05pt;height:20.4pt;z-index:-251698176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">
            <v:group id="Group 1150" o:spid="_x0000_s4231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<v:shape id="Freeform 1151" o:spid="_x0000_s4232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vT78A&#10;AADdAAAADwAAAGRycy9kb3ducmV2LnhtbERPS4vCMBC+C/sfwizszSaKFOkaRdQFj75gr0MzpsVm&#10;UppYu/9+Iwje5uN7zmI1uEb01IXas4ZJpkAQl97UbDVczj/jOYgQkQ02nknDHwVYLT9GCyyMf/CR&#10;+lO0IoVwKFBDFWNbSBnKihyGzLfEibv6zmFMsLPSdPhI4a6RU6Vy6bDm1FBhS5uKytvp7jRI287t&#10;oH63B5XvZ+S2qo/3ndZfn8P6G0SkIb7FL/fepPmTfAb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CC9PvwAAAN0AAAAPAAAAAAAAAAAAAAAAAJgCAABkcnMvZG93bnJl&#10;di54bWxQSwUGAAAAAAQABAD1AAAAhA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148" o:spid="_x0000_s4229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<v:shape id="Freeform 1149" o:spid="_x0000_s4230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Uo8EA&#10;AADdAAAADwAAAGRycy9kb3ducmV2LnhtbERP32vCMBB+H/g/hBN8m4lDSumMMtRBH1032OvR3NKy&#10;5lKa2Nb/3giDvd3H9/N2h9l1YqQhtJ41bNYKBHHtTctWw9fn+3MOIkRkg51n0nCjAIf94mmHhfET&#10;f9BYRStSCIcCNTQx9oWUoW7IYVj7njhxP35wGBMcrDQDTincdfJFqUw6bDk1NNjTsaH6t7o6DdL2&#10;uZ3V9+misnJL7qTGeD1rvVrOb68gIs3xX/znLk2av8kyeHyTTp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WFKPBAAAA3QAAAA8AAAAAAAAAAAAAAAAAmAIAAGRycy9kb3du&#10;cmV2LnhtbFBLBQYAAAAABAAEAPUAAACGAwAAAAA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>Was the burping pretty consistent from day to day?</w:t>
      </w:r>
      <w:r w:rsidR="00291AF9">
        <w:tab/>
        <w:t>Yes No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140" o:spid="_x0000_s4221" style="position:absolute;left:0;text-align:left;margin-left:327.1pt;margin-top:1.85pt;width:9.05pt;height:31.75pt;z-index:-251697152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">
            <v:group id="Group 1145" o:spid="_x0000_s4226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1146" o:spid="_x0000_s4227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7hcEA&#10;AADdAAAADwAAAGRycy9kb3ducmV2LnhtbERP32vCMBB+H/g/hBN8m4lj66Qai8wN+rg5wdejOdNi&#10;cylNWut/vwwGe7uP7+dti8m1YqQ+NJ41rJYKBHHlTcNWw+n743ENIkRkg61n0nCnAMVu9rDF3Pgb&#10;f9F4jFakEA45aqhj7HIpQ1WTw7D0HXHiLr53GBPsrTQ93lK4a+WTUpl02HBqqLGjt5qq63FwGqTt&#10;1nZS58Onyspncgc1xuFd68V82m9ARJriv/jPXZo0f/XyCr/fp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e4X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143" o:spid="_x0000_s4224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<v:shape id="Freeform 1144" o:spid="_x0000_s4225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KbMAA&#10;AADdAAAADwAAAGRycy9kb3ducmV2LnhtbERPS4vCMBC+C/sfwizsTRNFRbtGWXyAR1/gdWhm07LN&#10;pDSxdv+9EQRv8/E9Z7HqXCVaakLpWcNwoEAQ596UbDVczrv+DESIyAYrz6ThnwKslh+9BWbG3/lI&#10;7SlakUI4ZKihiLHOpAx5QQ7DwNfEifv1jcOYYGOlafCewl0lR0pNpcOSU0OBNa0Lyv9ON6dB2npm&#10;O3XdHNR0Pya3UW28bbX++ux+vkFE6uJb/HLvTZo/nMzh+U06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VKb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141" o:spid="_x0000_s4222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<v:shape id="Freeform 1142" o:spid="_x0000_s4223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M18EA&#10;AADdAAAADwAAAGRycy9kb3ducmV2LnhtbERPTWvDMAy9D/ofjAq7rXZGCSGtW0bbQY5bNthVxKoT&#10;FsshdpP038+DwW56vE/tj4vrxURj6DxryDYKBHHjTcdWw+fH61MBIkRkg71n0nCnAMfD6mGPpfEz&#10;v9NURytSCIcSNbQxDqWUoWnJYdj4gThxVz86jAmOVpoR5xTuevmsVC4ddpwaWhzo1FLzXd+cBmmH&#10;wi7q6/ym8mpL7qymeLto/bheXnYgIi3xX/znrkyan+UZ/H6TT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/jNfBAAAA3Q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Did the burping occur with reflux or abdominal</w:t>
      </w:r>
      <w:r w:rsidR="00291AF9">
        <w:tab/>
      </w:r>
      <w:r w:rsidR="00E60BF4">
        <w:t>Reflux</w:t>
      </w:r>
    </w:p>
    <w:p w:rsidR="00330746" w:rsidRDefault="00CD2FE8">
      <w:pPr>
        <w:pStyle w:val="BodyText"/>
        <w:tabs>
          <w:tab w:val="left" w:pos="6803"/>
        </w:tabs>
        <w:spacing w:line="227" w:lineRule="exact"/>
        <w:ind w:left="623"/>
      </w:pPr>
      <w:r>
        <w:t>distension</w:t>
      </w:r>
      <w:r w:rsidR="00291AF9">
        <w:t>?</w:t>
      </w:r>
      <w:r w:rsidR="00291AF9">
        <w:tab/>
      </w:r>
      <w:r w:rsidR="00E60BF4">
        <w:t xml:space="preserve">Abdominal </w:t>
      </w:r>
      <w:r>
        <w:t>distension</w:t>
      </w:r>
    </w:p>
    <w:p w:rsidR="00330746" w:rsidRDefault="00E60BF4">
      <w:pPr>
        <w:pStyle w:val="BodyText"/>
        <w:spacing w:line="227" w:lineRule="exact"/>
        <w:ind w:left="6672" w:right="4122"/>
        <w:jc w:val="center"/>
      </w:pPr>
      <w:r>
        <w:t>B</w:t>
      </w:r>
      <w:r w:rsidR="00291AF9">
        <w:t>oth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135" o:spid="_x0000_s4216" style="position:absolute;left:0;text-align:left;margin-left:327.1pt;margin-top:1.85pt;width:9.05pt;height:20.4pt;z-index:-251696128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">
            <v:group id="Group 1138" o:spid="_x0000_s4219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<v:shape id="Freeform 1139" o:spid="_x0000_s4220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YHcAA&#10;AADdAAAADwAAAGRycy9kb3ducmV2LnhtbERPS4vCMBC+C/sfwizsTRNlldI1yrIqePQFex2aMS02&#10;k9LEWv+9EQRv8/E9Z77sXS06akPlWcN4pEAQF95UbDWcjpthBiJEZIO1Z9JwpwDLxcdgjrnxN95T&#10;d4hWpBAOOWooY2xyKUNRksMw8g1x4s6+dRgTbK00Ld5SuKvlRKmZdFhxaiixob+Sisvh6jRI22S2&#10;V/+rnZptv8mtVBeva62/PvvfHxCR+vgWv9xbk+aPpx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HYHcAAAADd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136" o:spid="_x0000_s421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<v:shape id="Freeform 1137" o:spid="_x0000_s4218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l8sAA&#10;AADdAAAADwAAAGRycy9kb3ducmV2LnhtbERPS4vCMBC+C/sfwizsTRNFpXSNsqwuePQFex2aMS02&#10;k9LEWv+9EQRv8/E9Z7HqXS06akPlWcN4pEAQF95UbDWcjn/DDESIyAZrz6ThTgFWy4/BAnPjb7yn&#10;7hCtSCEcctRQxtjkUoaiJIdh5BvixJ196zAm2FppWrylcFfLiVJz6bDi1FBiQ78lFZfD1WmQtsls&#10;r/7XOzXfTsmtVRevG62/PvufbxCR+vgWv9xbk+aPZ1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Tl8s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Did the burping occur with any specific drinks or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food?</w:t>
      </w:r>
      <w:r>
        <w:tab/>
        <w:t>No</w:t>
      </w:r>
    </w:p>
    <w:p w:rsidR="00330746" w:rsidRDefault="00330746">
      <w:pPr>
        <w:spacing w:before="4" w:line="220" w:lineRule="exact"/>
      </w:pPr>
    </w:p>
    <w:p w:rsidR="00330746" w:rsidRDefault="00291AF9">
      <w:pPr>
        <w:pStyle w:val="BodyText"/>
        <w:ind w:left="623" w:right="1230"/>
      </w:pPr>
      <w:r>
        <w:t>What food or drink?</w:t>
      </w:r>
      <w:r w:rsidR="002A0544">
        <w:t xml:space="preserve"> (</w:t>
      </w:r>
      <w:r w:rsidR="002A0544" w:rsidRPr="002A0544">
        <w:rPr>
          <w:i/>
        </w:rPr>
        <w:t>Specify</w:t>
      </w:r>
      <w:r w:rsidR="002A0544">
        <w:t>:)</w:t>
      </w:r>
    </w:p>
    <w:p w:rsidR="00330746" w:rsidRDefault="00174DC8">
      <w:pPr>
        <w:spacing w:before="9" w:line="140" w:lineRule="exact"/>
        <w:rPr>
          <w:sz w:val="14"/>
          <w:szCs w:val="14"/>
        </w:rPr>
      </w:pPr>
      <w:r>
        <w:rPr>
          <w:noProof/>
        </w:rPr>
        <w:pict>
          <v:group id="Group 1133" o:spid="_x0000_s4214" style="position:absolute;margin-left:328.8pt;margin-top:-.35pt;width:189.05pt;height:.1pt;z-index:-251688960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W0YgMAAO0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">
            <v:shape id="Freeform 1134" o:spid="_x0000_s421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nqsEA&#10;AADdAAAADwAAAGRycy9kb3ducmV2LnhtbERP32vCMBB+H+x/CCfsZWjaITKrUWZl4KPT+X4016bY&#10;XEqS1e6/XwRhb/fx/bz1drSdGMiH1rGCfJaBIK6cbrlR8H3+nL6DCBFZY+eYFPxSgO3m+WmNhXY3&#10;/qLhFBuRQjgUqMDE2BdShsqQxTBzPXHiauctxgR9I7XHWwq3nXzLsoW02HJqMNhTaai6nn6sgmoR&#10;d/tjXhpTl97V+1d3GXYHpV4m48cKRKQx/osf7oNO8/P5Eu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KJ6r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</w:p>
    <w:p w:rsidR="00330746" w:rsidRDefault="00174DC8" w:rsidP="002A0544">
      <w:pPr>
        <w:pStyle w:val="BodyText"/>
        <w:spacing w:before="81" w:after="240" w:line="226" w:lineRule="exact"/>
        <w:ind w:left="623" w:right="6196"/>
      </w:pPr>
      <w:r>
        <w:rPr>
          <w:noProof/>
        </w:rPr>
        <w:pict>
          <v:group id="Group 1131" o:spid="_x0000_s4212" style="position:absolute;left:0;text-align:left;margin-left:328.8pt;margin-top:26.1pt;width:189.05pt;height:.1pt;z-index:-251687936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">
            <v:shape id="Freeform 1132" o:spid="_x0000_s4213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WQ8EA&#10;AADdAAAADwAAAGRycy9kb3ducmV2LnhtbERP32vCMBB+H+x/CCfsZWjaIU6qUWZl4KPT+X4016bY&#10;XEqS1e6/XwRhb/fx/bz1drSdGMiH1rGCfJaBIK6cbrlR8H3+nC5BhIissXNMCn4pwHbz/LTGQrsb&#10;f9Fwio1IIRwKVGBi7AspQ2XIYpi5njhxtfMWY4K+kdrjLYXbTr5l2UJabDk1GOypNFRdTz9WQbWI&#10;u/0xL42pS+/q/au7DLuDUi+T8WMFItIY/8UP90Gn+fn8He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ZFkP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your/</w:t>
      </w:r>
      <w:r w:rsidR="00E60BF4">
        <w:t xml:space="preserve">their </w:t>
      </w:r>
      <w:r w:rsidR="00291AF9">
        <w:t>past burping symptoms</w:t>
      </w:r>
      <w:r w:rsidR="002A0544">
        <w:t xml:space="preserve"> (</w:t>
      </w:r>
      <w:r w:rsidR="002A0544" w:rsidRPr="002E4504">
        <w:rPr>
          <w:i/>
        </w:rPr>
        <w:t>Specif</w:t>
      </w:r>
      <w:r w:rsidR="00C54E27">
        <w:rPr>
          <w:i/>
        </w:rPr>
        <w:t>y</w:t>
      </w:r>
      <w:r w:rsidR="002A0544">
        <w:t>:)</w:t>
      </w:r>
    </w:p>
    <w:p w:rsidR="00330746" w:rsidRPr="00EC5F95" w:rsidRDefault="00174DC8" w:rsidP="008D2171">
      <w:pPr>
        <w:pStyle w:val="Heading1"/>
      </w:pPr>
      <w:r>
        <w:rPr>
          <w:noProof/>
        </w:rPr>
        <w:pict>
          <v:group id="Group 1126" o:spid="_x0000_s4207" style="position:absolute;left:0;text-align:left;margin-left:28.05pt;margin-top:-1pt;width:539.15pt;height:3.4pt;z-index:-251695104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">
            <v:group id="Group 1129" o:spid="_x0000_s4210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1130" o:spid="_x0000_s4211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doMIA&#10;AADdAAAADwAAAGRycy9kb3ducmV2LnhtbERPS4vCMBC+C/sfwgh709QHUrpGcQVl9Wb14m1oZpti&#10;MylN1O7+eiMI3ubje8582dla3Kj1lWMFo2ECgrhwuuJSwem4GaQgfEDWWDsmBX/kYbn46M0x0+7O&#10;B7rloRQxhH2GCkwITSalLwxZ9EPXEEfu17UWQ4RtKXWL9xhuazlOkpm0WHFsMNjQ2lBxya9Wwfb8&#10;P9ub9CSro1ulpcvP34ndKfXZ71ZfIAJ14S1+uX90nD+a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J2gwgAAAN0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v:group id="Group 1127" o:spid="_x0000_s4208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<v:shape id="Freeform 1128" o:spid="_x0000_s4209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gT8IA&#10;AADdAAAADwAAAGRycy9kb3ducmV2LnhtbERPTYvCMBC9C/sfwgh701RRKV2juIKyerN68TY0s02x&#10;mZQmand/vREEb/N4nzNfdrYWN2p95VjBaJiAIC6crrhUcDpuBikIH5A11o5JwR95WC4+enPMtLvz&#10;gW55KEUMYZ+hAhNCk0npC0MW/dA1xJH7da3FEGFbSt3iPYbbWo6TZCYtVhwbDDa0NlRc8qtVsD3/&#10;z/YmPcnq6FZp6fLzd2J3Sn32u9UXiEBdeItf7h8d548mU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aBPwgAAAN0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Difficulty/ Pain with Swallowing</w:t>
      </w: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119" o:spid="_x0000_s4200" style="position:absolute;left:0;text-align:left;margin-left:327.1pt;margin-top:1.85pt;width:9.05pt;height:31.75pt;z-index:-251694080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">
            <v:group id="Group 1124" o:spid="_x0000_s4205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<v:shape id="Freeform 1125" o:spid="_x0000_s4206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7vsEA&#10;AADdAAAADwAAAGRycy9kb3ducmV2LnhtbERPyWrDMBC9F/IPYgK9NVLSYoIbJZS4BR/bJJDrYE1l&#10;U2tkLHnJ30eFQm/zeOvsDrNrxUh9aDxrWK8UCOLKm4athsv542kLIkRkg61n0nCjAIf94mGHufET&#10;f9F4ilakEA45aqhj7HIpQ1WTw7DyHXHivn3vMCbYW2l6nFK4a+VGqUw6bDg11NjRsabq5zQ4DdJ2&#10;Wzura/GpsvKFXKHGOLxr/bic315BRJrjv/jPXZo0f/2cwe836QS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lO77BAAAA3QAAAA8AAAAAAAAAAAAAAAAAmAIAAGRycy9kb3du&#10;cmV2LnhtbFBLBQYAAAAABAAEAPUAAACG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122" o:spid="_x0000_s420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<v:shape id="Freeform 1123" o:spid="_x0000_s420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KV8QA&#10;AADdAAAADwAAAGRycy9kb3ducmV2LnhtbESPT2vDMAzF74N9B6PBbquddpSS1Q1jbaHH9Q/sKmLN&#10;CYvlELtp9u2nw6A3iff03k/ragqdGmlIbWQLxcyAIq6ja9lbuJz3LytQKSM77CKThV9KUG0eH9ZY&#10;unjjI42n7JWEcCrRQpNzX2qd6oYCplnsiUX7jkPALOvgtRvwJuGh03Njljpgy9LQYE8fDdU/p2uw&#10;oH2/8pP52n6a5eGVwtaM+bqz9vlpen8DlWnKd/P/9cEJfrEQXP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ClfEAAAA3QAAAA8AAAAAAAAAAAAAAAAAmAIAAGRycy9k&#10;b3ducmV2LnhtbFBLBQYAAAAABAAEAPUAAACJ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120" o:spid="_x0000_s420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<v:shape id="Freeform 1121" o:spid="_x0000_s420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1LMMA&#10;AADdAAAADwAAAGRycy9kb3ducmV2LnhtbESPT2sCMRDF7wW/QxjBW00sIrI1iqgFj/4p9DpsptnF&#10;zWTZxHX99s6h0NsM7817v1lthtConrpUR7YwmxpQxGV0NXsL39ev9yWolJEdNpHJwpMSbNajtxUW&#10;Lj74TP0leyUhnAq0UOXcFlqnsqKAaRpbYtF+Yxcwy9p57Tp8SHho9IcxCx2wZmmosKVdReXtcg8W&#10;tG+XfjA/+5NZHOcU9qbP94O1k/Gw/QSVacj/5r/roxP82Vz45RsZQa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Z1LMMAAADdAAAADwAAAAAAAAAAAAAAAACYAgAAZHJzL2Rv&#10;d25yZXYueG1sUEsFBgAAAAAEAAQA9QAAAIgDAAAAAA=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Do you/your child have difficulty or pain with</w:t>
      </w:r>
      <w:r w:rsidR="00FF2A3F" w:rsidRPr="00FF2A3F">
        <w:t xml:space="preserve"> </w:t>
      </w:r>
      <w:r w:rsidR="00FF2A3F">
        <w:t>swallowing?</w:t>
      </w:r>
      <w:r w:rsidR="00291AF9">
        <w:tab/>
        <w:t>Difficulty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ab/>
        <w:t>Pain</w:t>
      </w:r>
    </w:p>
    <w:p w:rsidR="00330746" w:rsidRDefault="00291AF9">
      <w:pPr>
        <w:pStyle w:val="BodyText"/>
        <w:spacing w:line="227" w:lineRule="exact"/>
        <w:ind w:right="2428"/>
      </w:pPr>
      <w:r>
        <w:t>Both</w:t>
      </w:r>
    </w:p>
    <w:p w:rsidR="00330746" w:rsidRDefault="00330746">
      <w:pPr>
        <w:spacing w:before="4" w:line="220" w:lineRule="exact"/>
      </w:pPr>
    </w:p>
    <w:p w:rsidR="00274FF3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117" o:spid="_x0000_s4198" style="position:absolute;left:0;text-align:left;margin-left:328.05pt;margin-top:2.45pt;width:8.5pt;height:8.5pt;z-index:-251040768" coordorigin="6548,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">
            <v:shape id="Freeform 1118" o:spid="_x0000_s4199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YJsAA&#10;AADdAAAADwAAAGRycy9kb3ducmV2LnhtbERPS4vCMBC+C/sfwizsTRMfSOkaZVld8OgL9jo0Y1ps&#10;JqWJtf57Iwje5uN7zmLVu1p01IbKs4bxSIEgLryp2Go4Hf+GGYgQkQ3WnknDnQKslh+DBebG33hP&#10;3SFakUI45KihjLHJpQxFSQ7DyDfEiTv71mFMsLXStHhL4a6WE6Xm0mHFqaHEhn5LKi6Hq9MgbZPZ&#10;Xv2vd2q+nZFbqy5eN1p/ffY/3yAi9fEtfrm3Js0fT6f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KYJsAAAADdAAAADwAAAAAAAAAAAAAAAACYAgAAZHJzL2Rvd25y&#10;ZXYueG1sUEsFBgAAAAAEAAQA9QAAAIUDAAAAAA==&#10;" path="m,l170,r,170l,170,,xe" filled="f" strokeweight=".57pt">
              <v:path arrowok="t" o:connecttype="custom" o:connectlocs="0,43;170,43;170,213;0,213;0,43" o:connectangles="0,0,0,0,0"/>
            </v:shape>
          </v:group>
        </w:pict>
      </w:r>
      <w:r w:rsidR="00291AF9">
        <w:t>What was your</w:t>
      </w:r>
      <w:r w:rsidR="00274FF3">
        <w:t>/your child’s</w:t>
      </w:r>
      <w:r w:rsidR="00291AF9">
        <w:t xml:space="preserve"> age when swallowing</w:t>
      </w:r>
      <w:r w:rsidR="00274FF3">
        <w:tab/>
        <w:t>On the day of birth</w:t>
      </w: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115" o:spid="_x0000_s4196" style="position:absolute;left:0;text-align:left;margin-left:328.05pt;margin-top:2.25pt;width:8.5pt;height:8.5pt;z-index:-251039744" coordorigin="6548,269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">
            <v:shape id="Freeform 1116" o:spid="_x0000_s419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jysAA&#10;AADdAAAADwAAAGRycy9kb3ducmV2LnhtbERPS4vCMBC+C/sfwix406SriFSjyKrg0cfCXodmTIvN&#10;pDSxdv/9RhC8zcf3nOW6d7XoqA2VZw3ZWIEgLryp2Gr4uexHcxAhIhusPZOGPwqwXn0Mlpgb/+AT&#10;dedoRQrhkKOGMsYmlzIUJTkMY98QJ+7qW4cxwdZK0+Ijhbtafik1kw4rTg0lNvRdUnE7350GaZu5&#10;7dXv9qhmhym5rerifaf18LPfLEBE6uNb/HIfTJqfTTJ4fp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yjysAAAADdAAAADwAAAAAAAAAAAAAAAACYAgAAZHJzL2Rvd25y&#10;ZXYueG1sUEsFBgAAAAAEAAQA9QAAAIUDAAAAAA==&#10;" path="m,l170,r,170l,170,,xe" filled="f" strokeweight=".57pt">
              <v:path arrowok="t" o:connecttype="custom" o:connectlocs="0,269;170,269;170,439;0,439;0,269" o:connectangles="0,0,0,0,0"/>
            </v:shape>
          </v:group>
        </w:pict>
      </w:r>
      <w:r w:rsidR="00291AF9">
        <w:t xml:space="preserve"> problems began?</w:t>
      </w:r>
      <w:r w:rsidR="00291AF9">
        <w:tab/>
      </w:r>
      <w:r w:rsidR="00274FF3">
        <w:t xml:space="preserve">Less than 2 </w:t>
      </w:r>
      <w:r w:rsidR="00C26BC4">
        <w:t>mo</w:t>
      </w:r>
      <w:r w:rsidR="00274FF3">
        <w:t xml:space="preserve"> (not on day of birth)</w:t>
      </w:r>
    </w:p>
    <w:p w:rsidR="00330746" w:rsidRDefault="00174DC8">
      <w:pPr>
        <w:pStyle w:val="BodyText"/>
        <w:spacing w:before="3" w:line="226" w:lineRule="exact"/>
        <w:ind w:right="516"/>
      </w:pPr>
      <w:r>
        <w:rPr>
          <w:noProof/>
        </w:rPr>
        <w:pict>
          <v:group id="Group 1111" o:spid="_x0000_s4194" style="position:absolute;left:0;text-align:left;margin-left:328.05pt;margin-top:13.45pt;width:8.5pt;height:8.5pt;z-index:-251037696" coordorigin="6548,72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">
            <v:shape id="Freeform 1112" o:spid="_x0000_s4195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5EcEA&#10;AADdAAAADwAAAGRycy9kb3ducmV2LnhtbERPyWrDMBC9B/oPYgq5xVJCMKkbJYSmAR/btNDrYE1l&#10;E2tkLHnJ31eFQm/zeOvsj7NrxUh9aDxrWGcKBHHlTcNWw+fHZbUDESKywdYzabhTgOPhYbHHwviJ&#10;32m8RitSCIcCNdQxdoWUoarJYch8R5y4b987jAn2VpoepxTuWrlRKpcOG04NNXb0UlN1uw5Og7Td&#10;zs7q6/ym8nJL7qzGOLxqvXycT88gIs3xX/znLk2av948we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jORHBAAAA3QAAAA8AAAAAAAAAAAAAAAAAmAIAAGRycy9kb3du&#10;cmV2LnhtbFBLBQYAAAAABAAEAPUAAACGAwAAAAA=&#10;" path="m,l170,r,170l,170,,xe" filled="f" strokeweight=".57pt">
              <v:path arrowok="t" o:connecttype="custom" o:connectlocs="0,723;170,723;170,893;0,893;0,723" o:connectangles="0,0,0,0,0"/>
            </v:shape>
          </v:group>
        </w:pict>
      </w:r>
      <w:r>
        <w:rPr>
          <w:noProof/>
        </w:rPr>
        <w:pict>
          <v:group id="Group 1113" o:spid="_x0000_s4192" style="position:absolute;left:0;text-align:left;margin-left:328.05pt;margin-top:2.1pt;width:8.5pt;height:8.5pt;z-index:-251038720" coordorigin="6548,49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">
            <v:shape id="Freeform 1114" o:spid="_x0000_s4193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I+MEA&#10;AADdAAAADwAAAGRycy9kb3ducmV2LnhtbERPTWvDMAy9F/YfjAa7NXbL6EIWt4x1gxy7trCriFUn&#10;NJZD7CbZv58Lg930eJ8qd7PrxEhDaD1rWGUKBHHtTctWw/n0ucxBhIhssPNMGn4owG77sCixMH7i&#10;LxqP0YoUwqFADU2MfSFlqBtyGDLfEyfu4geHMcHBSjPglMJdJ9dKbaTDllNDgz29N1RfjzenQdo+&#10;t7P63h/Upnomt1djvH1o/fQ4v72CiDTHf/GfuzJp/mr9Avd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CPjBAAAA3QAAAA8AAAAAAAAAAAAAAAAAmAIAAGRycy9kb3du&#10;cmV2LnhtbFBLBQYAAAAABAAEAPUAAACGAwAAAAA=&#10;" path="m,l170,r,170l,170,,xe" filled="f" strokeweight=".57pt">
              <v:path arrowok="t" o:connecttype="custom" o:connectlocs="0,496;170,496;170,666;0,666;0,496" o:connectangles="0,0,0,0,0"/>
            </v:shape>
          </v:group>
        </w:pict>
      </w:r>
      <w:r w:rsidR="00B95ED3">
        <w:t>2</w:t>
      </w:r>
      <w:r w:rsidR="00E60BF4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174DC8">
      <w:pPr>
        <w:pStyle w:val="BodyText"/>
        <w:spacing w:line="224" w:lineRule="exact"/>
        <w:ind w:right="2428"/>
      </w:pPr>
      <w:r>
        <w:rPr>
          <w:noProof/>
        </w:rPr>
        <w:pict>
          <v:group id="Group 1109" o:spid="_x0000_s4190" style="position:absolute;left:0;text-align:left;margin-left:328.05pt;margin-top:2.05pt;width:8.5pt;height:8.5pt;z-index:-251036672" coordorigin="6548,9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">
            <v:shape id="Freeform 1110" o:spid="_x0000_s4191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zFMAA&#10;AADdAAAADwAAAGRycy9kb3ducmV2LnhtbERPS4vCMBC+C/sfwizsTRNlldI1yrIqePQFex2aMS02&#10;k9LEWv+9EQRv8/E9Z77sXS06akPlWcN4pEAQF95UbDWcjpthBiJEZIO1Z9JwpwDLxcdgjrnxN95T&#10;d4hWpBAOOWooY2xyKUNRksMw8g1x4s6+dRgTbK00Ld5SuKvlRKmZdFhxaiixob+Sisvh6jRI22S2&#10;V/+rnZptv8mtVBeva62/PvvfHxCR+vgWv9xbk+aPJ1N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4zFMAAAADdAAAADwAAAAAAAAAAAAAAAACYAgAAZHJzL2Rvd25y&#10;ZXYueG1sUEsFBgAAAAAEAAQA9QAAAIUDAAAAAA==&#10;" path="m,l170,r,170l,170,,xe" filled="f" strokeweight=".57pt">
              <v:path arrowok="t" o:connecttype="custom" o:connectlocs="0,950;170,950;170,1120;0,1120;0,950" o:connectangles="0,0,0,0,0"/>
            </v:shape>
          </v:group>
        </w:pict>
      </w:r>
      <w:r w:rsidR="00291AF9">
        <w:t>6</w:t>
      </w:r>
      <w:r w:rsidR="00E60BF4">
        <w:t xml:space="preserve"> to </w:t>
      </w:r>
      <w:r w:rsidR="00291AF9">
        <w:t xml:space="preserve">12 </w:t>
      </w:r>
      <w:r w:rsidR="00C26BC4">
        <w:t>mo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07" o:spid="_x0000_s4188" style="position:absolute;left:0;text-align:left;margin-left:328.05pt;margin-top:2.15pt;width:8.5pt;height:8.5pt;z-index:-251035648" coordorigin="6548,117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">
            <v:shape id="Freeform 1108" o:spid="_x0000_s4189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O+8AA&#10;AADdAAAADwAAAGRycy9kb3ducmV2LnhtbERPS4vCMBC+C/sfwizsTRNdkdI1yrIqePQFex2aMS02&#10;k9LEWv+9EQRv8/E9Z77sXS06akPlWcN4pEAQF95UbDWcjpthBiJEZIO1Z9JwpwDLxcdgjrnxN95T&#10;d4hWpBAOOWooY2xyKUNRksMw8g1x4s6+dRgTbK00Ld5SuKvlRKmZdFhxaiixob+Sisvh6jRI22S2&#10;V/+rnZptp+RWqovXtdZfn/3vD4hIfXyLX+6tSfPHk294fpN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sO+8AAAADdAAAADwAAAAAAAAAAAAAAAACYAgAAZHJzL2Rvd25y&#10;ZXYueG1sUEsFBgAAAAAEAAQA9QAAAIUDAAAAAA==&#10;" path="m,l170,r,170l,170,,xe" filled="f" strokeweight=".57pt">
              <v:path arrowok="t" o:connecttype="custom" o:connectlocs="0,1176;170,1176;170,1346;0,1346;0,1176" o:connectangles="0,0,0,0,0"/>
            </v:shape>
          </v:group>
        </w:pict>
      </w:r>
      <w:r w:rsidR="00291AF9">
        <w:t>13</w:t>
      </w:r>
      <w:r w:rsidR="00E60BF4">
        <w:t xml:space="preserve"> to </w:t>
      </w:r>
      <w:r w:rsidR="00291AF9">
        <w:t xml:space="preserve">18 </w:t>
      </w:r>
      <w:r w:rsidR="00C26BC4">
        <w:t>mo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05" o:spid="_x0000_s4186" style="position:absolute;left:0;text-align:left;margin-left:328.05pt;margin-top:2.15pt;width:8.5pt;height:8.5pt;z-index:-251034624" coordorigin="6548,140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">
            <v:shape id="Freeform 1106" o:spid="_x0000_s4187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1F8EA&#10;AADdAAAADwAAAGRycy9kb3ducmV2LnhtbERP32vCMBB+H/g/hBP2NpPKKFKNMqZCH7dO8PVozrTY&#10;XEoT2+6/XwaDvd3H9/N2h9l1YqQhtJ41ZCsFgrj2pmWr4fJ1ftmACBHZYOeZNHxTgMN+8bTDwviJ&#10;P2msohUphEOBGpoY+0LKUDfkMKx8T5y4mx8cxgQHK82AUwp3nVwrlUuHLaeGBnt6b6i+Vw+nQdp+&#10;Y2d1PX6ovHwld1RjfJy0fl7Ob1sQkeb4L/5zlybNz9YZ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VNRfBAAAA3QAAAA8AAAAAAAAAAAAAAAAAmAIAAGRycy9kb3du&#10;cmV2LnhtbFBLBQYAAAAABAAEAPUAAACGAwAAAAA=&#10;" path="m,l170,r,170l,170,,xe" filled="f" strokeweight=".57pt">
              <v:path arrowok="t" o:connecttype="custom" o:connectlocs="0,1403;170,1403;170,1573;0,1573;0,1403" o:connectangles="0,0,0,0,0"/>
            </v:shape>
          </v:group>
        </w:pict>
      </w:r>
      <w:r w:rsidR="00291AF9">
        <w:t xml:space="preserve">19 </w:t>
      </w:r>
      <w:r w:rsidR="00C26BC4">
        <w:t>mo</w:t>
      </w:r>
      <w:r w:rsidR="00291AF9">
        <w:t xml:space="preserve"> to 3 </w:t>
      </w:r>
      <w:r w:rsidR="00C26BC4">
        <w:t>y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03" o:spid="_x0000_s4184" style="position:absolute;left:0;text-align:left;margin-left:328.05pt;margin-top:2.15pt;width:8.5pt;height:8.5pt;z-index:-251033600" coordorigin="6548,16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">
            <v:shape id="Freeform 1104" o:spid="_x0000_s4185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zrMEA&#10;AADdAAAADwAAAGRycy9kb3ducmV2LnhtbERP32vCMBB+H/g/hBP2tiYdQ7RrFNENfNxU2OvR3JKy&#10;5lKaWLv/3giDvd3H9/PqzeQ7MdIQ28AaykKBIG6CadlqOJ/en5YgYkI22AUmDb8UYbOePdRYmXDl&#10;TxqPyYocwrFCDS6lvpIyNo48xiL0xJn7DoPHlOFgpRnwmsN9J5+VWkiPLecGhz3tHDU/x4vXIG2/&#10;tJP62n+oxeGF/F6N6fKm9eN82r6CSDSlf/Gf+2Dy/LJcwf2bfIJ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86zBAAAA3QAAAA8AAAAAAAAAAAAAAAAAmAIAAGRycy9kb3du&#10;cmV2LnhtbFBLBQYAAAAABAAEAPUAAACGAwAAAAA=&#10;" path="m,l170,r,170l,170,,xe" filled="f" strokeweight=".57pt">
              <v:path arrowok="t" o:connecttype="custom" o:connectlocs="0,1630;170,1630;170,1800;0,1800;0,1630" o:connectangles="0,0,0,0,0"/>
            </v:shape>
          </v:group>
        </w:pict>
      </w:r>
      <w:r w:rsidR="00291AF9">
        <w:t xml:space="preserve">4 to 6 </w:t>
      </w:r>
      <w:r w:rsidR="00C26BC4">
        <w:t>y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101" o:spid="_x0000_s4182" style="position:absolute;left:0;text-align:left;margin-left:328.05pt;margin-top:2.15pt;width:8.5pt;height:8.5pt;z-index:-251032576" coordorigin="6548,185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">
            <v:shape id="Freeform 1102" o:spid="_x0000_s4183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CRcAA&#10;AADdAAAADwAAAGRycy9kb3ducmV2LnhtbERPS4vCMBC+L/gfwgje1qQiKl2jLD7A4/oAr0Mzm5Zt&#10;JqWJtf57syB4m4/vOct172rRURsqzxqysQJBXHhTsdVwOe8/FyBCRDZYeyYNDwqwXg0+lpgbf+cj&#10;dadoRQrhkKOGMsYmlzIUJTkMY98QJ+7Xtw5jgq2VpsV7Cne1nCg1kw4rTg0lNrQpqfg73ZwGaZuF&#10;7dV1+6Nmhym5reribaf1aNh/f4GI1Me3+OU+mDQ/y+bw/0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zCRcAAAADdAAAADwAAAAAAAAAAAAAAAACYAgAAZHJzL2Rvd25y&#10;ZXYueG1sUEsFBgAAAAAEAAQA9QAAAIUDAAAAAA==&#10;" path="m,l170,r,170l,170,,xe" filled="f" strokeweight=".57pt">
              <v:path arrowok="t" o:connecttype="custom" o:connectlocs="0,1857;170,1857;170,2027;0,2027;0,1857" o:connectangles="0,0,0,0,0"/>
            </v:shape>
          </v:group>
        </w:pict>
      </w:r>
      <w:r w:rsidR="00291AF9">
        <w:t xml:space="preserve">7 to 13 </w:t>
      </w:r>
      <w:r w:rsidR="00C26BC4">
        <w:t>y</w:t>
      </w:r>
    </w:p>
    <w:p w:rsidR="00330746" w:rsidRDefault="00174DC8">
      <w:pPr>
        <w:pStyle w:val="BodyText"/>
        <w:spacing w:line="227" w:lineRule="exact"/>
        <w:ind w:right="2428"/>
      </w:pPr>
      <w:r>
        <w:rPr>
          <w:noProof/>
        </w:rPr>
        <w:pict>
          <v:group id="Group 1099" o:spid="_x0000_s4180" style="position:absolute;left:0;text-align:left;margin-left:328.05pt;margin-top:2.15pt;width:8.5pt;height:8.5pt;z-index:-251031552" coordorigin="6548,208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">
            <v:shape id="Freeform 1100" o:spid="_x0000_s4181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5qcAA&#10;AADdAAAADwAAAGRycy9kb3ducmV2LnhtbERPS4vCMBC+C/sfwix406SLilSjyKrg0cfCXodmTIvN&#10;pDSxdv/9RhC8zcf3nOW6d7XoqA2VZw3ZWIEgLryp2Gr4uexHcxAhIhusPZOGPwqwXn0Mlpgb/+AT&#10;dedoRQrhkKOGMsYmlzIUJTkMY98QJ+7qW4cxwdZK0+Ijhbtafik1kw4rTg0lNvRdUnE7350GaZu5&#10;7dXv9qhmhwm5rerifaf18LPfLEBE6uNb/HIfTJqfZVN4fp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L5qcAAAADdAAAADwAAAAAAAAAAAAAAAACYAgAAZHJzL2Rvd25y&#10;ZXYueG1sUEsFBgAAAAAEAAQA9QAAAIUDAAAAAA==&#10;" path="m,l170,r,170l,170,,xe" filled="f" strokeweight=".57pt">
              <v:path arrowok="t" o:connecttype="custom" o:connectlocs="0,2084;170,2084;170,2254;0,2254;0,2084" o:connectangles="0,0,0,0,0"/>
            </v:shape>
          </v:group>
        </w:pict>
      </w:r>
      <w:r w:rsidR="00291AF9">
        <w:t xml:space="preserve">14 to 18 </w:t>
      </w:r>
      <w:r w:rsidR="00C26BC4">
        <w:t>y</w:t>
      </w:r>
    </w:p>
    <w:p w:rsidR="00274FF3" w:rsidRDefault="00174DC8" w:rsidP="006B27B2">
      <w:pPr>
        <w:pStyle w:val="BodyText"/>
        <w:spacing w:before="3" w:line="226" w:lineRule="exact"/>
        <w:ind w:right="2176"/>
      </w:pPr>
      <w:r>
        <w:rPr>
          <w:noProof/>
        </w:rPr>
        <w:pict>
          <v:group id="Group 2288" o:spid="_x0000_s4178" style="position:absolute;left:0;text-align:left;margin-left:328.8pt;margin-top:2.1pt;width:8.5pt;height:8.5pt;z-index:-250789888" coordorigin="6548,231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">
            <v:shape id="Freeform 2289" o:spid="_x0000_s4179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ERsAA&#10;AADdAAAADwAAAGRycy9kb3ducmV2LnhtbERPS4vCMBC+C/sfwix406SriFSjyKrg0cfCXodmTIvN&#10;pDSxdv/9RhC8zcf3nOW6d7XoqA2VZw3ZWIEgLryp2Gr4uexHcxAhIhusPZOGPwqwXn0Mlpgb/+AT&#10;dedoRQrhkKOGMsYmlzIUJTkMY98QJ+7qW4cxwdZK0+Ijhbtafik1kw4rTg0lNvRdUnE7350GaZu5&#10;7dXv9qhmhym5rerifaf18LPfLEBE6uNb/HIfTJqfZRN4fp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fERsAAAADdAAAADwAAAAAAAAAAAAAAAACYAgAAZHJzL2Rvd25y&#10;ZXYueG1sUEsFBgAAAAAEAAQA9QAAAIUDAAAAAA==&#10;" path="m,l170,r,170l,170,,xe" filled="f" strokeweight=".57pt">
              <v:path arrowok="t" o:connecttype="custom" o:connectlocs="0,2310;170,2310;170,2480;0,2480;0,2310" o:connectangles="0,0,0,0,0"/>
            </v:shape>
          </v:group>
        </w:pict>
      </w:r>
      <w:r w:rsidR="006B27B2">
        <w:t xml:space="preserve">Greater than </w:t>
      </w:r>
      <w:r w:rsidR="00291AF9">
        <w:t xml:space="preserve">18 </w:t>
      </w:r>
      <w:r w:rsidR="00C26BC4">
        <w:t>y</w:t>
      </w:r>
    </w:p>
    <w:p w:rsidR="00274FF3" w:rsidRDefault="00174DC8">
      <w:pPr>
        <w:pStyle w:val="BodyText"/>
        <w:spacing w:before="3" w:line="226" w:lineRule="exact"/>
        <w:ind w:right="3345"/>
      </w:pPr>
      <w:r>
        <w:rPr>
          <w:noProof/>
        </w:rPr>
        <w:pict>
          <v:group id="Group 2272" o:spid="_x0000_s4176" style="position:absolute;left:0;text-align:left;margin-left:328.8pt;margin-top:2.65pt;width:8.5pt;height:8.5pt;z-index:-251029504" coordorigin="6548,231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">
            <v:shape id="Freeform 2273" o:spid="_x0000_s4177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/qsAA&#10;AADdAAAADwAAAGRycy9kb3ducmV2LnhtbERP0YrCMBB8F+4fwgq+aaIcIj3TInqCj+oJ97o0a1ps&#10;NqWJtff3RhBunnaZnZmddTG4RvTUhdqzhvlMgSAuvanZarj87KcrECEiG2w8k4Y/ClDkH6M1ZsY/&#10;+ET9OVqRTDhkqKGKsc2kDGVFDsPMt8SJu/rOYUxrZ6Xp8JHMXSMXSi2lw5pTQoUtbSsqb+e70yBt&#10;u7KD+t0d1fLwSW6n+nj/1noyHjZfICIN8f/4rT6Y9H4CvNqkEW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n/qsAAAADdAAAADwAAAAAAAAAAAAAAAACYAgAAZHJzL2Rvd25y&#10;ZXYueG1sUEsFBgAAAAAEAAQA9QAAAIUDAAAAAA==&#10;" path="m,l170,r,170l,170,,xe" filled="f" strokeweight=".57pt">
              <v:path arrowok="t" o:connecttype="custom" o:connectlocs="0,2310;170,2310;170,2480;0,2480;0,2310" o:connectangles="0,0,0,0,0"/>
            </v:shape>
          </v:group>
        </w:pict>
      </w:r>
      <w:r w:rsidR="00274FF3">
        <w:t>I don’t know</w:t>
      </w:r>
    </w:p>
    <w:p w:rsidR="00274FF3" w:rsidRDefault="00274FF3">
      <w:pPr>
        <w:pStyle w:val="BodyText"/>
        <w:tabs>
          <w:tab w:val="left" w:pos="6803"/>
        </w:tabs>
        <w:ind w:left="623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087" o:spid="_x0000_s4167" style="position:absolute;left:0;text-align:left;margin-left:327.1pt;margin-top:1.85pt;width:9.05pt;height:43.1pt;z-index:-251692032;mso-position-horizontal-relative:page" coordorigin="6543,37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">
            <v:group id="Group 1094" o:spid="_x0000_s4174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<v:shape id="Freeform 1095" o:spid="_x0000_s417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Sm8EA&#10;AADdAAAADwAAAGRycy9kb3ducmV2LnhtbERP32vCMBB+H/g/hBP2NpO6UaQaRewGfdx0sNejOdNi&#10;cylNrPW/N4PB3u7j+3mb3eQ6MdIQWs8asoUCQVx707LV8H36eFmBCBHZYOeZNNwpwG47e9pgYfyN&#10;v2g8RitSCIcCNTQx9oWUoW7IYVj4njhxZz84jAkOVpoBbyncdXKpVC4dtpwaGuzp0FB9OV6dBmn7&#10;lZ3UT/mp8uqNXKnGeH3X+nk+7dcgIk3xX/znrkyan6lX+P0mn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+UpvBAAAA3Q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092" o:spid="_x0000_s417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<v:shape id="Freeform 1093" o:spid="_x0000_s417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vdMEA&#10;AADdAAAADwAAAGRycy9kb3ducmV2LnhtbERP32vCMBB+H/g/hBP2NpPKVqQaRewGfdx0sNejOdNi&#10;cylNrPW/N4PB3u7j+3mb3eQ6MdIQWs8asoUCQVx707LV8H36eFmBCBHZYOeZNNwpwG47e9pgYfyN&#10;v2g8RitSCIcCNTQx9oWUoW7IYVj4njhxZz84jAkOVpoBbyncdXKpVC4dtpwaGuzp0FB9OV6dBmn7&#10;lZ3UT/mp8uqVXKnGeH3X+nk+7dcgIk3xX/znrkyan6k3+P0mn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bb3T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090" o:spid="_x0000_s4170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<v:shape id="Freeform 1091" o:spid="_x0000_s4171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UmL8A&#10;AADdAAAADwAAAGRycy9kb3ducmV2LnhtbERPS4vCMBC+C/sfwix408RFtHSNIquCR1/gdWhm02Iz&#10;KU2s3X+/EQRv8/E9Z7HqXS06akPlWcNkrEAQF95UbDVczrtRBiJEZIO1Z9LwRwFWy4/BAnPjH3yk&#10;7hStSCEcctRQxtjkUoaiJIdh7BvixP361mFMsLXStPhI4a6WX0rNpMOKU0OJDf2UVNxOd6dB2iaz&#10;vbpuDmq2n5LbqC7et1oPP/v1N4hIfXyLX+69SfMnag7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VSY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088" o:spid="_x0000_s4168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<v:shape id="Freeform 1089" o:spid="_x0000_s4169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lcb8A&#10;AADdAAAADwAAAGRycy9kb3ducmV2LnhtbERPS4vCMBC+C/6HMMLeNHFZRKtRRHfBoy/wOjRjWmwm&#10;pYm1+++NIHibj+85i1XnKtFSE0rPGsYjBYI496Zkq+F8+htOQYSIbLDyTBr+KcBq2e8tMDP+wQdq&#10;j9GKFMIhQw1FjHUmZcgLchhGviZO3NU3DmOCjZWmwUcKd5X8VmoiHZacGgqsaVNQfjvenQZp66nt&#10;1GW7V5PdD7mtauP9V+uvQbeeg4jUxY/47d6ZNH+sZvD6Jp0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1mVxvwAAAN0AAAAPAAAAAAAAAAAAAAAAAJgCAABkcnMvZG93bnJl&#10;di54bWxQSwUGAAAAAAQABAD1AAAAhAMAAAAA&#10;" path="m,l170,r,170l,170,,xe" filled="f" strokeweight=".57pt">
                <v:path arrowok="t" o:connecttype="custom" o:connectlocs="0,723;170,723;170,893;0,893;0,723" o:connectangles="0,0,0,0,0"/>
              </v:shape>
            </v:group>
            <w10:wrap anchorx="page"/>
          </v:group>
        </w:pict>
      </w:r>
      <w:r w:rsidR="00291AF9">
        <w:t>Are the swallowing problems occurring with liquids or</w:t>
      </w:r>
      <w:r w:rsidR="00291AF9">
        <w:tab/>
        <w:t>Solids only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solids?</w:t>
      </w:r>
      <w:r>
        <w:tab/>
        <w:t>Liquids and solids</w:t>
      </w:r>
    </w:p>
    <w:p w:rsidR="00330746" w:rsidRDefault="00291AF9">
      <w:pPr>
        <w:pStyle w:val="BodyText"/>
        <w:spacing w:before="3" w:line="226" w:lineRule="exact"/>
        <w:ind w:right="3551"/>
      </w:pPr>
      <w:r>
        <w:t>Liquids only I don</w:t>
      </w:r>
      <w:r w:rsidR="00274FF3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070" o:spid="_x0000_s4150" style="position:absolute;left:0;text-align:left;margin-left:327.1pt;margin-top:1.85pt;width:9.05pt;height:88.45pt;z-index:-251691008;mso-position-horizontal-relative:page" coordorigin="6543,37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">
            <v:group id="Group 1085" o:spid="_x0000_s4165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<v:shape id="Freeform 1086" o:spid="_x0000_s4166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9xMAA&#10;AADdAAAADwAAAGRycy9kb3ducmV2LnhtbERPTWvDMAy9D/YfjAq9LXZHCSGLW8a6QY5dV9hVxJoT&#10;FsshdpP039eFwW56vE9V+8X1YqIxdJ41bDIFgrjxpmOr4fz18VSACBHZYO+ZNFwpwH73+FBhafzM&#10;nzSdohUphEOJGtoYh1LK0LTkMGR+IE7cjx8dxgRHK82Icwp3vXxWKpcOO04NLQ701lLze7o4DdIO&#10;hV3U9+Go8npL7qCmeHnXer1aXl9ARFriv/jPXZs0XxU53L9JJ8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v9xMAAAADdAAAADwAAAAAAAAAAAAAAAACYAgAAZHJzL2Rvd25y&#10;ZXYueG1sUEsFBgAAAAAEAAQA9QAAAIUDAAAAAA=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083" o:spid="_x0000_s416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<v:shape id="Freeform 1084" o:spid="_x0000_s416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MLcMA&#10;AADdAAAADwAAAGRycy9kb3ducmV2LnhtbESPQWvDMAyF74P9B6PBbqvdMkrI6oTRdtDj1hV6FbHm&#10;hMVyiN00+/fTodCbxHt679OmnkOvJhpTF9nCcmFAETfRdewtnL4/XgpQKSM77COThT9KUFePDxss&#10;XbzyF03H7JWEcCrRQpvzUGqdmpYCpkUciEX7iWPALOvotRvxKuGh1ytj1jpgx9LQ4kDblprf4yVY&#10;0H4o/GzOu0+zPrxS2JkpX/bWPj/N72+gMs35br5dH5zgm0Jw5RsZQV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jMLcMAAADdAAAADwAAAAAAAAAAAAAAAACYAgAAZHJzL2Rv&#10;d25yZXYueG1sUEsFBgAAAAAEAAQA9QAAAIg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081" o:spid="_x0000_s416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<v:shape id="Freeform 1082" o:spid="_x0000_s416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W9sMA&#10;AADdAAAADwAAAGRycy9kb3ducmV2LnhtbESPS2sDMQyE74H+B6NCb4ndUEKyjRNKHpBjXtCrWKve&#10;pWt5WTub7b+vDoHcJGY082m5HkKjeupSHdnC+8SAIi6jq9lbuF724zmolJEdNpHJwh8lWK9eRkss&#10;XLzzifpz9kpCOBVoocq5LbROZUUB0yS2xKL9xC5glrXz2nV4l/DQ6KkxMx2wZmmosKVNReXv+RYs&#10;aN/O/WC+t0czO3xQ2Jo+33bWvr0OX5+gMg35aX5cH5zgm4Xwyzcy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W9sMAAADdAAAADwAAAAAAAAAAAAAAAACYAgAAZHJzL2Rv&#10;d25yZXYueG1sUEsFBgAAAAAEAAQA9QAAAIg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079" o:spid="_x0000_s4159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<v:shape id="Freeform 1080" o:spid="_x0000_s4160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tGr8A&#10;AADdAAAADwAAAGRycy9kb3ducmV2LnhtbERPS4vCMBC+L/gfwgh7WxNFRKtRxAd4XB/gdWjGtNhM&#10;ShNr998bYcHbfHzPWaw6V4mWmlB61jAcKBDEuTclWw2X8/5nCiJEZIOVZ9LwRwFWy97XAjPjn3yk&#10;9hStSCEcMtRQxFhnUoa8IIdh4GvixN184zAm2FhpGnymcFfJkVIT6bDk1FBgTZuC8vvp4TRIW09t&#10;p67bXzU5jMltVRsfO62/+916DiJSFz/if/fBpPlqNoL3N+kE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mW0avwAAAN0AAAAPAAAAAAAAAAAAAAAAAJgCAABkcnMvZG93bnJl&#10;di54bWxQSwUGAAAAAAQABAD1AAAAhA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077" o:spid="_x0000_s4157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1078" o:spid="_x0000_s4158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Q9cEA&#10;AADdAAAADwAAAGRycy9kb3ducmV2LnhtbERPTWvDMAy9F/YfjAa7NfZGCVkWp4y1hR67drCriFUn&#10;NJZD7KbZv58Hhd30eJ+q1rPrxURj6DxreM4UCOLGm46thq/TblmACBHZYO+ZNPxQgHX9sKiwNP7G&#10;nzQdoxUphEOJGtoYh1LK0LTkMGR+IE7c2Y8OY4KjlWbEWwp3vXxRKpcOO04NLQ700VJzOV6dBmmH&#10;ws7qe3NQ+X5FbqOmeN1q/fQ4v7+BiDTHf/HdvTdpvnpdwd836QR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8UPXBAAAA3Q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1075" o:spid="_x0000_s4155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<v:shape id="Freeform 1076" o:spid="_x0000_s4156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rGcEA&#10;AADdAAAADwAAAGRycy9kb3ducmV2LnhtbERPTWvDMAy9F/YfjAa9tfZKCVlWt5S1hRy3bLCriDUn&#10;NJZD7Cbpv58Hg930eJ/aHWbXiZGG0HrW8LRWIIhrb1q2Gj4/LqscRIjIBjvPpOFOAQ77h8UOC+Mn&#10;fqexilakEA4Famhi7AspQ92Qw7D2PXHivv3gMCY4WGkGnFK46+RGqUw6bDk1NNjTa0P1tbo5DdL2&#10;uZ3V1+lNZeWW3EmN8XbWevk4H19ARJrjv/jPXZo0Xz1n8PtNOk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axnBAAAA3Q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1073" o:spid="_x0000_s4153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<v:shape id="Freeform 1074" o:spid="_x0000_s4154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a8MMA&#10;AADdAAAADwAAAGRycy9kb3ducmV2LnhtbESPS2sDMQyE74H+B6NCb4ndUEKyjRNKHpBjXtCrWKve&#10;pWt5WTub7b+vDoHcJGY082m5HkKjeupSHdnC+8SAIi6jq9lbuF724zmolJEdNpHJwh8lWK9eRkss&#10;XLzzifpz9kpCOBVoocq5LbROZUUB0yS2xKL9xC5glrXz2nV4l/DQ6KkxMx2wZmmosKVNReXv+RYs&#10;aN/O/WC+t0czO3xQ2Jo+33bWvr0OX5+gMg35aX5cH5zgm4Xgyjcy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Fa8MMAAADdAAAADwAAAAAAAAAAAAAAAACYAgAAZHJzL2Rv&#10;d25yZXYueG1sUEsFBgAAAAAEAAQA9QAAAIg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1071" o:spid="_x0000_s4151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<v:shape id="Freeform 1072" o:spid="_x0000_s4152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M7MIA&#10;AADdAAAADwAAAGRycy9kb3ducmV2LnhtbESPQWsCMRCF7wX/QxjBW00UEVmNImrBY2sFr8NmzC5u&#10;Jssmrtt/3zkUepvhvXnvm81uCI3qqUt1ZAuzqQFFXEZXs7dw/f54X4FKGdlhE5ks/FCC3Xb0tsHC&#10;xRd/UX/JXkkIpwItVDm3hdaprChgmsaWWLR77AJmWTuvXYcvCQ+Nnhuz1AFrloYKWzpUVD4uz2BB&#10;+3blB3M7fprleUHhaPr8PFk7GQ/7NahMQ/43/12fneDPjPDLNzKC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MzswgAAAN0AAAAPAAAAAAAAAAAAAAAAAJgCAABkcnMvZG93&#10;bnJldi54bWxQSwUGAAAAAAQABAD1AAAAhwMAAAAA&#10;" path="m,l170,r,170l,170,,xe" filled="f" strokeweight=".57pt">
                <v:path arrowok="t" o:connecttype="custom" o:connectlocs="0,1630;170,1630;170,1800;0,1800;0,1630" o:connectangles="0,0,0,0,0"/>
              </v:shape>
            </v:group>
            <w10:wrap anchorx="page"/>
          </v:group>
        </w:pict>
      </w:r>
      <w:r w:rsidR="00291AF9">
        <w:t>How often do problems with swallowing occur?</w:t>
      </w:r>
      <w:r w:rsidR="00291AF9">
        <w:tab/>
        <w:t>Daily</w:t>
      </w:r>
    </w:p>
    <w:p w:rsidR="00330746" w:rsidRDefault="00291AF9">
      <w:pPr>
        <w:pStyle w:val="BodyText"/>
        <w:spacing w:before="3" w:line="226" w:lineRule="exact"/>
        <w:ind w:right="1562"/>
      </w:pPr>
      <w:r>
        <w:t>At least once a week, but not daily One to 4 times per month</w:t>
      </w:r>
    </w:p>
    <w:p w:rsidR="00330746" w:rsidRDefault="00291AF9">
      <w:pPr>
        <w:pStyle w:val="BodyText"/>
        <w:spacing w:before="1"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line="226" w:lineRule="exact"/>
        <w:ind w:right="3496"/>
      </w:pPr>
      <w:r>
        <w:t>Only once Other</w:t>
      </w:r>
    </w:p>
    <w:p w:rsidR="00330746" w:rsidRDefault="00291AF9" w:rsidP="00ED029B">
      <w:pPr>
        <w:pStyle w:val="BodyText"/>
        <w:spacing w:line="224" w:lineRule="exact"/>
        <w:ind w:right="2428"/>
      </w:pPr>
      <w:r>
        <w:t>I don</w:t>
      </w:r>
      <w:r w:rsidR="00274FF3">
        <w:t>’</w:t>
      </w:r>
      <w:r>
        <w:t>t know</w:t>
      </w:r>
    </w:p>
    <w:p w:rsidR="00330746" w:rsidRDefault="00330746">
      <w:pPr>
        <w:spacing w:before="3" w:line="200" w:lineRule="exact"/>
        <w:rPr>
          <w:sz w:val="20"/>
          <w:szCs w:val="20"/>
        </w:rPr>
      </w:pPr>
    </w:p>
    <w:p w:rsidR="00330746" w:rsidRDefault="00174DC8" w:rsidP="00ED029B">
      <w:pPr>
        <w:pStyle w:val="BodyText"/>
        <w:spacing w:before="74"/>
        <w:ind w:left="623" w:right="1230"/>
      </w:pPr>
      <w:r>
        <w:rPr>
          <w:noProof/>
        </w:rPr>
        <w:pict>
          <v:group id="Group 2274" o:spid="_x0000_s4148" style="position:absolute;left:0;text-align:left;margin-left:327.1pt;margin-top:7.5pt;width:8.5pt;height:8.5pt;z-index:-251028480" coordorigin="6548,231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">
            <v:shape id="Freeform 2275" o:spid="_x0000_s4149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eXL8A&#10;AADdAAAADwAAAGRycy9kb3ducmV2LnhtbERPS4vCMBC+C/6HMII3TVZFStcoiw/w6LoLex2aMS02&#10;k9LEWv+9EYS9zcf3nNWmd7XoqA2VZw0fUwWCuPCmYqvh9+cwyUCEiGyw9kwaHhRgsx4OVpgbf+dv&#10;6s7RihTCIUcNZYxNLmUoSnIYpr4hTtzFtw5jgq2VpsV7Cne1nCm1lA4rTg0lNrQtqbieb06DtE1m&#10;e/W3O6nlcUFup7p422s9HvVfnyAi9fFf/HYfTZqvsjm8vk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DF5cvwAAAN0AAAAPAAAAAAAAAAAAAAAAAJgCAABkcnMvZG93bnJl&#10;di54bWxQSwUGAAAAAAQABAD1AAAAhAMAAAAA&#10;" path="m,l170,r,170l,170,,xe" filled="f" strokeweight=".57pt">
              <v:path arrowok="t" o:connecttype="custom" o:connectlocs="0,2310;170,2310;170,2480;0,2480;0,2310" o:connectangles="0,0,0,0,0"/>
            </v:shape>
          </v:group>
        </w:pict>
      </w:r>
      <w:r w:rsidR="00291AF9">
        <w:t>Has the difficulty in swallowing changed over time?</w:t>
      </w:r>
      <w:r w:rsidR="00274FF3">
        <w:tab/>
      </w:r>
      <w:r w:rsidR="00274FF3">
        <w:tab/>
      </w:r>
      <w:r w:rsidR="00740305">
        <w:t xml:space="preserve">      </w:t>
      </w:r>
      <w:r w:rsidR="00274FF3">
        <w:t>Yes</w:t>
      </w:r>
    </w:p>
    <w:p w:rsidR="00274FF3" w:rsidRDefault="00174DC8" w:rsidP="00ED029B">
      <w:pPr>
        <w:pStyle w:val="BodyText"/>
        <w:spacing w:before="74"/>
        <w:ind w:left="623" w:right="1230"/>
        <w:rPr>
          <w:sz w:val="24"/>
          <w:szCs w:val="24"/>
        </w:rPr>
      </w:pPr>
      <w:r>
        <w:rPr>
          <w:noProof/>
        </w:rPr>
        <w:pict>
          <v:group id="Group 2276" o:spid="_x0000_s4146" style="position:absolute;left:0;text-align:left;margin-left:328.05pt;margin-top:4.7pt;width:8.5pt;height:8.5pt;z-index:-251027456" coordorigin="6548,231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">
            <v:shape id="Freeform 2277" o:spid="_x0000_s4147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lsL8A&#10;AADdAAAADwAAAGRycy9kb3ducmV2LnhtbERPS4vCMBC+C/sfwix4s4kiUrpGWdYVPPoCr0Mzm5Zt&#10;JqWJtf57Iwje5uN7znI9uEb01IXas4ZppkAQl97UbDWcT9tJDiJEZIONZ9JwpwDr1cdoiYXxNz5Q&#10;f4xWpBAOBWqoYmwLKUNZkcOQ+ZY4cX++cxgT7Kw0Hd5SuGvkTKmFdFhzaqiwpZ+Kyv/j1WmQts3t&#10;oC6bvVrs5uQ2qo/XX63Hn8P3F4hIQ3yLX+6dSfNVPoXnN+kE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kmWwvwAAAN0AAAAPAAAAAAAAAAAAAAAAAJgCAABkcnMvZG93bnJl&#10;di54bWxQSwUGAAAAAAQABAD1AAAAhAMAAAAA&#10;" path="m,l170,r,170l,170,,xe" filled="f" strokeweight=".57pt">
              <v:path arrowok="t" o:connecttype="custom" o:connectlocs="0,2310;170,2310;170,2480;0,2480;0,2310" o:connectangles="0,0,0,0,0"/>
            </v:shape>
          </v:group>
        </w:pict>
      </w:r>
      <w:r w:rsidR="00274FF3">
        <w:tab/>
      </w:r>
      <w:r w:rsidR="00274FF3">
        <w:tab/>
      </w:r>
      <w:r w:rsidR="00274FF3">
        <w:tab/>
      </w:r>
      <w:r w:rsidR="00274FF3">
        <w:tab/>
      </w:r>
      <w:r w:rsidR="00274FF3">
        <w:tab/>
      </w:r>
      <w:r w:rsidR="00274FF3">
        <w:tab/>
      </w:r>
      <w:r w:rsidR="00274FF3">
        <w:tab/>
      </w:r>
      <w:r w:rsidR="00274FF3">
        <w:tab/>
      </w:r>
      <w:r w:rsidR="00274FF3">
        <w:tab/>
      </w:r>
      <w:r w:rsidR="00740305">
        <w:t xml:space="preserve">      No</w:t>
      </w:r>
    </w:p>
    <w:p w:rsidR="00330746" w:rsidRPr="003573D1" w:rsidRDefault="00174DC8" w:rsidP="003573D1">
      <w:pPr>
        <w:pStyle w:val="BodyText"/>
        <w:spacing w:before="81" w:line="226" w:lineRule="exact"/>
        <w:ind w:left="623" w:right="5863"/>
      </w:pPr>
      <w:r>
        <w:rPr>
          <w:noProof/>
        </w:rPr>
        <w:lastRenderedPageBreak/>
        <w:pict>
          <v:group id="Group 2278" o:spid="_x0000_s4144" style="position:absolute;left:0;text-align:left;margin-left:327.1pt;margin-top:25.45pt;width:189.05pt;height:.1pt;z-index:-25102643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OvYgMAAO0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">
            <v:shape id="Freeform 2279" o:spid="_x0000_s414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iisEA&#10;AADdAAAADwAAAGRycy9kb3ducmV2LnhtbERPTWsCMRC9F/wPYQQvpWb1YO3WKLpS8NiqvQ+b2c3i&#10;ZrIkcV3/fSMIvc3jfc5qM9hW9ORD41jBbJqBIC6dbrhWcD59vS1BhIissXVMCu4UYLMevaww1+7G&#10;P9QfYy1SCIccFZgYu1zKUBqyGKauI05c5bzFmKCvpfZ4S+G2lfMsW0iLDacGgx0VhsrL8WoVlIu4&#10;23/PCmOqwrtq/+p++91Bqcl42H6CiDTEf/HTfdBpfvb+AY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H4or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Please provide additional details about </w:t>
      </w:r>
      <w:r w:rsidR="003A7E78">
        <w:t xml:space="preserve">your/their </w:t>
      </w:r>
      <w:r w:rsidR="00291AF9">
        <w:t>swallowing</w:t>
      </w:r>
      <w:r w:rsidR="00ED029B">
        <w:t xml:space="preserve"> </w:t>
      </w:r>
      <w:r w:rsidR="00291AF9">
        <w:t>problems.</w:t>
      </w:r>
      <w:r w:rsidR="00740305">
        <w:tab/>
      </w:r>
      <w:r w:rsidR="00740305">
        <w:tab/>
      </w:r>
      <w:r w:rsidR="00740305">
        <w:tab/>
      </w:r>
      <w:r w:rsidR="00740305">
        <w:tab/>
      </w:r>
      <w:r w:rsidR="00740305">
        <w:tab/>
      </w:r>
    </w:p>
    <w:p w:rsidR="003A7E78" w:rsidRDefault="003A7E78">
      <w:pPr>
        <w:pStyle w:val="BodyText"/>
        <w:tabs>
          <w:tab w:val="left" w:pos="6803"/>
        </w:tabs>
        <w:spacing w:before="74"/>
        <w:ind w:left="623"/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062" o:spid="_x0000_s4142" style="position:absolute;left:0;text-align:left;margin-left:327.1pt;margin-top:4.65pt;width:8.5pt;height:8.5pt;z-index:251797504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">
            <v:shape id="Freeform 1063" o:spid="_x0000_s4143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oeMEA&#10;AADdAAAADwAAAGRycy9kb3ducmV2LnhtbERPyWrDMBC9F/oPYgq5NVJDSIwbJYQ6AR/bpNDrYE1l&#10;E2tkLHnJ31eFQm/zeOvsDrNrxUh9aDxreFkqEMSVNw1bDZ/X83MGIkRkg61n0nCnAIf948MOc+Mn&#10;/qDxEq1IIRxy1FDH2OVShqomh2HpO+LEffveYUywt9L0OKVw18qVUhvpsOHUUGNHbzVVt8vgNEjb&#10;ZXZWX8W72pRrcoUa43DSevE0H19BRJrjv/jPXZo0X2238PtNOk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iKHjBAAAA3QAAAA8AAAAAAAAAAAAAAAAAmAIAAGRycy9kb3du&#10;cmV2LnhtbFBLBQYAAAAABAAEAPUAAACGAwAAAAA=&#10;" path="m,l170,r,170l,170,,xe" filled="f" strokeweight=".57pt">
              <v:path arrowok="t" o:connecttype="custom" o:connectlocs="0,117;170,117;170,287;0,287;0,117" o:connectangles="0,0,0,0,0"/>
            </v:shape>
          </v:group>
        </w:pict>
      </w:r>
      <w:r w:rsidR="00291AF9">
        <w:t>How often does pain with swallowing occur?</w:t>
      </w:r>
      <w:r w:rsidR="00291AF9">
        <w:tab/>
        <w:t>Daily</w:t>
      </w:r>
    </w:p>
    <w:p w:rsidR="00330746" w:rsidRDefault="00174DC8">
      <w:pPr>
        <w:pStyle w:val="BodyText"/>
        <w:spacing w:before="3" w:line="226" w:lineRule="exact"/>
        <w:ind w:right="1562"/>
      </w:pPr>
      <w:r>
        <w:rPr>
          <w:noProof/>
        </w:rPr>
        <w:pict>
          <v:group id="Group 1058" o:spid="_x0000_s4140" style="position:absolute;left:0;text-align:left;margin-left:327.35pt;margin-top:12.45pt;width:8.5pt;height:8.5pt;z-index:251798528" coordorigin="6548,5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">
            <v:shape id="Freeform 1059" o:spid="_x0000_s4141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TlL8A&#10;AADdAAAADwAAAGRycy9kb3ducmV2LnhtbERPS4vCMBC+L/gfwgje1kTxRTWKqAsed1XwOjRjWmwm&#10;pYm1/vuNsLC3+fies9p0rhItNaH0rGE0VCCIc29Kthou56/PBYgQkQ1WnknDiwJs1r2PFWbGP/mH&#10;2lO0IoVwyFBDEWOdSRnyghyGoa+JE3fzjcOYYGOlafCZwl0lx0rNpMOSU0OBNe0Kyu+nh9Mgbb2w&#10;nbruv9XsOCG3V218HLQe9LvtEkSkLv6L/9xHk+ar+RTe36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BOUvwAAAN0AAAAPAAAAAAAAAAAAAAAAAJgCAABkcnMvZG93bnJl&#10;di54bWxQSwUGAAAAAAQABAD1AAAAhAMAAAAA&#10;" path="m,l170,r,170l,170,,xe" filled="f" strokeweight=".57pt">
              <v:path arrowok="t" o:connecttype="custom" o:connectlocs="0,570;170,570;170,740;0,740;0,570" o:connectangles="0,0,0,0,0"/>
            </v:shape>
          </v:group>
        </w:pict>
      </w:r>
      <w:r>
        <w:rPr>
          <w:noProof/>
        </w:rPr>
        <w:pict>
          <v:group id="Group 1060" o:spid="_x0000_s4138" style="position:absolute;left:0;text-align:left;margin-left:327.35pt;margin-top:1.1pt;width:8.5pt;height:8.5pt;z-index:251799552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">
            <v:shape id="Freeform 1061" o:spid="_x0000_s4139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ue8AA&#10;AADdAAAADwAAAGRycy9kb3ducmV2LnhtbERPS4vCMBC+L/gfwgje1sQHKtUooi543FXB69CMabGZ&#10;lCbW+u83wsLe5uN7zmrTuUq01ITSs4bRUIEgzr0p2Wq4nL8+FyBCRDZYeSYNLwqwWfc+VpgZ/+Qf&#10;ak/RihTCIUMNRYx1JmXIC3IYhr4mTtzNNw5jgo2VpsFnCneVHCs1kw5LTg0F1rQrKL+fHk6DtPXC&#10;duq6/1az45TcXrXxcdB60O+2SxCRuvgv/nMfTZqv5hN4f5NO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kue8AAAADdAAAADwAAAAAAAAAAAAAAAACYAgAAZHJzL2Rvd25y&#10;ZXYueG1sUEsFBgAAAAAEAAQA9QAAAIUDAAAAAA==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291AF9">
        <w:t>At least once a week, but not daily One to 4 times per month</w:t>
      </w:r>
    </w:p>
    <w:p w:rsidR="00330746" w:rsidRDefault="00174DC8">
      <w:pPr>
        <w:pStyle w:val="BodyText"/>
        <w:spacing w:line="226" w:lineRule="exact"/>
        <w:ind w:right="316"/>
      </w:pPr>
      <w:r>
        <w:rPr>
          <w:noProof/>
        </w:rPr>
        <w:pict>
          <v:group id="Group 1054" o:spid="_x0000_s4136" style="position:absolute;left:0;text-align:left;margin-left:327.35pt;margin-top:12.4pt;width:8.5pt;height:8.5pt;z-index:251800576" coordorigin="6548,10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">
            <v:shape id="Freeform 1055" o:spid="_x0000_s4137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Vl78A&#10;AADdAAAADwAAAGRycy9kb3ducmV2LnhtbERPS4vCMBC+C/sfwix408RFtHSNIquCR1/gdWhm02Iz&#10;KU2s3X+/EQRv8/E9Z7HqXS06akPlWcNkrEAQF95UbDVczrtRBiJEZIO1Z9LwRwFWy4/BAnPjH3yk&#10;7hStSCEcctRQxtjkUoaiJIdh7BvixP361mFMsLXStPhI4a6WX0rNpMOKU0OJDf2UVNxOd6dB2iaz&#10;vbpuDmq2n5LbqC7et1oPP/v1N4hIfXyLX+69SfPVfAL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RxWXvwAAAN0AAAAPAAAAAAAAAAAAAAAAAJgCAABkcnMvZG93bnJl&#10;di54bWxQSwUGAAAAAAQABAD1AAAAhAMAAAAA&#10;" path="m,l170,r,170l,170,,xe" filled="f" strokeweight=".57pt">
              <v:path arrowok="t" o:connecttype="custom" o:connectlocs="0,1024;170,1024;170,1194;0,1194;0,1024" o:connectangles="0,0,0,0,0"/>
            </v:shape>
          </v:group>
        </w:pict>
      </w:r>
      <w:r>
        <w:rPr>
          <w:noProof/>
        </w:rPr>
        <w:pict>
          <v:group id="Group 1056" o:spid="_x0000_s4134" style="position:absolute;left:0;text-align:left;margin-left:327.35pt;margin-top:1.05pt;width:8.5pt;height:8.5pt;z-index:251801600" coordorigin="6548,7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">
            <v:shape id="Freeform 1057" o:spid="_x0000_s4135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PTMEA&#10;AADdAAAADwAAAGRycy9kb3ducmV2LnhtbERPTWvDMAy9F/YfjAa9tfZKCVlWt5S1hRy3bLCriDUn&#10;NJZD7Cbpv58Hg930eJ/aHWbXiZGG0HrW8LRWIIhrb1q2Gj4/LqscRIjIBjvPpOFOAQ77h8UOC+Mn&#10;fqexilakEA4Famhi7AspQ92Qw7D2PXHivv3gMCY4WGkGnFK46+RGqUw6bDk1NNjTa0P1tbo5DdL2&#10;uZ3V1+lNZeWW3EmN8XbWevk4H19ARJrjv/jPXZo0X2XP8PtNOk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j0zBAAAA3QAAAA8AAAAAAAAAAAAAAAAAmAIAAGRycy9kb3du&#10;cmV2LnhtbFBLBQYAAAAABAAEAPUAAACGAwAAAAA=&#10;" path="m,l170,r,170l,170,,xe" filled="f" strokeweight=".57pt">
              <v:path arrowok="t" o:connecttype="custom" o:connectlocs="0,797;170,797;170,967;0,967;0,797" o:connectangles="0,0,0,0,0"/>
            </v:shape>
          </v:group>
        </w:pict>
      </w:r>
      <w:r w:rsidR="00291AF9">
        <w:t>Less than once a month, more than once a year About once a year</w:t>
      </w:r>
    </w:p>
    <w:p w:rsidR="00330746" w:rsidRDefault="00174DC8">
      <w:pPr>
        <w:pStyle w:val="BodyText"/>
        <w:spacing w:before="1" w:line="226" w:lineRule="exact"/>
        <w:ind w:right="3496"/>
      </w:pPr>
      <w:r>
        <w:rPr>
          <w:noProof/>
        </w:rPr>
        <w:pict>
          <v:group id="Group 1050" o:spid="_x0000_s4132" style="position:absolute;left:0;text-align:left;margin-left:327.35pt;margin-top:12.45pt;width:8.5pt;height:8.5pt;z-index:251802624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">
            <v:shape id="Freeform 1051" o:spid="_x0000_s4133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+pb8A&#10;AADdAAAADwAAAGRycy9kb3ducmV2LnhtbERPTYvCMBC9C/6HMII3TRSpUo0iugseV3fB69CMabGZ&#10;lCbW+u/NwsLe5vE+Z7PrXS06akPlWcNsqkAQF95UbDX8fH9OViBCRDZYeyYNLwqw2w4HG8yNf/KZ&#10;uku0IoVwyFFDGWOTSxmKkhyGqW+IE3fzrcOYYGulafGZwl0t50pl0mHFqaHEhg4lFffLw2mQtlnZ&#10;Xl2PXyo7LcgdVRcfH1qPR/1+DSJSH//Ff+6TSfNVtoTfb9IJ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O76lvwAAAN0AAAAPAAAAAAAAAAAAAAAAAJgCAABkcnMvZG93bnJl&#10;di54bWxQSwUGAAAAAAQABAD1AAAAhAMAAAAA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>
        <w:rPr>
          <w:noProof/>
        </w:rPr>
        <w:pict>
          <v:group id="Group 1052" o:spid="_x0000_s4130" style="position:absolute;left:0;text-align:left;margin-left:327.35pt;margin-top:1.1pt;width:8.5pt;height:8.5pt;z-index:251803648" coordorigin="6548,12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">
            <v:shape id="Freeform 1053" o:spid="_x0000_s4131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FSb8A&#10;AADdAAAADwAAAGRycy9kb3ducmV2LnhtbERPTYvCMBC9C/6HMII3TRS3SDWK6C54XN0Fr0MzpsVm&#10;UppY6783Cwve5vE+Z73tXS06akPlWcNsqkAQF95UbDX8/nxNliBCRDZYeyYNTwqw3QwHa8yNf/CJ&#10;unO0IoVwyFFDGWOTSxmKkhyGqW+IE3f1rcOYYGulafGRwl0t50pl0mHFqaHEhvYlFbfz3WmQtlna&#10;Xl0O3yo7LsgdVBfvn1qPR/1uBSJSH9/if/fRpPkq+4C/b9IJ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YVJvwAAAN0AAAAPAAAAAAAAAAAAAAAAAJgCAABkcnMvZG93bnJl&#10;di54bWxQSwUGAAAAAAQABAD1AAAAhAMAAAAA&#10;" path="m,l170,r,170l,170,,xe" filled="f" strokeweight=".57pt">
              <v:path arrowok="t" o:connecttype="custom" o:connectlocs="0,1250;170,1250;170,1420;0,1420;0,1250" o:connectangles="0,0,0,0,0"/>
            </v:shape>
          </v:group>
        </w:pict>
      </w:r>
      <w:r w:rsidR="00291AF9">
        <w:t>Only once Other</w:t>
      </w:r>
    </w:p>
    <w:p w:rsidR="00330746" w:rsidRDefault="00174DC8">
      <w:pPr>
        <w:pStyle w:val="BodyText"/>
        <w:spacing w:line="224" w:lineRule="exact"/>
        <w:ind w:right="2428"/>
      </w:pPr>
      <w:r>
        <w:rPr>
          <w:noProof/>
        </w:rPr>
        <w:pict>
          <v:group id="Group 1048" o:spid="_x0000_s4128" style="position:absolute;left:0;text-align:left;margin-left:327.35pt;margin-top:1.15pt;width:8.5pt;height:8.5pt;z-index:251804672" coordorigin="6548,170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">
            <v:shape id="Freeform 1049" o:spid="_x0000_s4129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4pr8A&#10;AADdAAAADwAAAGRycy9kb3ducmV2LnhtbERPTYvCMBC9C/6HMII3TdSlSDWK6C54XN0Fr0MzpsVm&#10;UppY6783Cwve5vE+Z73tXS06akPlWcNsqkAQF95UbDX8/nxNliBCRDZYeyYNTwqw3QwHa8yNf/CJ&#10;unO0IoVwyFFDGWOTSxmKkhyGqW+IE3f1rcOYYGulafGRwl0t50pl0mHFqaHEhvYlFbfz3WmQtlna&#10;Xl0O3yo7fpA7qC7eP7Uej/rdCkSkPr7F/+6jSfNVtoC/b9IJ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ALimvwAAAN0AAAAPAAAAAAAAAAAAAAAAAJgCAABkcnMvZG93bnJl&#10;di54bWxQSwUGAAAAAAQABAD1AAAAhAMAAAAA&#10;" path="m,l170,r,170l,170,,xe" filled="f" strokeweight=".57pt">
              <v:path arrowok="t" o:connecttype="custom" o:connectlocs="0,1704;170,1704;170,1874;0,1874;0,1704" o:connectangles="0,0,0,0,0"/>
            </v:shape>
          </v:group>
        </w:pict>
      </w:r>
      <w:r w:rsidR="00291AF9" w:rsidRPr="008A1918">
        <w:t>I</w:t>
      </w:r>
      <w:r w:rsidR="00291AF9">
        <w:t xml:space="preserve">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036" o:spid="_x0000_s4117" style="position:absolute;left:0;text-align:left;margin-left:327.1pt;margin-top:1.85pt;width:9.05pt;height:54.45pt;z-index:-251686912;mso-position-horizontal-relative:page" coordorigin="6543,37" coordsize="181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">
            <v:group id="Group 1045" o:spid="_x0000_s4126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<v:shape id="Freeform 1046" o:spid="_x0000_s4127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yG8EA&#10;AADdAAAADwAAAGRycy9kb3ducmV2LnhtbERPS2vCQBC+C/0PyxR6090+DBJdQ6kVPNZY6HXIjpvQ&#10;7GzIbmL8911B6G0+vudsism1YqQ+NJ41PC8UCOLKm4athu/Tfr4CESKywdYzabhSgGL7MNtgbvyF&#10;jzSW0YoUwiFHDXWMXS5lqGpyGBa+I07c2fcOY4K9labHSwp3rXxRKpMOG04NNXb0UVP1Ww5Og7Td&#10;yk7qZ/elssMbuZ0a4/Cp9dPj9L4GEWmK/+K7+2DSfLV8hds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chvBAAAA3QAAAA8AAAAAAAAAAAAAAAAAmAIAAGRycy9kb3du&#10;cmV2LnhtbFBLBQYAAAAABAAEAPUAAACG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1043" o:spid="_x0000_s4124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<v:shape id="Freeform 1044" o:spid="_x0000_s4125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P9MEA&#10;AADdAAAADwAAAGRycy9kb3ducmV2LnhtbERPyWrDMBC9F/oPYgq5NVJDEowbJYQ6AR/bpNDrYE1l&#10;E2tkLHnJ31eFQm/zeOvsDrNrxUh9aDxreFkqEMSVNw1bDZ/X83MGIkRkg61n0nCnAIf948MOc+Mn&#10;/qDxEq1IIRxy1FDH2OVShqomh2HpO+LEffveYUywt9L0OKVw18qVUlvpsOHUUGNHbzVVt8vgNEjb&#10;ZXZWX8W72pZrcoUa43DSevE0H19BRJrjv/jPXZo0X2028PtNOk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T/TBAAAA3Q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041" o:spid="_x0000_s4122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<v:shape id="Freeform 1042" o:spid="_x0000_s4123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0GL8A&#10;AADdAAAADwAAAGRycy9kb3ducmV2LnhtbERPS4vCMBC+L/gfwgje1kTxRTWKqAsed1XwOjRjWmwm&#10;pYm1/vuNsLC3+fies9p0rhItNaH0rGE0VCCIc29Kthou56/PBYgQkQ1WnknDiwJs1r2PFWbGP/mH&#10;2lO0IoVwyFBDEWOdSRnyghyGoa+JE3fzjcOYYGOlafCZwl0lx0rNpMOSU0OBNe0Kyu+nh9Mgbb2w&#10;nbruv9XsOCG3V218HLQe9LvtEkSkLv6L/9xHk+ar6Rze36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V3QYvwAAAN0AAAAPAAAAAAAAAAAAAAAAAJgCAABkcnMvZG93bnJl&#10;di54bWxQSwUGAAAAAAQABAD1AAAAhA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1039" o:spid="_x0000_s4120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1040" o:spid="_x0000_s4121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F8b8A&#10;AADdAAAADwAAAGRycy9kb3ducmV2LnhtbERPTYvCMBC9L/gfwgje1kRR0WoUURc87qrgdWjGtNhM&#10;ShNr/fcbYWFv83ifs9p0rhItNaH0rGE0VCCIc29Kthou56/POYgQkQ1WnknDiwJs1r2PFWbGP/mH&#10;2lO0IoVwyFBDEWOdSRnyghyGoa+JE3fzjcOYYGOlafCZwl0lx0rNpMOSU0OBNe0Kyu+nh9MgbT23&#10;nbruv9XsOCG3V218HLQe9LvtEkSkLv6L/9xHk+ar6QLe36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EXxvwAAAN0AAAAPAAAAAAAAAAAAAAAAAJgCAABkcnMvZG93bnJl&#10;di54bWxQSwUGAAAAAAQABAD1AAAAhA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1037" o:spid="_x0000_s4118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<v:shape id="Freeform 1038" o:spid="_x0000_s4119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DSr8A&#10;AADdAAAADwAAAGRycy9kb3ducmV2LnhtbERPS4vCMBC+C/sfwix4s4kiRbpGWdYVPPoCr0Mzm5Zt&#10;JqWJtf57Iwje5uN7znI9uEb01IXas4ZppkAQl97UbDWcT9vJAkSIyAYbz6ThTgHWq4/REgvjb3yg&#10;/hitSCEcCtRQxdgWUoayIoch8y1x4v585zAm2FlpOrylcNfImVK5dFhzaqiwpZ+Kyv/j1WmQtl3Y&#10;QV02e5Xv5uQ2qo/XX63Hn8P3F4hIQ3yLX+6dSfNVPoXnN+kE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noNKvwAAAN0AAAAPAAAAAAAAAAAAAAAAAJgCAABkcnMvZG93bnJl&#10;di54bWxQSwUGAAAAAAQABAD1AAAAhAMAAAAA&#10;" path="m,l170,r,170l,170,,xe" filled="f" strokeweight=".57pt">
                <v:path arrowok="t" o:connecttype="custom" o:connectlocs="0,950;170,950;170,1120;0,1120;0,950" o:connectangles="0,0,0,0,0"/>
              </v:shape>
            </v:group>
            <w10:wrap anchorx="page"/>
          </v:group>
        </w:pict>
      </w:r>
      <w:r w:rsidR="00291AF9">
        <w:t>Does pain with swallowing disrupt activity or wake</w:t>
      </w:r>
      <w:r w:rsidR="00291AF9">
        <w:tab/>
        <w:t>No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right="2163" w:hanging="6180"/>
      </w:pPr>
      <w:r>
        <w:t>child from sleep?</w:t>
      </w:r>
      <w:r>
        <w:tab/>
        <w:t>Pain wakes child from sleep Pain disrupts activity</w:t>
      </w:r>
    </w:p>
    <w:p w:rsidR="00330746" w:rsidRDefault="00291AF9">
      <w:pPr>
        <w:pStyle w:val="BodyText"/>
        <w:spacing w:before="1" w:line="226" w:lineRule="exact"/>
        <w:ind w:right="1306"/>
      </w:pPr>
      <w:r>
        <w:t>Pain wakes child and disrupts activity I don't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034" o:spid="_x0000_s4115" style="position:absolute;left:0;text-align:left;margin-left:328.8pt;margin-top:11.05pt;width:189.05pt;height:.1pt;z-index:-25167769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OmYgMAAO0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">
            <v:shape id="Freeform 1035" o:spid="_x0000_s4116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Xd8QA&#10;AADdAAAADwAAAGRycy9kb3ducmV2LnhtbESPQWvDMAyF74P+B6PBLmN1Olgpad2ypgx63NruLmIl&#10;Do3lYLtp9u+nw2A3iff03qfNbvK9GimmLrCBxbwARVwH23Fr4HL+eFmBShnZYh+YDPxQgt129rDB&#10;0oY7f9F4yq2SEE4lGnA5D6XWqXbkMc3DQCxaE6LHLGtstY14l3Df69eiWGqPHUuDw4EqR/X1dPMG&#10;6mXeHz4XlXNNFUNzeA7f4/5ozNPj9L4GlWnK/+a/66MV/OJN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F3fEAAAA3Q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add comments about pain with swallowing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027" o:spid="_x0000_s4108" style="position:absolute;left:0;text-align:left;margin-left:327.1pt;margin-top:5.55pt;width:9.05pt;height:31.75pt;z-index:-251685888;mso-position-horizontal-relative:page" coordorigin="6543,111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">
            <v:group id="Group 1032" o:spid="_x0000_s4113" style="position:absolute;left:6548;top:116;width:170;height:170" coordorigin="6548,1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<v:shape id="Freeform 1033" o:spid="_x0000_s4114" style="position:absolute;left:6548;top:1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8ssEA&#10;AADdAAAADwAAAGRycy9kb3ducmV2LnhtbERPTWvDMAy9D/YfjAa7LfZGCCGrW8q6Qo5bWuhVxJoT&#10;GsshdtP038+DQW96vE+tNosbxExT6D1reM0UCOLWm56thuNh/1KCCBHZ4OCZNNwowGb9+LDCyvgr&#10;f9PcRCtSCIcKNXQxjpWUoe3IYcj8SJy4Hz85jAlOVpoJryncDfJNqUI67Dk1dDjSR0ftubk4DdKO&#10;pV3Uafelijont1NzvHxq/fy0bN9BRFriXfzvrk2ar/Ic/r5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fLLBAAAA3QAAAA8AAAAAAAAAAAAAAAAAmAIAAGRycy9kb3du&#10;cmV2LnhtbFBLBQYAAAAABAAEAPUAAACGAwAAAAA=&#10;" path="m,l170,r,170l,170,,xe" filled="f" strokeweight=".57pt">
                <v:path arrowok="t" o:connecttype="custom" o:connectlocs="0,116;170,116;170,286;0,286;0,116" o:connectangles="0,0,0,0,0"/>
              </v:shape>
            </v:group>
            <v:group id="Group 1030" o:spid="_x0000_s4111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<v:shape id="Freeform 1031" o:spid="_x0000_s4112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HXr4A&#10;AADdAAAADwAAAGRycy9kb3ducmV2LnhtbERPTYvCMBC9C/6HMII3TRQpUo0i6oJHdRf2OjRjWmwm&#10;pYm1+++NIOxtHu9z1tve1aKjNlSeNcymCgRx4U3FVsPP99dkCSJEZIO1Z9LwRwG2m+FgjbnxT75Q&#10;d41WpBAOOWooY2xyKUNRksMw9Q1x4m6+dRgTbK00LT5TuKvlXKlMOqw4NZTY0L6k4n59OA3SNkvb&#10;q9/DWWWnBbmD6uLjqPV41O9WICL18V/8cZ9Mmq8WGby/SS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CR16+AAAA3QAAAA8AAAAAAAAAAAAAAAAAmAIAAGRycy9kb3ducmV2&#10;LnhtbFBLBQYAAAAABAAEAPUAAACD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028" o:spid="_x0000_s4109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<v:shape id="Freeform 1029" o:spid="_x0000_s4110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2t8IA&#10;AADdAAAADwAAAGRycy9kb3ducmV2LnhtbESPQWsCMRCF74L/IYzgTROLiKxGKdWCR2sFr8Nmml26&#10;mSybuK7/3jkUepvhvXnvm+1+CI3qqUt1ZAuLuQFFXEZXs7dw/f6crUGljOywiUwWnpRgvxuPtli4&#10;+OAv6i/ZKwnhVKCFKue20DqVFQVM89gSi/YTu4BZ1s5r1+FDwkOj34xZ6YA1S0OFLX1UVP5e7sGC&#10;9u3aD+Z2OJvVaUnhYPp8P1o7nQzvG1CZhvxv/rs+OcE3S8GVb2QEv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Xa3wgAAAN0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w10:wrap anchorx="page"/>
          </v:group>
        </w:pict>
      </w:r>
      <w:r w:rsidR="00291AF9">
        <w:t>Do you/your child feel food gets stuck in your/</w:t>
      </w:r>
      <w:r w:rsidR="00740305">
        <w:t>their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esophagus?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3074" w:hanging="6180"/>
      </w:pPr>
      <w:r>
        <w:rPr>
          <w:noProof/>
        </w:rPr>
        <w:pict>
          <v:group id="Group 1018" o:spid="_x0000_s4099" style="position:absolute;left:0;text-align:left;margin-left:327.1pt;margin-top:1.5pt;width:9.05pt;height:43.1pt;z-index:-251684864;mso-position-horizontal-relative:page" coordorigin="6543,30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">
            <v:group id="Group 1025" o:spid="_x0000_s4106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<v:shape id="Freeform 1026" o:spid="_x0000_s4107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qVMEA&#10;AADdAAAADwAAAGRycy9kb3ducmV2LnhtbERPS2vCQBC+C/0PyxR6090+DBJdQ6kVPNZY6HXIjpvQ&#10;7GzIbmL8911B6G0+vudsism1YqQ+NJ41PC8UCOLKm4athu/Tfr4CESKywdYzabhSgGL7MNtgbvyF&#10;jzSW0YoUwiFHDXWMXS5lqGpyGBa+I07c2fcOY4K9labHSwp3rXxRKpMOG04NNXb0UVP1Ww5Og7Td&#10;yk7qZ/elssMbuZ0a4/Cp9dPj9L4GEWmK/+K7+2DSfPW6hNs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WqlTBAAAA3Q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1023" o:spid="_x0000_s4104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1024" o:spid="_x0000_s4105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RuMAA&#10;AADdAAAADwAAAGRycy9kb3ducmV2LnhtbERPS4vCMBC+L/gfwgje1sQHKtUooi543FXB69CMabGZ&#10;lCbW+u83wsLe5uN7zmrTuUq01ITSs4bRUIEgzr0p2Wq4nL8+FyBCRDZYeSYNLwqwWfc+VpgZ/+Qf&#10;ak/RihTCIUMNRYx1JmXIC3IYhr4mTtzNNw5jgo2VpsFnCneVHCs1kw5LTg0F1rQrKL+fHk6DtPXC&#10;duq6/1az45TcXrXxcdB60O+2SxCRuvgv/nMfTZqvJnN4f5NO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iRuMAAAADd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1021" o:spid="_x0000_s4102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<v:shape id="Freeform 1022" o:spid="_x0000_s4103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gUcAA&#10;AADdAAAADwAAAGRycy9kb3ducmV2LnhtbERPS4vCMBC+L/gfwgje1sQHotUooi543FXB69CMabGZ&#10;lCbW+u83wsLe5uN7zmrTuUq01ITSs4bRUIEgzr0p2Wq4nL8+5yBCRDZYeSYNLwqwWfc+VpgZ/+Qf&#10;ak/RihTCIUMNRYx1JmXIC3IYhr4mTtzNNw5jgo2VpsFnCneVHCs1kw5LTg0F1rQrKL+fHk6DtPXc&#10;duq6/1az45TcXrXxcdB60O+2SxCRuvgv/nMfTZqvJgt4f5NO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ugUcAAAADdAAAADwAAAAAAAAAAAAAAAACYAgAAZHJzL2Rvd25y&#10;ZXYueG1sUEsFBgAAAAAEAAQA9QAAAIUDAAAAAA=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1019" o:spid="_x0000_s4100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<v:shape id="Freeform 1020" o:spid="_x0000_s4101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fKr8A&#10;AADdAAAADwAAAGRycy9kb3ducmV2LnhtbERPS4vCMBC+C/sfwizsTRNFRLqmRXyAR1+w16GZTcs2&#10;k9LEWv/9RhC8zcf3nFUxuEb01IXas4bpRIEgLr2p2Wq4XvbjJYgQkQ02nknDgwIU+cdohZnxdz5R&#10;f45WpBAOGWqoYmwzKUNZkcMw8S1x4n595zAm2FlpOryncNfImVIL6bDm1FBhS5uKyr/zzWmQtl3a&#10;Qf1sj2pxmJPbqj7edlp/fQ7rbxCRhvgWv9wHk+ar+RSe36QT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K98qvwAAAN0AAAAPAAAAAAAAAAAAAAAAAJgCAABkcnMvZG93bnJl&#10;di54bWxQSwUGAAAAAAQABAD1AAAAhAMAAAAA&#10;" path="m,l170,r,170l,170,,xe" filled="f" strokeweight=".57pt">
                <v:path arrowok="t" o:connecttype="custom" o:connectlocs="0,716;170,716;170,886;0,886;0,716" o:connectangles="0,0,0,0,0"/>
              </v:shape>
            </v:group>
            <w10:wrap anchorx="page"/>
          </v:group>
        </w:pict>
      </w:r>
      <w:r w:rsidR="00291AF9">
        <w:t>Where do you feel things get stuck?</w:t>
      </w:r>
      <w:r w:rsidR="00291AF9">
        <w:tab/>
        <w:t>Back of the throat Neck</w:t>
      </w:r>
    </w:p>
    <w:p w:rsidR="00330746" w:rsidRDefault="00291AF9">
      <w:pPr>
        <w:pStyle w:val="BodyText"/>
        <w:spacing w:line="226" w:lineRule="exact"/>
        <w:ind w:right="2995"/>
      </w:pPr>
      <w:r>
        <w:t xml:space="preserve">Upper </w:t>
      </w:r>
      <w:r w:rsidR="00A8574E">
        <w:t>c</w:t>
      </w:r>
      <w:r>
        <w:t xml:space="preserve">hest Lower </w:t>
      </w:r>
      <w:r w:rsidR="00A8574E">
        <w:t>chest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013" o:spid="_x0000_s2046" style="position:absolute;left:0;text-align:left;margin-left:327.1pt;margin-top:1.85pt;width:9.05pt;height:20.4pt;z-index:-25168384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">
            <v:group id="Group 1016" o:spid="_x0000_s4097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<v:shape id="Freeform 1017" o:spid="_x0000_s4098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JzMMA&#10;AADdAAAADwAAAGRycy9kb3ducmV2LnhtbESPS2vDMBCE74X+B7GF3hqpD0JwophQt5Bj84BcF2sj&#10;m1grYymO+++7h0Juu8zszLercgqdGmlIbWQLrzMDiriOrmVv4Xj4flmAShnZYReZLPxSgnL9+LDC&#10;wsUb72jcZ68khFOBFpqc+0LrVDcUMM1iTyzaOQ4Bs6yD127Am4SHTr8ZM9cBW5aGBnv6bKi+7K/B&#10;gvb9wk/mVP2Y+faDQmXGfP2y9vlp2ixBZZry3fx/vXWCb96F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EJzMMAAADd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014" o:spid="_x0000_s204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<v:shape id="Freeform 1015" o:spid="_x0000_s4096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yIMAA&#10;AADdAAAADwAAAGRycy9kb3ducmV2LnhtbERPS4vCMBC+C/sfwix402RVpHSNIquCRx8Lex2a2bTY&#10;TEoTa/33RhC8zcf3nMWqd7XoqA2VZw1fYwWCuPCmYqvh97wbZSBCRDZYeyYNdwqwWn4MFpgbf+Mj&#10;dadoRQrhkKOGMsYmlzIUJTkMY98QJ+7ftw5jgq2VpsVbCne1nCg1lw4rTg0lNvRTUnE5XZ0GaZvM&#10;9upvc1Dz/YzcRnXxutV6+Nmvv0FE6uNb/HLvTZqvph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8yIMAAAADd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Have you/your child ever had food or a pill removed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from the esophagus?</w:t>
      </w:r>
      <w:r>
        <w:tab/>
        <w:t>No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1011" o:spid="_x0000_s2044" style="position:absolute;left:0;text-align:left;margin-left:328.8pt;margin-top:11.05pt;width:189.05pt;height:.1pt;z-index:-25167667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BNjnNxYQMA&#10;AO0HAAAOAAAAAAAAAAAAAAAAAC4CAABkcnMvZTJvRG9jLnhtbFBLAQItABQABgAIAAAAIQDGKz36&#10;4AAAAAoBAAAPAAAAAAAAAAAAAAAAALsFAABkcnMvZG93bnJldi54bWxQSwUGAAAAAAQABADzAAAA&#10;yAYAAAAA&#10;">
            <v:shape id="Freeform 1012" o:spid="_x0000_s204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8fsEA&#10;AADdAAAADwAAAGRycy9kb3ducmV2LnhtbERPTYvCMBC9C/6HMAteZE314Eo1yloRPO6qex+aaVNs&#10;JiWJtfvvNwuCt3m8z9nsBtuKnnxoHCuYzzIQxKXTDdcKrpfj+wpEiMgaW8ek4JcC7Lbj0QZz7R78&#10;Tf051iKFcMhRgYmxy6UMpSGLYeY64sRVzluMCfpaao+PFG5buciypbTYcGow2FFhqLyd71ZBuYz7&#10;w9e8MKYqvKsOU/fT709KTd6GzzWISEN8iZ/uk07zs8UH/H+TT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n/H7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How many times?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004" o:spid="_x0000_s2037" style="position:absolute;left:0;text-align:left;margin-left:327.1pt;margin-top:5.55pt;width:9.05pt;height:31.75pt;z-index:-251682816;mso-position-horizontal-relative:page" coordorigin="6543,111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">
            <v:group id="Group 1009" o:spid="_x0000_s2042" style="position:absolute;left:6548;top:116;width:170;height:170" coordorigin="6548,1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<v:shape id="Freeform 1010" o:spid="_x0000_s2043" style="position:absolute;left:6548;top:1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6isAA&#10;AADdAAAADwAAAGRycy9kb3ducmV2LnhtbERP32vCMBB+H/g/hBP2NhPLKFKNIrqBj64TfD2aMy02&#10;l9KktfvvF2Gwt/v4ft5mN7lWjNSHxrOG5UKBIK68adhquHx/vq1AhIhssPVMGn4owG47e9lgYfyD&#10;v2gsoxUphEOBGuoYu0LKUNXkMCx8R5y4m+8dxgR7K02PjxTuWpkplUuHDaeGGjs61FTdy8FpkLZb&#10;2Uldj2eVn97JHdUYhw+tX+fTfg0i0hT/xX/uk0nzVbaE5zfpB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Q6isAAAADdAAAADwAAAAAAAAAAAAAAAACYAgAAZHJzL2Rvd25y&#10;ZXYueG1sUEsFBgAAAAAEAAQA9QAAAIUDAAAAAA==&#10;" path="m,l170,r,170l,170,,xe" filled="f" strokeweight=".57pt">
                <v:path arrowok="t" o:connecttype="custom" o:connectlocs="0,116;170,116;170,286;0,286;0,116" o:connectangles="0,0,0,0,0"/>
              </v:shape>
            </v:group>
            <v:group id="Group 1007" o:spid="_x0000_s2040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<v:shape id="Freeform 1008" o:spid="_x0000_s2041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BZsAA&#10;AADdAAAADwAAAGRycy9kb3ducmV2LnhtbERPS4vCMBC+C/sfwix402RVpHSNIquCRx8Lex2a2bTY&#10;TEoTa/33RhC8zcf3nMWqd7XoqA2VZw1fYwWCuPCmYqvh97wbZSBCRDZYeyYNdwqwWn4MFpgbf+Mj&#10;dadoRQrhkKOGMsYmlzIUJTkMY98QJ+7ftw5jgq2VpsVbCne1nCg1lw4rTg0lNvRTUnE5XZ0GaZvM&#10;9upvc1Dz/YzcRnXxutV6+Nmvv0FE6uNb/HLvTZqvJl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oBZsAAAADdAAAADwAAAAAAAAAAAAAAAACYAgAAZHJzL2Rvd25y&#10;ZXYueG1sUEsFBgAAAAAEAAQA9QAAAIUDAAAAAA=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005" o:spid="_x0000_s2038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<v:shape id="Freeform 1006" o:spid="_x0000_s2039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8icAA&#10;AADdAAAADwAAAGRycy9kb3ducmV2LnhtbERPS4vCMBC+C/sfwix402RFpXSNIquCRx8Lex2a2bTY&#10;TEoTa/33RhC8zcf3nMWqd7XoqA2VZw1fYwWCuPCmYqvh97wbZSBCRDZYeyYNdwqwWn4MFpgbf+Mj&#10;dadoRQrhkKOGMsYmlzIUJTkMY98QJ+7ftw5jgq2VpsVbCne1nCg1lw4rTg0lNvRTUnE5XZ0GaZvM&#10;9upvc1Dz/ZTcRnXxutV6+Nmvv0FE6uNb/HLvTZqvJj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88icAAAADdAAAADwAAAAAAAAAAAAAAAACYAgAAZHJzL2Rvd25y&#10;ZXYueG1sUEsFBgAAAAAEAAQA9QAAAIUDAAAAAA==&#10;" path="m,l170,r,170l,170,,xe" filled="f" strokeweight=".57pt">
                <v:path arrowok="t" o:connecttype="custom" o:connectlocs="0,570;170,570;170,740;0,740;0,570" o:connectangles="0,0,0,0,0"/>
              </v:shape>
            </v:group>
            <w10:wrap anchorx="page"/>
          </v:group>
        </w:pict>
      </w:r>
      <w:r w:rsidR="00291AF9">
        <w:t>Have you/your child ever been diagnosed with any of</w:t>
      </w:r>
      <w:r w:rsidR="00291AF9">
        <w:tab/>
        <w:t>Ach</w:t>
      </w:r>
      <w:r w:rsidR="00E37042">
        <w:t>a</w:t>
      </w:r>
      <w:r w:rsidR="00291AF9">
        <w:t>lasia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the following:</w:t>
      </w:r>
      <w:r>
        <w:tab/>
        <w:t>Eosin</w:t>
      </w:r>
      <w:r w:rsidR="00E37042">
        <w:t>o</w:t>
      </w:r>
      <w:r>
        <w:t>philic Esophagitis</w:t>
      </w:r>
    </w:p>
    <w:p w:rsidR="00330746" w:rsidRDefault="00291AF9">
      <w:pPr>
        <w:pStyle w:val="BodyText"/>
        <w:spacing w:line="227" w:lineRule="exact"/>
        <w:ind w:right="2428"/>
      </w:pPr>
      <w:r>
        <w:t>Esophageal stricture</w:t>
      </w: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999" o:spid="_x0000_s2032" style="position:absolute;left:0;text-align:left;margin-left:28.05pt;margin-top:-1pt;width:539.15pt;height:3.4pt;z-index:-251681792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">
            <v:group id="Group 1002" o:spid="_x0000_s2035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<v:shape id="Freeform 1003" o:spid="_x0000_s2036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euMEA&#10;AADdAAAADwAAAGRycy9kb3ducmV2LnhtbERPTYvCMBC9L/gfwgh7WxM9lFKNooKL7m2rF29DMzbF&#10;ZlKarNb99ZsFwds83ucsVoNrxY360HjWMJ0oEMSVNw3XGk7H3UcOIkRkg61n0vCgAKvl6G2BhfF3&#10;/qZbGWuRQjgUqMHG2BVShsqSwzDxHXHiLr53GBPsa2l6vKdw18qZUpl02HBqsNjR1lJ1LX+chs/z&#10;b/Zl85Nsjn6d1748b5Q7aP0+HtZzEJGG+BI/3XuT5qtpBv/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BHrj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v:group id="Group 1000" o:spid="_x0000_s2033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<v:shape id="Freeform 1001" o:spid="_x0000_s2034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vUcQA&#10;AADdAAAADwAAAGRycy9kb3ducmV2LnhtbESPQW/CMAyF70j7D5EncYOEHVBVCAiQNo3dVrhwsxrT&#10;VDRO1WTQ7dfPh0m72XrP731eb8fQqTsNqY1sYTE3oIjr6FpuLJxPr7MCVMrIDrvIZOGbEmw3T5M1&#10;li4++JPuVW6UhHAq0YLPuS+1TrWngGkee2LRrnEImGUdGu0GfEh46PSLMUsdsGVp8NjTwVN9q76C&#10;hbfLz/LDF2fdnuKuaGJ12ZtwtHb6PO5WoDKN+d/8d/3uBN8s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SL1HEAAAA3QAAAA8AAAAAAAAAAAAAAAAAmAIAAGRycy9k&#10;b3ducmV2LnhtbFBLBQYAAAAABAAEAPUAAACJ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Feeding Difficulties</w:t>
      </w: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997" o:spid="_x0000_s2030" style="position:absolute;left:0;text-align:left;margin-left:327.35pt;margin-top:10.95pt;width:189.05pt;height:.1pt;z-index:-251675648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">
            <v:shape id="Freeform 998" o:spid="_x0000_s2031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wwMEA&#10;AADdAAAADwAAAGRycy9kb3ducmV2LnhtbERPS2vCQBC+F/wPywi9lLpJC1JSV9GI4LE+eh+yk2ww&#10;Oxt21xj/vVsoeJuP7zmL1Wg7MZAPrWMF+SwDQVw53XKj4HzavX+BCBFZY+eYFNwpwGo5eVlgod2N&#10;DzQcYyNSCIcCFZgY+0LKUBmyGGauJ05c7bzFmKBvpPZ4S+G2kx9ZNpcWW04NBnsqDVWX49UqqOZx&#10;s/3JS2Pq0rt6++Z+h81eqdfpuP4GEWmMT/G/e6/T/Cz/hL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MMDBAAAA3Q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Can you tell me about your</w:t>
      </w:r>
      <w:r w:rsidR="00740305">
        <w:t>/your child’s</w:t>
      </w:r>
      <w:r w:rsidR="00291AF9">
        <w:t xml:space="preserve"> feeding difficulties?</w:t>
      </w:r>
    </w:p>
    <w:p w:rsidR="00330746" w:rsidRDefault="00330746">
      <w:pPr>
        <w:spacing w:before="6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992" o:spid="_x0000_s2025" style="position:absolute;left:0;text-align:left;margin-left:28.05pt;margin-top:-1pt;width:539.15pt;height:3.4pt;z-index:-251680768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">
            <v:group id="Group 995" o:spid="_x0000_s2028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<v:shape id="Freeform 996" o:spid="_x0000_s2029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cF8IA&#10;AADdAAAADwAAAGRycy9kb3ducmV2LnhtbERPPW/CMBDdK/EfrKvUrdhlQGnAIECiKmwkLGyn+Igj&#10;4nMUu5D212MkpG739D5vvhxcK67Uh8azho+xAkFcedNwreFYbt8zECEiG2w9k4ZfCrBcjF7mmBt/&#10;4wNdi1iLFMIhRw02xi6XMlSWHIax74gTd/a9w5hgX0vT4y2Fu1ZOlJpKhw2nBosdbSxVl+LHafg6&#10;/U33NjvKpvSrrPbFaa3cTuu312E1AxFpiP/ip/vbpPlKfcLj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xwXwgAAAN0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v:group id="Group 993" o:spid="_x0000_s2026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<v:shape id="Freeform 994" o:spid="_x0000_s2027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GzMEA&#10;AADdAAAADwAAAGRycy9kb3ducmV2LnhtbERPTYvCMBC9L/gfwgje1qR7kNI1igouq7etXrwNzWxT&#10;bCalyWr115sFwds83ufMl4NrxYX60HjWkE0VCOLKm4ZrDcfD9j0HESKywdYzabhRgOVi9DbHwvgr&#10;/9CljLVIIRwK1GBj7AopQ2XJYZj6jjhxv753GBPsa2l6vKZw18oPpWbSYcOpwWJHG0vVufxzGr5O&#10;99ne5kfZHPwqr315Wiu303oyHlafICIN8SV+ur9Nmq+yDP6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ohszBAAAA3QAAAA8AAAAAAAAAAAAAAAAAmAIAAGRycy9kb3du&#10;cmV2LnhtbFBLBQYAAAAABAAEAPUAAACG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Abdominal Pain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969" o:spid="_x0000_s2002" style="position:absolute;left:0;text-align:left;margin-left:327.1pt;margin-top:1.85pt;width:9.05pt;height:122.45pt;z-index:-251679744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">
            <v:group id="Group 990" o:spid="_x0000_s2023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<v:shape id="Freeform 991" o:spid="_x0000_s2024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Dx8IA&#10;AADcAAAADwAAAGRycy9kb3ducmV2LnhtbESPwWrDMBBE74X+g9hCbrXUUozrRDGhbiHHNAn0ulgb&#10;2cRaGUtxnL+vCoEeh5l5w6yq2fViojF0njW8ZAoEceNNx1bD8fD1XIAIEdlg75k03ChAtX58WGFp&#10;/JW/adpHKxKEQ4ka2hiHUsrQtOQwZH4gTt7Jjw5jkqOVZsRrgrteviqVS4cdp4UWB/poqTnvL06D&#10;tENhZ/VT71S+fSNXqylePrVePM2bJYhIc/wP39tbo+G9yOH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YPHwgAAANwAAAAPAAAAAAAAAAAAAAAAAJgCAABkcnMvZG93&#10;bnJldi54bWxQSwUGAAAAAAQABAD1AAAAhw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988" o:spid="_x0000_s202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<v:shape id="Freeform 989" o:spid="_x0000_s202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yLr4A&#10;AADcAAAADwAAAGRycy9kb3ducmV2LnhtbERPy4rCMBTdC/MP4Q7MzibKIJ1qFNEZcOljwO2luabF&#10;5qY0sda/NwvB5eG8F6vBNaKnLtSeNUwyBYK49KZmq+H/9DfOQYSIbLDxTBoeFGC1/BgtsDD+zgfq&#10;j9GKFMKhQA1VjG0hZSgrchgy3xIn7uI7hzHBzkrT4T2Fu0ZOlZpJhzWnhgpb2lRUXo83p0HaNreD&#10;Om/3arb7JrdVfbz9av31OaznICIN8S1+uXdGw0+e1qY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qsi6+AAAA3AAAAA8AAAAAAAAAAAAAAAAAmAIAAGRycy9kb3ducmV2&#10;LnhtbFBLBQYAAAAABAAEAPUAAACD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986" o:spid="_x0000_s2019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<v:shape id="Freeform 987" o:spid="_x0000_s2020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o9cAA&#10;AADcAAAADwAAAGRycy9kb3ducmV2LnhtbERPz0vDMBS+C/4P4QnebOKQ0dZlRVaFHbcqeH00z7TY&#10;vJQm67r/fjkMdvz4fm+qxQ1ipin0njW8ZgoEcetNz1bDz/fXSw4iRGSDg2fScKEA1fbxYYOl8Wc+&#10;0txEK1IIhxI1dDGOpZSh7chhyPxInLg/PzmMCU5WmgnPKdwNcqXUWjrsOTV0ONKuo/a/OTkN0o65&#10;XdRvfVDr/Ru5Ws3x9Kn189Py8Q4i0hLv4pt7bzQURZqfzqQjI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Uo9cAAAADc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984" o:spid="_x0000_s2017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<v:shape id="Freeform 985" o:spid="_x0000_s2018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TGcMA&#10;AADcAAAADwAAAGRycy9kb3ducmV2LnhtbESPwWrDMBBE74H+g9hCbrHUEEzsWgmlacDHNi30ulgb&#10;2cRaGUtxnL+vCoUeh5l5w1T72fViojF0njU8ZQoEceNNx1bD1+dxtQURIrLB3jNpuFOA/e5hUWFp&#10;/I0/aDpFKxKEQ4ka2hiHUsrQtOQwZH4gTt7Zjw5jkqOVZsRbgrterpXKpcOO00KLA7221FxOV6dB&#10;2mFrZ/V9eFd5vSF3UFO8vmm9fJxfnkFEmuN/+K9dGw1FsYb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sTGcMAAADcAAAADwAAAAAAAAAAAAAAAACYAgAAZHJzL2Rv&#10;d25yZXYueG1sUEsFBgAAAAAEAAQA9QAAAIg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982" o:spid="_x0000_s2015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shape id="Freeform 983" o:spid="_x0000_s2016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u9sMA&#10;AADcAAAADwAAAGRycy9kb3ducmV2LnhtbESPzWrDMBCE74G+g9hCb4nUYkLsRgmlTiDHJi30ulhb&#10;2dRaGUv+6dtHgUKOw8x8w2z3s2vFSH1oPGt4XikQxJU3DVsNX5/H5QZEiMgGW8+k4Y8C7HcPiy0W&#10;xk98pvESrUgQDgVqqGPsCilDVZPDsPIdcfJ+fO8wJtlbaXqcEty18kWptXTYcFqosaP3mqrfy+A0&#10;SNtt7Ky+yw+1PmXkSjXG4aD10+P89goi0hzv4f/2yWjI8wxuZ9IR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4u9sMAAADcAAAADwAAAAAAAAAAAAAAAACYAgAAZHJzL2Rv&#10;d25yZXYueG1sUEsFBgAAAAAEAAQA9QAAAIgDAAAAAA=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980" o:spid="_x0000_s2013" style="position:absolute;left:6548;top:1177;width:170;height:170" coordorigin="6548,11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<v:shape id="Freeform 981" o:spid="_x0000_s2014" style="position:absolute;left:6548;top:11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VGsIA&#10;AADcAAAADwAAAGRycy9kb3ducmV2LnhtbESPW4vCMBSE3wX/QzjCvmmiSNGuURYv4ON6AV8Pzdm0&#10;bHNSmli7/94ICz4OM/MNs9r0rhYdtaHyrGE6USCIC28qthqul8N4ASJEZIO1Z9LwRwE26+Fghbnx&#10;Dz5Rd45WJAiHHDWUMTa5lKEoyWGY+IY4eT++dRiTbK00LT4S3NVyplQmHVacFkpsaFtS8Xu+Ow3S&#10;Ngvbq9vuW2XHObmd6uJ9r/XHqP/6BBGpj+/wf/toNCyXGbzO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BUawgAAANwAAAAPAAAAAAAAAAAAAAAAAJgCAABkcnMvZG93&#10;bnJldi54bWxQSwUGAAAAAAQABAD1AAAAhwMAAAAA&#10;" path="m,l170,r,170l,170,,xe" filled="f" strokeweight=".57pt">
                <v:path arrowok="t" o:connecttype="custom" o:connectlocs="0,1177;170,1177;170,1347;0,1347;0,1177" o:connectangles="0,0,0,0,0"/>
              </v:shape>
            </v:group>
            <v:group id="Group 978" o:spid="_x0000_s2011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<v:shape id="Freeform 979" o:spid="_x0000_s2012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k88AA&#10;AADcAAAADwAAAGRycy9kb3ducmV2LnhtbERPz0vDMBS+C/4P4QnebOKQ0dZlRVaFHbcqeH00z7TY&#10;vJQm67r/fjkMdvz4fm+qxQ1ipin0njW8ZgoEcetNz1bDz/fXSw4iRGSDg2fScKEA1fbxYYOl8Wc+&#10;0txEK1IIhxI1dDGOpZSh7chhyPxInLg/PzmMCU5WmgnPKdwNcqXUWjrsOTV0ONKuo/a/OTkN0o65&#10;XdRvfVDr/Ru5Ws3x9Kn189Py8Q4i0hLv4pt7bzQURVqbzqQjI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Mk88AAAADcAAAADwAAAAAAAAAAAAAAAACYAgAAZHJzL2Rvd25y&#10;ZXYueG1sUEsFBgAAAAAEAAQA9QAAAIU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976" o:spid="_x0000_s2009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<v:shape id="Freeform 977" o:spid="_x0000_s2010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DccIA&#10;AADdAAAADwAAAGRycy9kb3ducmV2LnhtbESPT2sCMRDF7wW/QxjBW00UEVmNIv4Bj60t9Dpsxuzi&#10;ZrJs4rp++86h0NsM7817v9nshtConrpUR7YwmxpQxGV0NXsL31/n9xWolJEdNpHJwosS7Lajtw0W&#10;Lj75k/pr9kpCOBVoocq5LbROZUUB0zS2xKLdYhcwy9p57Tp8Snho9NyYpQ5YszRU2NKhovJ+fQQL&#10;2rcrP5if44dZXhYUjqbPj5O1k/GwX4PKNOR/89/1xQm+McIv38gI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cNxwgAAAN0AAAAPAAAAAAAAAAAAAAAAAJgCAABkcnMvZG93&#10;bnJldi54bWxQSwUGAAAAAAQABAD1AAAAhwMAAAAA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974" o:spid="_x0000_s2007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<v:shape id="Freeform 975" o:spid="_x0000_s2008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4nb4A&#10;AADdAAAADwAAAGRycy9kb3ducmV2LnhtbERPy6rCMBDdX/Afwgh3d00UEalGER/g0he4HZoxLTaT&#10;0sRa//5GENzN4TxnvuxcJVpqQulZw3CgQBDn3pRsNVzOu78piBCRDVaeScOLAiwXvZ85ZsY/+Ujt&#10;KVqRQjhkqKGIsc6kDHlBDsPA18SJu/nGYUywsdI0+EzhrpIjpSbSYcmpocCa1gXl99PDaZC2ntpO&#10;XTcHNdmPyW1UGx9brX/73WoGIlIXv+KPe2/SfKVG8P4mnS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T+J2+AAAA3QAAAA8AAAAAAAAAAAAAAAAAmAIAAGRycy9kb3ducmV2&#10;LnhtbFBLBQYAAAAABAAEAPUAAACD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972" o:spid="_x0000_s2005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<v:shape id="Freeform 973" o:spid="_x0000_s2006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Fcr4A&#10;AADdAAAADwAAAGRycy9kb3ducmV2LnhtbERPy6rCMBDdX/AfwgjurokiItUool5w6QvcDs2YFptJ&#10;aWLt/XsjCO7mcJ6zWHWuEi01ofSsYTRUIIhzb0q2Gi7nv98ZiBCRDVaeScM/BVgtez8LzIx/8pHa&#10;U7QihXDIUEMRY51JGfKCHIahr4kTd/ONw5hgY6Vp8JnCXSXHSk2lw5JTQ4E1bQrK76eH0yBtPbOd&#10;um4ParqfkNuqNj52Wg/63XoOIlIXv+KPe2/SfKUm8P4mnSC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2xXK+AAAA3QAAAA8AAAAAAAAAAAAAAAAAmAIAAGRycy9kb3ducmV2&#10;LnhtbFBLBQYAAAAABAAEAPUAAACDAwAAAAA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970" o:spid="_x0000_s2003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<v:shape id="Freeform 971" o:spid="_x0000_s2004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+nsEA&#10;AADdAAAADwAAAGRycy9kb3ducmV2LnhtbESPQYvCMBCF78L+hzCCN02URaRrWkRX8KiusNehGdNi&#10;MylNrN1/bwRhbzO89755sy4G14ieulB71jCfKRDEpTc1Ww2Xn/10BSJEZIONZ9LwRwGK/GO0xsz4&#10;B5+oP0crEoRDhhqqGNtMylBW5DDMfEuctKvvHMa0dlaaDh8J7hq5UGopHdacLlTY0rai8na+Ow3S&#10;tis7qN/dUS0Pn+R2qo/3b60n42HzBSLSEP/N7/TBpPqJCK9v0gg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/p7BAAAA3Q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your</w:t>
      </w:r>
      <w:r w:rsidR="00740305">
        <w:t>/your child’s</w:t>
      </w:r>
      <w:r w:rsidR="00291AF9">
        <w:t xml:space="preserve"> age when </w:t>
      </w:r>
      <w:r w:rsidR="00AC6687">
        <w:t xml:space="preserve">abdominal </w:t>
      </w:r>
      <w:r w:rsidR="00291AF9">
        <w:t>p</w:t>
      </w:r>
      <w:r w:rsidR="00AC6687">
        <w:t>ain</w:t>
      </w:r>
      <w:r w:rsidR="00291AF9">
        <w:t xml:space="preserve"> began?</w:t>
      </w:r>
      <w:r w:rsidR="00291AF9">
        <w:tab/>
        <w:t>On the day of birth</w:t>
      </w:r>
    </w:p>
    <w:p w:rsidR="00AC6687" w:rsidRDefault="00291AF9">
      <w:pPr>
        <w:pStyle w:val="BodyText"/>
        <w:spacing w:before="3" w:line="226" w:lineRule="exact"/>
        <w:ind w:right="516"/>
      </w:pPr>
      <w:r>
        <w:t xml:space="preserve">Less than 2 </w:t>
      </w:r>
      <w:r w:rsidR="00C26BC4">
        <w:t>mo</w:t>
      </w:r>
      <w:r>
        <w:t xml:space="preserve"> (not on day of birth) </w:t>
      </w:r>
    </w:p>
    <w:p w:rsidR="00330746" w:rsidRDefault="00B95ED3">
      <w:pPr>
        <w:pStyle w:val="BodyText"/>
        <w:spacing w:before="3" w:line="226" w:lineRule="exact"/>
        <w:ind w:right="516"/>
      </w:pPr>
      <w:r>
        <w:t>2</w:t>
      </w:r>
      <w:r w:rsidR="000432AF">
        <w:t xml:space="preserve"> mo</w:t>
      </w:r>
      <w:r w:rsidR="00740305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740305">
        <w:t xml:space="preserve"> </w:t>
      </w:r>
      <w:r w:rsidR="000432AF">
        <w:t xml:space="preserve">mo </w:t>
      </w:r>
      <w:r w:rsidR="00740305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0432AF">
        <w:t xml:space="preserve"> mo</w:t>
      </w:r>
      <w:r w:rsidR="00740305">
        <w:t xml:space="preserve"> to </w:t>
      </w:r>
      <w:r>
        <w:t xml:space="preserve">18 </w:t>
      </w:r>
      <w:r w:rsidR="00C26BC4">
        <w:t>mo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0432AF">
        <w:t xml:space="preserve">y </w:t>
      </w:r>
      <w:r>
        <w:t xml:space="preserve">to 6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0432AF">
        <w:t xml:space="preserve"> y</w:t>
      </w:r>
      <w:r>
        <w:t xml:space="preserve"> to 13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</w:t>
      </w:r>
      <w:r w:rsidR="000432AF">
        <w:t xml:space="preserve">y </w:t>
      </w:r>
      <w:r>
        <w:t xml:space="preserve">to 18 </w:t>
      </w:r>
      <w:r w:rsidR="000432AF">
        <w:t>y</w:t>
      </w:r>
    </w:p>
    <w:p w:rsidR="000432AF" w:rsidRDefault="006B27B2" w:rsidP="006B27B2">
      <w:pPr>
        <w:pStyle w:val="BodyText"/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>I don</w:t>
      </w:r>
      <w:r w:rsidR="00224B2F">
        <w:t>’</w:t>
      </w:r>
      <w:r>
        <w:t>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3953"/>
      </w:pPr>
      <w:r>
        <w:rPr>
          <w:noProof/>
        </w:rPr>
        <w:pict>
          <v:group id="Group 964" o:spid="_x0000_s1997" style="position:absolute;left:0;text-align:left;margin-left:327.1pt;margin-top:1.5pt;width:9.05pt;height:20.4pt;z-index:-251678720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">
            <v:group id="Group 967" o:spid="_x0000_s2000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968" o:spid="_x0000_s2001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bs8EA&#10;AADcAAAADwAAAGRycy9kb3ducmV2LnhtbESPT4vCMBTE74LfITxhb5q4iNSuUURX8Og/2OujeZuW&#10;bV5KE2v32xtB8DjMzG+Y5bp3teioDZVnDdOJAkFceFOx1XC97McZiBCRDdaeScM/BVivhoMl5sbf&#10;+UTdOVqRIBxy1FDG2ORShqIkh2HiG+Lk/frWYUyytdK0eE9wV8tPpebSYcVpocSGtiUVf+eb0yBt&#10;k9le/eyOan6YkdupLt6+tf4Y9ZsvEJH6+A6/2gejYZFN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G7PBAAAA3A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965" o:spid="_x0000_s1998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shape id="Freeform 966" o:spid="_x0000_s1999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gX8IA&#10;AADcAAAADwAAAGRycy9kb3ducmV2LnhtbESPQWsCMRSE74X+h/AK3mrSKrLdGqVUBY+6Cl4fm9fs&#10;0s3Lsonr+u+NIHgcZuYbZr4cXCN66kLtWcPHWIEgLr2p2Wo4HjbvGYgQkQ02nknDlQIsF68vc8yN&#10;v/Ce+iJakSAcctRQxdjmUoayIodh7Fvi5P35zmFMsrPSdHhJcNfIT6Vm0mHNaaHCln4rKv+Ls9Mg&#10;bZvZQZ1WOzXbTsmtVB/Pa61Hb8PPN4hIQ3yGH+2t0fCVTeB+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iBfwgAAANw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w10:wrap anchorx="page"/>
          </v:group>
        </w:pict>
      </w:r>
      <w:r w:rsidR="00291AF9">
        <w:t>Have you/your child experienced abdominal pain in the</w:t>
      </w:r>
      <w:r w:rsidR="00291AF9">
        <w:tab/>
        <w:t>Present past or currently?</w:t>
      </w:r>
      <w:r w:rsidR="00291AF9">
        <w:tab/>
        <w:t>Past</w:t>
      </w:r>
    </w:p>
    <w:p w:rsidR="00330746" w:rsidRDefault="00330746">
      <w:pPr>
        <w:spacing w:line="226" w:lineRule="exact"/>
        <w:sectPr w:rsidR="00330746" w:rsidSect="00174DC8">
          <w:headerReference w:type="default" r:id="rId14"/>
          <w:pgSz w:w="11906" w:h="16840"/>
          <w:pgMar w:top="560" w:right="460" w:bottom="440" w:left="0" w:header="48" w:footer="254" w:gutter="0"/>
          <w:cols w:space="720"/>
        </w:sectPr>
      </w:pPr>
    </w:p>
    <w:p w:rsidR="00330746" w:rsidRDefault="00330746">
      <w:pPr>
        <w:spacing w:before="18" w:line="240" w:lineRule="exact"/>
        <w:rPr>
          <w:sz w:val="24"/>
          <w:szCs w:val="2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right="3086" w:hanging="6180"/>
      </w:pPr>
      <w:r>
        <w:rPr>
          <w:noProof/>
        </w:rPr>
        <w:pict>
          <v:group id="Group 943" o:spid="_x0000_s1976" style="position:absolute;left:0;text-align:left;margin-left:327.1pt;margin-top:5.55pt;width:9.05pt;height:111.1pt;z-index:-251674624;mso-position-horizontal-relative:page" coordorigin="6543,111" coordsize="181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">
            <v:group id="Group 962" o:spid="_x0000_s1995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<v:shape id="Freeform 963" o:spid="_x0000_s199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Y0r4A&#10;AADcAAAADwAAAGRycy9kb3ducmV2LnhtbERPy4rCMBTdC/MP4Q7MzibKUJxqFNEZcOljwO2luabF&#10;5qY0sda/NwvB5eG8F6vBNaKnLtSeNUwyBYK49KZmq+H/9DeegQgR2WDjmTQ8KMBq+TFaYGH8nQ/U&#10;H6MVKYRDgRqqGNtCylBW5DBkviVO3MV3DmOCnZWmw3sKd42cKpVLhzWnhgpb2lRUXo83p0HadmYH&#10;dd7uVb77JrdVfbz9av31OaznICIN8S1+uXdGw0+e5qc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QWNK+AAAA3AAAAA8AAAAAAAAAAAAAAAAAmAIAAGRycy9kb3ducmV2&#10;LnhtbFBLBQYAAAAABAAEAPUAAACD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960" o:spid="_x0000_s1993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<v:shape id="Freeform 961" o:spid="_x0000_s1994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jPsEA&#10;AADcAAAADwAAAGRycy9kb3ducmV2LnhtbESPT4vCMBTE74LfITxhb5ooS9GuUURd8Og/2OujeZuW&#10;bV5KE2v32xtB8DjMzG+Y5bp3teioDZVnDdOJAkFceFOx1XC9fI/nIEJENlh7Jg3/FGC9Gg6WmBt/&#10;5xN152hFgnDIUUMZY5NLGYqSHIaJb4iT9+tbhzHJ1krT4j3BXS1nSmXSYcVpocSGtiUVf+eb0yBt&#10;M7e9+tkdVXb4JLdTXbzttf4Y9ZsvEJH6+A6/2gejYZHN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Yz7BAAAA3AAAAA8AAAAAAAAAAAAAAAAAmAIAAGRycy9kb3du&#10;cmV2LnhtbFBLBQYAAAAABAAEAPUAAACGAwAAAAA=&#10;" path="m,l170,r,170l,170,,xe" filled="f" strokeweight=".57pt">
                <v:path arrowok="t" o:connecttype="custom" o:connectlocs="0,344;170,344;170,514;0,514;0,344" o:connectangles="0,0,0,0,0"/>
              </v:shape>
            </v:group>
            <v:group id="Group 958" o:spid="_x0000_s1991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<v:shape id="Freeform 959" o:spid="_x0000_s1992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e0cEA&#10;AADcAAAADwAAAGRycy9kb3ducmV2LnhtbESPQYvCMBSE74L/ITzBmyaKFK1GEd0Fj64KXh/N27Rs&#10;81KaWOu/3ywIexxm5htms+tdLTpqQ+VZw2yqQBAX3lRsNdyun5MliBCRDdaeScOLAuy2w8EGc+Of&#10;/EXdJVqRIBxy1FDG2ORShqIkh2HqG+LkffvWYUyytdK0+ExwV8u5Upl0WHFaKLGhQ0nFz+XhNEjb&#10;LG2v7sezyk4LckfVxceH1uNRv1+DiNTH//C7fTIaVtkC/s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XtHBAAAA3AAAAA8AAAAAAAAAAAAAAAAAmAIAAGRycy9kb3du&#10;cmV2LnhtbFBLBQYAAAAABAAEAPUAAACGAwAAAAA=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956" o:spid="_x0000_s1989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<v:shape id="Freeform 957" o:spid="_x0000_s1990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lPcIA&#10;AADcAAAADwAAAGRycy9kb3ducmV2LnhtbESPwWrDMBBE74H+g9hCbonUEIzrRgmhScDH1i30ulhb&#10;2cRaGUuxnb+vCoUeh5l5w+wOs+vESENoPWt4WisQxLU3LVsNnx+XVQ4iRGSDnWfScKcAh/3DYoeF&#10;8RO/01hFKxKEQ4Eamhj7QspQN+QwrH1PnLxvPziMSQ5WmgGnBHed3CiVSYctp4UGe3ptqL5WN6dB&#10;2j63s/o6vams3JI7qTHezlovH+fjC4hIc/wP/7VLo+E5y+D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WU9wgAAANwAAAAPAAAAAAAAAAAAAAAAAJgCAABkcnMvZG93&#10;bnJldi54bWxQSwUGAAAAAAQABAD1AAAAhwMAAAAA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954" o:spid="_x0000_s1987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<v:shape id="Freeform 955" o:spid="_x0000_s1988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U1L4A&#10;AADcAAAADwAAAGRycy9kb3ducmV2LnhtbERPy4rCMBTdC/MP4Q7MzibKUJxqFNEZcOljwO2luabF&#10;5qY0sda/NwvB5eG8F6vBNaKnLtSeNUwyBYK49KZmq+H/9DeegQgR2WDjmTQ8KMBq+TFaYGH8nQ/U&#10;H6MVKYRDgRqqGNtCylBW5DBkviVO3MV3DmOCnZWmw3sKd42cKpVLhzWnhgpb2lRUXo83p0HadmYH&#10;dd7uVb77JrdVfbz9av31OaznICIN8S1+uXdGw0+e1qY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mVNS+AAAA3AAAAA8AAAAAAAAAAAAAAAAAmAIAAGRycy9kb3ducmV2&#10;LnhtbFBLBQYAAAAABAAEAPUAAACDAwAAAAA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952" o:spid="_x0000_s1985" style="position:absolute;left:6548;top:1251;width:170;height:170" coordorigin="6548,125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<v:shape id="Freeform 953" o:spid="_x0000_s1986" style="position:absolute;left:6548;top:125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OD8AA&#10;AADcAAAADwAAAGRycy9kb3ducmV2LnhtbERPz2vCMBS+C/sfwhvsZpPJqLUaRdRBj5sbeH00z7Ss&#10;eSlNrN1/vxwGHj++35vd5Dox0hBazxpeMwWCuPamZavh++t9XoAIEdlg55k0/FKA3fZptsHS+Dt/&#10;0niOVqQQDiVqaGLsSylD3ZDDkPmeOHFXPziMCQ5WmgHvKdx1cqFULh22nBoa7OnQUP1zvjkN0vaF&#10;ndTl+KHy6o3cUY3xdtL65Xnar0FEmuJD/O+ujIbVMs1P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nOD8AAAADcAAAADwAAAAAAAAAAAAAAAACYAgAAZHJzL2Rvd25y&#10;ZXYueG1sUEsFBgAAAAAEAAQA9QAAAIUDAAAAAA==&#10;" path="m,l170,r,170l,170,,xe" filled="f" strokeweight=".57pt">
                <v:path arrowok="t" o:connecttype="custom" o:connectlocs="0,1251;170,1251;170,1421;0,1421;0,1251" o:connectangles="0,0,0,0,0"/>
              </v:shape>
            </v:group>
            <v:group id="Group 950" o:spid="_x0000_s1983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<v:shape id="Freeform 951" o:spid="_x0000_s1984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148IA&#10;AADcAAAADwAAAGRycy9kb3ducmV2LnhtbESPT4vCMBTE7wt+h/AEb2uiiH+qUURd8Li6C14fzTMt&#10;Ni+libV++40g7HGYmd8wq03nKtFSE0rPGkZDBYI496Zkq+H35+tzDiJEZIOVZ9LwpACbde9jhZnx&#10;Dz5Re45WJAiHDDUUMdaZlCEvyGEY+po4eVffOIxJNlaaBh8J7io5VmoqHZacFgqsaVdQfjvfnQZp&#10;67nt1GX/rabHCbm9auP9oPWg322XICJ18T/8bh+NhsVsDK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/XjwgAAANwAAAAPAAAAAAAAAAAAAAAAAJgCAABkcnMvZG93&#10;bnJldi54bWxQSwUGAAAAAAQABAD1AAAAhwMAAAAA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948" o:spid="_x0000_s1981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<v:shape id="Freeform 949" o:spid="_x0000_s1982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IDMIA&#10;AADcAAAADwAAAGRycy9kb3ducmV2LnhtbESPS4sCMRCE78L+h9ALe9PERXyMRlnWFTz6Aq/NpM0M&#10;TjrDJI6z/94Igseiqr6iFqvOVaKlJpSeNQwHCgRx7k3JVsPpuOlPQYSIbLDyTBr+KcBq+dFbYGb8&#10;nffUHqIVCcIhQw1FjHUmZcgLchgGviZO3sU3DmOSjZWmwXuCu0p+KzWWDktOCwXW9FtQfj3cnAZp&#10;66nt1Hm9U+PtiNxatfH2p/XXZ/czBxGpi+/wq701GmaTE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sgMwgAAANwAAAAPAAAAAAAAAAAAAAAAAJgCAABkcnMvZG93&#10;bnJldi54bWxQSwUGAAAAAAQABAD1AAAAhwMAAAAA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946" o:spid="_x0000_s1979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shape id="Freeform 947" o:spid="_x0000_s1980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z4MIA&#10;AADcAAAADwAAAGRycy9kb3ducmV2LnhtbESPQWvCQBSE7wX/w/IEb3XXIqlNsxGpCh5bFbw+sq+b&#10;0OzbkF1j/PduodDjMDPfMMV6dK0YqA+NZw2LuQJBXHnTsNVwPu2fVyBCRDbYeiYNdwqwLidPBebG&#10;3/iLhmO0IkE45KihjrHLpQxVTQ7D3HfEyfv2vcOYZG+l6fGW4K6VL0pl0mHDaaHGjj5qqn6OV6dB&#10;2m5lR3XZfqrssCS3VUO87rSeTcfNO4hIY/wP/7UPRsPbawa/Z9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PPgwgAAANwAAAAPAAAAAAAAAAAAAAAAAJgCAABkcnMvZG93&#10;bnJldi54bWxQSwUGAAAAAAQABAD1AAAAhwMAAAAA&#10;" path="m,l170,r,170l,170,,xe" filled="f" strokeweight=".57pt">
                <v:path arrowok="t" o:connecttype="custom" o:connectlocs="0,1931;170,1931;170,2101;0,2101;0,1931" o:connectangles="0,0,0,0,0"/>
              </v:shape>
            </v:group>
            <v:group id="Group 944" o:spid="_x0000_s1977" style="position:absolute;left:6548;top:2158;width:170;height:170" coordorigin="6548,215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<v:shape id="Freeform 945" o:spid="_x0000_s1978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CCcAA&#10;AADcAAAADwAAAGRycy9kb3ducmV2LnhtbERPz2vCMBS+C/sfwhvsZpPJqLUaRdRBj5sbeH00z7Ss&#10;eSlNrN1/vxwGHj++35vd5Dox0hBazxpeMwWCuPamZavh++t9XoAIEdlg55k0/FKA3fZptsHS+Dt/&#10;0niOVqQQDiVqaGLsSylD3ZDDkPmeOHFXPziMCQ5WmgHvKdx1cqFULh22nBoa7OnQUP1zvjkN0vaF&#10;ndTl+KHy6o3cUY3xdtL65Xnar0FEmuJD/O+ujIbVMq1N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/CCcAAAADcAAAADwAAAAAAAAAAAAAAAACYAgAAZHJzL2Rvd25y&#10;ZXYueG1sUEsFBgAAAAAEAAQA9QAAAIUDAAAAAA==&#10;" path="m,l170,r,170l,170,,xe" filled="f" strokeweight=".57pt">
                <v:path arrowok="t" o:connecttype="custom" o:connectlocs="0,2158;170,2158;170,2328;0,2328;0,2158" o:connectangles="0,0,0,0,0"/>
              </v:shape>
            </v:group>
            <w10:wrap anchorx="page"/>
          </v:group>
        </w:pict>
      </w:r>
      <w:r w:rsidR="00291AF9">
        <w:t>What makes you think they have abdominal pain?</w:t>
      </w:r>
      <w:r w:rsidR="00291AF9">
        <w:tab/>
        <w:t>The child tells me Holds belly</w:t>
      </w:r>
    </w:p>
    <w:p w:rsidR="00330746" w:rsidRDefault="00291AF9">
      <w:pPr>
        <w:pStyle w:val="BodyText"/>
        <w:spacing w:before="1" w:line="226" w:lineRule="exact"/>
        <w:ind w:right="516"/>
      </w:pPr>
      <w:r>
        <w:t>Holds belly and cries or looks uncomfortable Cries without another obvious cause</w:t>
      </w:r>
    </w:p>
    <w:p w:rsidR="00330746" w:rsidRDefault="00291AF9">
      <w:pPr>
        <w:pStyle w:val="BodyText"/>
        <w:spacing w:line="226" w:lineRule="exact"/>
        <w:ind w:right="2707"/>
      </w:pPr>
      <w:r>
        <w:t xml:space="preserve">Cries all the time Cries with meals Wakes up from sleep </w:t>
      </w:r>
      <w:r w:rsidR="00430766">
        <w:t>I</w:t>
      </w:r>
      <w:r>
        <w:t>rritability</w:t>
      </w:r>
    </w:p>
    <w:p w:rsidR="00330746" w:rsidRDefault="00291AF9">
      <w:pPr>
        <w:pStyle w:val="BodyText"/>
        <w:spacing w:line="224" w:lineRule="exact"/>
        <w:ind w:left="6783" w:right="4122"/>
        <w:jc w:val="center"/>
      </w:pPr>
      <w:r>
        <w:t>Other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941" o:spid="_x0000_s1974" style="position:absolute;left:0;text-align:left;margin-left:327.1pt;margin-top:21.95pt;width:189.05pt;height:.1pt;z-index:-251669504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">
            <v:shape id="Freeform 942" o:spid="_x0000_s1975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Z4cMA&#10;AADcAAAADwAAAGRycy9kb3ducmV2LnhtbESPQWsCMRSE7wX/Q3iCl1KzCtV2axRdKXhU294fm7eb&#10;pZuXJYnr9t83guBxmJlvmNVmsK3oyYfGsYLZNANBXDrdcK3g++vz5Q1EiMgaW8ek4I8CbNajpxXm&#10;2l35RP051iJBOOSowMTY5VKG0pDFMHUdcfIq5y3GJH0ttcdrgttWzrNsIS02nBYMdlQYKn/PF6ug&#10;XMTd/jgrjKkK76r9s/vpdwelJuNh+wEi0hAf4Xv7oBW8vy7hd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GZ4c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</w:t>
      </w:r>
      <w:r w:rsidR="00935CC5">
        <w:t>lease p</w:t>
      </w:r>
      <w:r w:rsidR="00291AF9">
        <w:t xml:space="preserve">rovide additional details </w:t>
      </w:r>
      <w:r w:rsidR="00935CC5">
        <w:t>about your/your child’s abdominal pain.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left="623" w:right="363"/>
      </w:pPr>
      <w:r>
        <w:rPr>
          <w:noProof/>
        </w:rPr>
        <w:pict>
          <v:group id="Group 939" o:spid="_x0000_s1972" style="position:absolute;left:0;text-align:left;margin-left:327.4pt;margin-top:5.85pt;width:8.5pt;height:8.5pt;z-index:-251673600;mso-position-horizontal-relative:page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">
            <v:shape id="Freeform 940" o:spid="_x0000_s1973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x98EA&#10;AADcAAAADwAAAGRycy9kb3ducmV2LnhtbESPT4vCMBTE78J+h/AW9qaJyypajbKsK3j0H3h9NM+0&#10;2LyUJtb67Y0geBxm5jfMfNm5SrTUhNKzhuFAgSDOvSnZajge1v0JiBCRDVaeScOdAiwXH705Zsbf&#10;eEftPlqRIBwy1FDEWGdShrwgh2Hga+LknX3jMCbZWGkavCW4q+S3UmPpsOS0UGBNfwXll/3VaZC2&#10;nthOnVZbNd78kFupNl7/tf767H5nICJ18R1+tTdGw3Q0gu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LMffBAAAA3AAAAA8AAAAAAAAAAAAAAAAAmAIAAGRycy9kb3du&#10;cmV2LnhtbFBLBQYAAAAABAAEAPUAAACGAwAAAAA=&#10;" path="m,l170,r,170l,170,,xe" filled="f" strokeweight=".57pt">
              <v:path arrowok="t" o:connecttype="custom" o:connectlocs="0,117;170,117;170,287;0,287;0,117" o:connectangles="0,0,0,0,0"/>
            </v:shape>
            <w10:wrap anchorx="page"/>
          </v:group>
        </w:pict>
      </w:r>
      <w:r w:rsidR="00291AF9">
        <w:t>Where is the abdominal pain located?</w:t>
      </w:r>
      <w:r w:rsidR="00291AF9">
        <w:rPr>
          <w:spacing w:val="55"/>
        </w:rPr>
        <w:t xml:space="preserve"> </w:t>
      </w:r>
      <w:r w:rsidR="00291AF9">
        <w:t>Choose all that</w:t>
      </w:r>
      <w:r w:rsidR="00291AF9">
        <w:tab/>
        <w:t>Upper abdomen midline (between umbilicus and apply.</w:t>
      </w:r>
      <w:r w:rsidR="00291AF9">
        <w:tab/>
        <w:t>bottom of ribs)</w:t>
      </w:r>
    </w:p>
    <w:p w:rsidR="00330746" w:rsidRDefault="00174DC8">
      <w:pPr>
        <w:pStyle w:val="BodyText"/>
        <w:spacing w:line="226" w:lineRule="exact"/>
        <w:ind w:right="1772"/>
      </w:pPr>
      <w:r>
        <w:rPr>
          <w:noProof/>
        </w:rPr>
        <w:pict>
          <v:group id="Group 916" o:spid="_x0000_s1949" style="position:absolute;left:0;text-align:left;margin-left:327.1pt;margin-top:1.5pt;width:9.05pt;height:122.45pt;z-index:-251672576;mso-position-horizontal-relative:page" coordorigin="6543,30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">
            <v:group id="Group 937" o:spid="_x0000_s1970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938" o:spid="_x0000_s1971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puMEA&#10;AADcAAAADwAAAGRycy9kb3ducmV2LnhtbESPT4vCMBTE78J+h/AW9qaJq4hWoyzrCh79B14fzTMt&#10;Ni+libX77Y0geBxm5jfMYtW5SrTUhNKzhuFAgSDOvSnZajgdN/0piBCRDVaeScM/BVgtP3oLzIy/&#10;857aQ7QiQThkqKGIsc6kDHlBDsPA18TJu/jGYUyysdI0eE9wV8lvpSbSYclpocCafgvKr4eb0yBt&#10;PbWdOq93arIdk1urNt7+tP767H7mICJ18R1+tbdGw2w0g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x6bjBAAAA3A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935" o:spid="_x0000_s1968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<v:shape id="Freeform 936" o:spid="_x0000_s1969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UV8MA&#10;AADcAAAADwAAAGRycy9kb3ducmV2LnhtbESPzWrDMBCE74G+g9hCb4nUtDGJG9mUpIEc81PodbE2&#10;sqm1MpbiuG8fFQo9DjPzDbMuR9eKgfrQeNbwPFMgiCtvGrYaPs+76RJEiMgGW8+k4YcClMXDZI25&#10;8Tc+0nCKViQIhxw11DF2uZShqslhmPmOOHkX3zuMSfZWmh5vCe5aOVcqkw4bTgs1drSpqfo+XZ0G&#10;abulHdXX9qCy/Su5rRri9UPrp8fx/Q1EpDH+h//ae6Nh9bKA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TUV8MAAADcAAAADwAAAAAAAAAAAAAAAACYAgAAZHJzL2Rv&#10;d25yZXYueG1sUEsFBgAAAAAEAAQA9QAAAIg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933" o:spid="_x0000_s1966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<v:shape id="Freeform 934" o:spid="_x0000_s1967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vu8MA&#10;AADcAAAADwAAAGRycy9kb3ducmV2LnhtbESPW2sCMRSE3wv9D+EU+lYTL3hZjSJawcd6AV8Pm2N2&#10;cXOybOK6/feNIPRxmJlvmMWqc5VoqQmlZw39ngJBnHtTstVwPu2+piBCRDZYeSYNvxRgtXx/W2Bm&#10;/IMP1B6jFQnCIUMNRYx1JmXIC3IYer4mTt7VNw5jko2VpsFHgrtKDpQaS4clp4UCa9oUlN+Od6dB&#10;2npqO3XZ/qjxfkRuq9p4/9b686Nbz0FE6uJ/+NXeGw2z4QSe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rvu8MAAADcAAAADwAAAAAAAAAAAAAAAACYAgAAZHJzL2Rv&#10;d25yZXYueG1sUEsFBgAAAAAEAAQA9QAAAIgDAAAAAA=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931" o:spid="_x0000_s1964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932" o:spid="_x0000_s1965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eUsIA&#10;AADcAAAADwAAAGRycy9kb3ducmV2LnhtbESPS4sCMRCE78L+h9ALe9NkVURnjbL4AI++YK/NpM0M&#10;TjrDJI6z/94Igseiqr6i5svOVaKlJpSeNXwPFAji3JuSrYbzadufgggR2WDlmTT8U4Dl4qM3x8z4&#10;Ox+oPUYrEoRDhhqKGOtMypAX5DAMfE2cvItvHMYkGytNg/cEd5UcKjWRDktOCwXWtCoovx5vToO0&#10;9dR26m+9V5PdmNxatfG20frrs/v9ARGpi+/wq70zGmajG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d5SwgAAANwAAAAPAAAAAAAAAAAAAAAAAJgCAABkcnMvZG93&#10;bnJldi54bWxQSwUGAAAAAAQABAD1AAAAhwMAAAAA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929" o:spid="_x0000_s1962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<v:shape id="Freeform 930" o:spid="_x0000_s1963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hKcEA&#10;AADcAAAADwAAAGRycy9kb3ducmV2LnhtbESPT4vCMBTE78J+h/AW9mYTFxG3GkVWBY/+g70+mmda&#10;bF5KE2v32xtB8DjMzG+Y+bJ3teioDZVnDaNMgSAuvKnYajiftsMpiBCRDdaeScM/BVguPgZzzI2/&#10;84G6Y7QiQTjkqKGMscmlDEVJDkPmG+LkXXzrMCbZWmlavCe4q+W3UhPpsOK0UGJDvyUV1+PNaZC2&#10;mdpe/a33arIbk1urLt42Wn999qsZiEh9fIdf7Z3R8DMewf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poSnBAAAA3AAAAA8AAAAAAAAAAAAAAAAAmAIAAGRycy9kb3du&#10;cmV2LnhtbFBLBQYAAAAABAAEAPUAAACGAwAAAAA=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927" o:spid="_x0000_s1960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<v:shape id="Freeform 928" o:spid="_x0000_s1961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axcEA&#10;AADcAAAADwAAAGRycy9kb3ducmV2LnhtbESPT4vCMBTE78J+h/AW9qaJuyJajbKsK3j0H3h9NM+0&#10;2LyUJtb67Y0geBxm5jfMfNm5SrTUhNKzhuFAgSDOvSnZajge1v0JiBCRDVaeScOdAiwXH705Zsbf&#10;eEftPlqRIBwy1FDEWGdShrwgh2Hga+LknX3jMCbZWGkavCW4q+S3UmPpsOS0UGBNfwXll/3VaZC2&#10;nthOnVZbNd6MyK1UG6//Wn99dr8zEJG6+A6/2hujYTr6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3msXBAAAA3AAAAA8AAAAAAAAAAAAAAAAAmAIAAGRycy9kb3du&#10;cmV2LnhtbFBLBQYAAAAABAAEAPUAAACGAwAAAAA=&#10;" path="m,l170,r,170l,170,,xe" filled="f" strokeweight=".57pt">
                <v:path arrowok="t" o:connecttype="custom" o:connectlocs="0,1170;170,1170;170,1340;0,1340;0,1170" o:connectangles="0,0,0,0,0"/>
              </v:shape>
            </v:group>
            <v:group id="Group 925" o:spid="_x0000_s1958" style="position:absolute;left:6548;top:1396;width:170;height:170" coordorigin="6548,13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<v:shape id="Freeform 926" o:spid="_x0000_s1959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nKsEA&#10;AADcAAAADwAAAGRycy9kb3ducmV2LnhtbESPT4vCMBTE78J+h/AW9qaJi4pWoyzrCh79B14fzTMt&#10;Ni+libX77Y0geBxm5jfMYtW5SrTUhNKzhuFAgSDOvSnZajgdN/0piBCRDVaeScM/BVgtP3oLzIy/&#10;857aQ7QiQThkqKGIsc6kDHlBDsPA18TJu/jGYUyysdI0eE9wV8lvpSbSYclpocCafgvKr4eb0yBt&#10;PbWdOq93arIdkVurNt7+tP767H7mICJ18R1+tbdGw2w0h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SpyrBAAAA3AAAAA8AAAAAAAAAAAAAAAAAmAIAAGRycy9kb3du&#10;cmV2LnhtbFBLBQYAAAAABAAEAPUAAACGAwAAAAA=&#10;" path="m,l170,r,170l,170,,xe" filled="f" strokeweight=".57pt">
                <v:path arrowok="t" o:connecttype="custom" o:connectlocs="0,1396;170,1396;170,1566;0,1566;0,1396" o:connectangles="0,0,0,0,0"/>
              </v:shape>
            </v:group>
            <v:group id="Group 923" o:spid="_x0000_s1956" style="position:absolute;left:6548;top:1623;width:170;height:170" coordorigin="6548,16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<v:shape id="Freeform 924" o:spid="_x0000_s1957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cxsIA&#10;AADcAAAADwAAAGRycy9kb3ducmV2LnhtbESPS4sCMRCE78L+h9ALe9PERXyMRlnWFTz6Aq/NpM0M&#10;TjrDJI6z/94Igseiqr6iFqvOVaKlJpSeNQwHCgRx7k3JVsPpuOlPQYSIbLDyTBr+KcBq+dFbYGb8&#10;nffUHqIVCcIhQw1FjHUmZcgLchgGviZO3sU3DmOSjZWmwXuCu0p+KzWWDktOCwXW9FtQfj3cnAZp&#10;66nt1Hm9U+PtiNxatfH2p/XXZ/czBxGpi+/wq701GmajC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JzGwgAAANwAAAAPAAAAAAAAAAAAAAAAAJgCAABkcnMvZG93&#10;bnJldi54bWxQSwUGAAAAAAQABAD1AAAAhwMAAAAA&#10;" path="m,l170,r,170l,170,,xe" filled="f" strokeweight=".57pt">
                <v:path arrowok="t" o:connecttype="custom" o:connectlocs="0,1623;170,1623;170,1793;0,1793;0,1623" o:connectangles="0,0,0,0,0"/>
              </v:shape>
            </v:group>
            <v:group id="Group 921" o:spid="_x0000_s1954" style="position:absolute;left:6548;top:1850;width:170;height:170" coordorigin="6548,18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<v:shape id="Freeform 922" o:spid="_x0000_s1955" style="position:absolute;left:6548;top:18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+tL8MA&#10;AADcAAAADwAAAGRycy9kb3ducmV2LnhtbESPzWrDMBCE74G+g9hCb4nUYkLsRgmlTiDHJi30ulhb&#10;2dRaGUv+6dtHgUKOw8x8w2z3s2vFSH1oPGt4XikQxJU3DVsNX5/H5QZEiMgGW8+k4Y8C7HcPiy0W&#10;xk98pvESrUgQDgVqqGPsCilDVZPDsPIdcfJ+fO8wJtlbaXqcEty18kWptXTYcFqosaP3mqrfy+A0&#10;SNtt7Ky+yw+1PmXkSjXG4aD10+P89goi0hzv4f/2yWjIsxxuZ9IR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+tL8MAAADcAAAADwAAAAAAAAAAAAAAAACYAgAAZHJzL2Rv&#10;d25yZXYueG1sUEsFBgAAAAAEAAQA9QAAAIgDAAAAAA==&#10;" path="m,l170,r,170l,170,,xe" filled="f" strokeweight=".57pt">
                <v:path arrowok="t" o:connecttype="custom" o:connectlocs="0,1850;170,1850;170,2020;0,2020;0,1850" o:connectangles="0,0,0,0,0"/>
              </v:shape>
            </v:group>
            <v:group id="Group 919" o:spid="_x0000_s1952" style="position:absolute;left:6548;top:2077;width:170;height:170" coordorigin="6548,20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<v:shape id="Freeform 920" o:spid="_x0000_s1953" style="position:absolute;left:6548;top:20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39MIA&#10;AADcAAAADwAAAGRycy9kb3ducmV2LnhtbESPS4sCMRCE78L+h9ALe9NEUdFZoyw+wKMv8NpMejPD&#10;TjrDJI6z/94Igseiqr6iFqvOVaKlJpSeNQwHCgRx7k3JVsPlvOvPQISIbLDyTBr+KcBq+dFbYGb8&#10;nY/UnqIVCcIhQw1FjHUmZcgLchgGviZO3q9vHMYkGytNg/cEd5UcKTWVDktOCwXWtC4o/zvdnAZp&#10;65nt1HVzUNP9mNxGtfG21frrs/v5BhGpi+/wq703GuaTI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Df0wgAAANwAAAAPAAAAAAAAAAAAAAAAAJgCAABkcnMvZG93&#10;bnJldi54bWxQSwUGAAAAAAQABAD1AAAAhwMAAAAA&#10;" path="m,l170,r,170l,170,,xe" filled="f" strokeweight=".57pt">
                <v:path arrowok="t" o:connecttype="custom" o:connectlocs="0,2077;170,2077;170,2247;0,2247;0,2077" o:connectangles="0,0,0,0,0"/>
              </v:shape>
            </v:group>
            <v:group id="Group 917" o:spid="_x0000_s1950" style="position:absolute;left:6548;top:2303;width:170;height:170" coordorigin="6548,23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<v:shape id="Freeform 918" o:spid="_x0000_s1951" style="position:absolute;left:6548;top:23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MGMMA&#10;AADcAAAADwAAAGRycy9kb3ducmV2LnhtbESPzWrDMBCE74G+g9hCb4nUtDGJG9mUpIEc81PodbE2&#10;sqm1MpbiuG8fFQo9DjPzDbMuR9eKgfrQeNbwPFMgiCtvGrYaPs+76RJEiMgGW8+k4YcClMXDZI25&#10;8Tc+0nCKViQIhxw11DF2uZShqslhmPmOOHkX3zuMSfZWmh5vCe5aOVcqkw4bTgs1drSpqfo+XZ0G&#10;abulHdXX9qCy/Su5rRri9UPrp8fx/Q1EpDH+h//ae6NhtXiB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4MGMMAAADcAAAADwAAAAAAAAAAAAAAAACYAgAAZHJzL2Rv&#10;d25yZXYueG1sUEsFBgAAAAAEAAQA9QAAAIgDAAAAAA==&#10;" path="m,l170,r,170l,170,,xe" filled="f" strokeweight=".57pt">
                <v:path arrowok="t" o:connecttype="custom" o:connectlocs="0,2303;170,2303;170,2473;0,2473;0,2303" o:connectangles="0,0,0,0,0"/>
              </v:shape>
            </v:group>
            <w10:wrap anchorx="page"/>
          </v:group>
        </w:pict>
      </w:r>
      <w:r w:rsidR="00291AF9">
        <w:t>Upper abdomen on the right Upper abdomen on the left Entire upper abdomen</w:t>
      </w:r>
    </w:p>
    <w:p w:rsidR="00330746" w:rsidRDefault="00291AF9">
      <w:pPr>
        <w:pStyle w:val="BodyText"/>
        <w:spacing w:line="224" w:lineRule="exact"/>
        <w:ind w:right="2428"/>
      </w:pPr>
      <w:r>
        <w:t>Near the belly button</w:t>
      </w:r>
    </w:p>
    <w:p w:rsidR="00330746" w:rsidRDefault="00291AF9">
      <w:pPr>
        <w:pStyle w:val="BodyText"/>
        <w:spacing w:before="3" w:line="226" w:lineRule="exact"/>
        <w:ind w:right="884"/>
      </w:pPr>
      <w:r>
        <w:t>Right lower quadrant (below u</w:t>
      </w:r>
      <w:r w:rsidR="00CC6225">
        <w:t xml:space="preserve">mbilicus) Left lower quadrant </w:t>
      </w:r>
    </w:p>
    <w:p w:rsidR="00330746" w:rsidRDefault="00291AF9">
      <w:pPr>
        <w:pStyle w:val="BodyText"/>
        <w:spacing w:before="1" w:line="226" w:lineRule="exact"/>
        <w:ind w:right="2518"/>
      </w:pPr>
      <w:r>
        <w:t>Lower abdomen midline Entire lower abdomen Entire abdomen Variable locations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899" o:spid="_x0000_s1932" style="position:absolute;left:0;text-align:left;margin-left:327.1pt;margin-top:1.85pt;width:9.05pt;height:88.45pt;z-index:-251671552;mso-position-horizontal-relative:page" coordorigin="6543,37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">
            <v:group id="Group 914" o:spid="_x0000_s1947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<v:shape id="Freeform 915" o:spid="_x0000_s1948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WQMIA&#10;AADcAAAADwAAAGRycy9kb3ducmV2LnhtbESPwWrDMBBE74X+g9hCbrWUUozrWAmlacHHNCnkulgb&#10;2cRaGUtxnL+vCoEeh5l5w1Sb2fViojF0njUsMwWCuPGmY6vh5/D1XIAIEdlg75k03CjAZv34UGFp&#10;/JW/adpHKxKEQ4ka2hiHUsrQtOQwZH4gTt7Jjw5jkqOVZsRrgrteviiVS4cdp4UWB/poqTnvL06D&#10;tENhZ3Xc7lRev5LbqilePrVePM3vKxCR5vgfvrdro+FtmcP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xZAwgAAANwAAAAPAAAAAAAAAAAAAAAAAJgCAABkcnMvZG93&#10;bnJldi54bWxQSwUGAAAAAAQABAD1AAAAhw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912" o:spid="_x0000_s1945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<v:shape id="Freeform 913" o:spid="_x0000_s1946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nqcAA&#10;AADcAAAADwAAAGRycy9kb3ducmV2LnhtbERPy2oCMRTdF/yHcIXuajJSxE6NUpwWXKotdHuZ3CZD&#10;JzfDJPPo3zcLweXhvHeH2bdipD42gTUUKwWCuA6mYavh6/PjaQsiJmSDbWDS8EcRDvvFww5LEya+&#10;0HhNVuQQjiVqcCl1pZSxduQxrkJHnLmf0HtMGfZWmh6nHO5buVZqIz02nBscdnR0VP9eB69B2m5r&#10;Z/VdndXm9Ey+UmMa3rV+XM5vryASzekuvrlPRsNLkdfmM/kIyP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AnqcAAAADcAAAADwAAAAAAAAAAAAAAAACYAgAAZHJzL2Rvd25y&#10;ZXYueG1sUEsFBgAAAAAEAAQA9QAAAIUDAAAAAA=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910" o:spid="_x0000_s1943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<v:shape id="Freeform 911" o:spid="_x0000_s1944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hEr0A&#10;AADcAAAADwAAAGRycy9kb3ducmV2LnhtbERPy4rCMBTdD/gP4QruxkQR0WoU8QEu1Rlwe2muabG5&#10;KU2s9e/NQnB5OO/lunOVaKkJpWcNo6ECQZx7U7LV8P93+J2BCBHZYOWZNLwowHrV+1liZvyTz9Re&#10;ohUphEOGGooY60zKkBfkMAx9TZy4m28cxgQbK02DzxTuKjlWaiodlpwaCqxpW1B+vzycBmnrme3U&#10;dXdS0+OE3E618bHXetDvNgsQkbr4FX/cR6NhPk7z05l0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7rhEr0AAADcAAAADwAAAAAAAAAAAAAAAACYAgAAZHJzL2Rvd25yZXYu&#10;eG1sUEsFBgAAAAAEAAQA9QAAAII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908" o:spid="_x0000_s1941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<v:shape id="Freeform 909" o:spid="_x0000_s1942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a/sEA&#10;AADcAAAADwAAAGRycy9kb3ducmV2LnhtbESPT4vCMBTE74LfITxhb5pYFtGuUURd8Og/2OujeZuW&#10;bV5KE2v32xtB8DjMzG+Y5bp3teioDZVnDdOJAkFceFOx1XC9fI/nIEJENlh7Jg3/FGC9Gg6WmBt/&#10;5xN152hFgnDIUUMZY5NLGYqSHIaJb4iT9+tbhzHJ1krT4j3BXS0zpWbSYcVpocSGtiUVf+eb0yBt&#10;M7e9+tkd1ezwSW6nunjba/0x6jdfICL18R1+tQ9GwyLL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k2v7BAAAA3A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906" o:spid="_x0000_s1939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<v:shape id="Freeform 907" o:spid="_x0000_s1940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nEcEA&#10;AADcAAAADwAAAGRycy9kb3ducmV2LnhtbESPT4vCMBTE78J+h/AW9maTFRG3GkVWBY/+g70+mmda&#10;bF5KE2v32xtB8DjMzG+Y+bJ3teioDZVnDd+ZAkFceFOx1XA+bYdTECEiG6w9k4Z/CrBcfAzmmBt/&#10;5wN1x2hFgnDIUUMZY5NLGYqSHIbMN8TJu/jWYUyytdK0eE9wV8uRUhPpsOK0UGJDvyUV1+PNaZC2&#10;mdpe/a33arIbk1urLt42Wn999qsZiEh9fIdf7Z3R8DMaw/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B5xHBAAAA3A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904" o:spid="_x0000_s1937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<v:shape id="Freeform 905" o:spid="_x0000_s1938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c/cEA&#10;AADcAAAADwAAAGRycy9kb3ducmV2LnhtbESPT4vCMBTE74LfITxhb5ooS9GuUURd8Og/2OujeZuW&#10;bV5KE2v32xtB8DjMzG+Y5bp3teioDZVnDdOJAkFceFOx1XC9fI/nIEJENlh7Jg3/FGC9Gg6WmBt/&#10;5xN152hFgnDIUUMZY5NLGYqSHIaJb4iT9+tbhzHJ1krT4j3BXS1nSmXSYcVpocSGtiUVf+eb0yBt&#10;M7e9+tkdVXb4JLdTXbzttf4Y9ZsvEJH6+A6/2gejYTHL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f3P3BAAAA3A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902" o:spid="_x0000_s1935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<v:shape id="Freeform 903" o:spid="_x0000_s1936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tFL0A&#10;AADcAAAADwAAAGRycy9kb3ducmV2LnhtbERPy4rCMBTdD/gP4QruxkQR0WoU8QEu1Rlwe2muabG5&#10;KU2s9e/NQnB5OO/lunOVaKkJpWcNo6ECQZx7U7LV8P93+J2BCBHZYOWZNLwowHrV+1liZvyTz9Re&#10;ohUphEOGGooY60zKkBfkMAx9TZy4m28cxgQbK02DzxTuKjlWaiodlpwaCqxpW1B+vzycBmnrme3U&#10;dXdS0+OE3E618bHXetDvNgsQkbr4FX/cR6NhPk5r05l0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cztFL0AAADcAAAADwAAAAAAAAAAAAAAAACYAgAAZHJzL2Rvd25yZXYu&#10;eG1sUEsFBgAAAAAEAAQA9QAAAII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900" o:spid="_x0000_s1933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<v:shape id="Freeform 901" o:spid="_x0000_s1934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3z8AA&#10;AADcAAAADwAAAGRycy9kb3ducmV2LnhtbERPz2vCMBS+C/sfwhvsZpM5KbUaRdRBj5sbeH00z7Ss&#10;eSlNrN1/bw6DHT++35vd5Dox0hBazxpeMwWCuPamZavh++t9XoAIEdlg55k0/FKA3fZptsHS+Dt/&#10;0niOVqQQDiVqaGLsSylD3ZDDkPmeOHFXPziMCQ5WmgHvKdx1cqFULh22nBoa7OnQUP1zvjkN0vaF&#10;ndTl+KHyaknuqMZ4O2n98jzt1yAiTfFf/OeujIbVW5qfzqQj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N3z8AAAADcAAAADwAAAAAAAAAAAAAAAACYAgAAZHJzL2Rvd25y&#10;ZXYueG1sUEsFBgAAAAAEAAQA9QAAAIU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w10:wrap anchorx="page"/>
          </v:group>
        </w:pict>
      </w:r>
      <w:r w:rsidR="00291AF9">
        <w:t>How often does abdominal pain occur?</w:t>
      </w:r>
      <w:r w:rsidR="00291AF9">
        <w:tab/>
        <w:t>Daily</w:t>
      </w:r>
    </w:p>
    <w:p w:rsidR="00330746" w:rsidRDefault="00291AF9">
      <w:pPr>
        <w:pStyle w:val="BodyText"/>
        <w:spacing w:before="3" w:line="226" w:lineRule="exact"/>
        <w:ind w:right="1562"/>
      </w:pPr>
      <w:r>
        <w:t>At least once a week, but not daily One to 4 times per month</w:t>
      </w:r>
    </w:p>
    <w:p w:rsidR="00330746" w:rsidRDefault="00291AF9">
      <w:pPr>
        <w:pStyle w:val="BodyText"/>
        <w:spacing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line="226" w:lineRule="exact"/>
        <w:ind w:right="3496"/>
      </w:pPr>
      <w:r>
        <w:t>Only once Other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Pr="00650A58" w:rsidRDefault="00174DC8">
      <w:pPr>
        <w:pStyle w:val="BodyText"/>
        <w:ind w:left="623" w:right="1230"/>
      </w:pPr>
      <w:r>
        <w:rPr>
          <w:noProof/>
        </w:rPr>
        <w:pict>
          <v:group id="Group 2313" o:spid="_x0000_s1930" style="position:absolute;left:0;text-align:left;margin-left:327.1pt;margin-top:6.9pt;width:189.05pt;height:.1pt;z-index:-25077350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l4YAMAAOs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">
            <v:shape id="Freeform 2314" o:spid="_x0000_s1931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mIsMA&#10;AADcAAAADwAAAGRycy9kb3ducmV2LnhtbESPQWvCQBSE74X+h+UJvRTdpILU6Co1UvBotd4f2Zds&#10;MPs27G5j+u+7gtDjMDPfMOvtaDsxkA+tYwX5LANBXDndcqPg+/w5fQcRIrLGzjEp+KUA283z0xoL&#10;7W78RcMpNiJBOBSowMTYF1KGypDFMHM9cfJq5y3GJH0jtcdbgttOvmXZQlpsOS0Y7Kk0VF1PP1ZB&#10;tYi7/TEvjalL7+r9q7sMu4NSL5PxYwUi0hj/w4/2QStY5nO4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mIs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650A58">
        <w:t xml:space="preserve">Abdominal Pain </w:t>
      </w:r>
      <w:r w:rsidR="00291AF9">
        <w:t>Other</w:t>
      </w:r>
      <w:r w:rsidR="00650A58">
        <w:t xml:space="preserve"> (</w:t>
      </w:r>
      <w:r w:rsidR="00650A58">
        <w:rPr>
          <w:i/>
        </w:rPr>
        <w:t>Specify</w:t>
      </w:r>
      <w:r w:rsidR="00650A58">
        <w:t>)</w:t>
      </w:r>
      <w:r w:rsidR="00650A58">
        <w:tab/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870" o:spid="_x0000_s1901" style="position:absolute;left:0;text-align:left;margin-left:327.1pt;margin-top:1.85pt;width:9.05pt;height:156.45pt;z-index:-251670528;mso-position-horizontal-relative:page" coordorigin="6543,37" coordsize="181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">
            <v:group id="Group 897" o:spid="_x0000_s1928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898" o:spid="_x0000_s1929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SLcIA&#10;AADcAAAADwAAAGRycy9kb3ducmV2LnhtbESPwWrDMBBE74X8g9hAbrXUkAbhWgklaSHHNi30ulgb&#10;2cRaGUtxnL+PCoUeh5l5w1TbyXdipCG2gQ08FQoEcR1sy87A99f7owYRE7LFLjAZuFGE7Wb2UGFp&#10;w5U/aTwmJzKEY4kGmpT6UspYN+QxFqEnzt4pDB5TloOTdsBrhvtOLpVaS48t54UGe9o1VJ+PF29A&#10;ul67Sf3sP9T6sCK/V2O6vBmzmE+vLyASTek//Nc+WANaP8PvmXw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hItwgAAANwAAAAPAAAAAAAAAAAAAAAAAJgCAABkcnMvZG93&#10;bnJldi54bWxQSwUGAAAAAAQABAD1AAAAhw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895" o:spid="_x0000_s1926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<v:shape id="Freeform 896" o:spid="_x0000_s1927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pwcIA&#10;AADcAAAADwAAAGRycy9kb3ducmV2LnhtbESPwWrDMBBE74X8g9hAbo3UEFzjRgklacHH1i30ulgb&#10;2cRaGUuxnb+PCoUeh5l5w+wOs+vESENoPWt4WisQxLU3LVsN31/vjzmIEJENdp5Jw40CHPaLhx0W&#10;xk/8SWMVrUgQDgVqaGLsCylD3ZDDsPY9cfLOfnAYkxysNANOCe46uVEqkw5bTgsN9nRsqL5UV6dB&#10;2j63s/o5fais3JI7qTFe37ReLefXFxCR5vgf/muXRkOeP8P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CnBwgAAANwAAAAPAAAAAAAAAAAAAAAAAJgCAABkcnMvZG93&#10;bnJldi54bWxQSwUGAAAAAAQABAD1AAAAhw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893" o:spid="_x0000_s1924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<v:shape id="Freeform 894" o:spid="_x0000_s1925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YKMEA&#10;AADcAAAADwAAAGRycy9kb3ducmV2LnhtbESPT4vCMBTE78J+h/AEb5ooIt2uUWRV8Og/2OujeZsW&#10;m5fSxFq//WZB8DjMzG+Y5bp3teioDZVnDdOJAkFceFOx1XC97McZiBCRDdaeScOTAqxXH4Ml5sY/&#10;+ETdOVqRIBxy1FDG2ORShqIkh2HiG+Lk/frWYUyytdK0+EhwV8uZUgvpsOK0UGJD3yUVt/PdaZC2&#10;yWyvfrZHtTjMyW1VF+87rUfDfvMFIlIf3+FX+2A0ZNkn/J9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HGCjBAAAA3A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891" o:spid="_x0000_s1922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<v:shape id="Freeform 892" o:spid="_x0000_s1923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C88EA&#10;AADcAAAADwAAAGRycy9kb3ducmV2LnhtbESPT4vCMBTE74LfITxhb5q4iNSuUURX8Og/2OujeZuW&#10;bV5KE2v32xtB8DjMzG+Y5bp3teioDZVnDdOJAkFceFOx1XC97McZiBCRDdaeScM/BVivhoMl5sbf&#10;+UTdOVqRIBxy1FDG2ORShqIkh2HiG+Lk/frWYUyytdK0eE9wV8tPpebSYcVpocSGtiUVf+eb0yBt&#10;k9le/eyOan6YkdupLt6+tf4Y9ZsvEJH6+A6/2gejIVtM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ogvPBAAAA3A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889" o:spid="_x0000_s1920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<v:shape id="Freeform 890" o:spid="_x0000_s1921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5H8IA&#10;AADcAAAADwAAAGRycy9kb3ducmV2LnhtbESPQWsCMRSE74X+h/AK3mrSKrLdGqVUBY+6Cl4fm9fs&#10;0s3Lsonr+u+NIHgcZuYbZr4cXCN66kLtWcPHWIEgLr2p2Wo4HjbvGYgQkQ02nknDlQIsF68vc8yN&#10;v/Ce+iJakSAcctRQxdjmUoayIodh7Fvi5P35zmFMsrPSdHhJcNfIT6Vm0mHNaaHCln4rKv+Ls9Mg&#10;bZvZQZ1WOzXbTsmtVB/Pa61Hb8PPN4hIQ3yGH+2t0ZB9TeB+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rkf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887" o:spid="_x0000_s1918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<v:shape id="Freeform 888" o:spid="_x0000_s1919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E8MIA&#10;AADcAAAADwAAAGRycy9kb3ducmV2LnhtbESPQWsCMRSE74X+h/AK3mrSorLdGqVUBY+6Cl4fm9fs&#10;0s3Lsonr+u+NIHgcZuYbZr4cXCN66kLtWcPHWIEgLr2p2Wo4HjbvGYgQkQ02nknDlQIsF68vc8yN&#10;v/Ce+iJakSAcctRQxdjmUoayIodh7Fvi5P35zmFMsrPSdHhJcNfIT6Vm0mHNaaHCln4rKv+Ls9Mg&#10;bZvZQZ1WOzXbTsitVB/Pa61Hb8PPN4hIQ3yGH+2t0ZB9TeF+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4TwwgAAANwAAAAPAAAAAAAAAAAAAAAAAJgCAABkcnMvZG93&#10;bnJldi54bWxQSwUGAAAAAAQABAD1AAAAhwMAAAAA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885" o:spid="_x0000_s1916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<v:shape id="Freeform 886" o:spid="_x0000_s1917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/HMIA&#10;AADcAAAADwAAAGRycy9kb3ducmV2LnhtbESPQWsCMRSE70L/Q3gFb5q0iN1ujVKqgke7Cl4fm9fs&#10;0s3Lsonr+u+NIHgcZuYbZrEaXCN66kLtWcPbVIEgLr2p2Wo4HraTDESIyAYbz6ThSgFWy5fRAnPj&#10;L/xLfRGtSBAOOWqoYmxzKUNZkcMw9S1x8v585zAm2VlpOrwkuGvku1Jz6bDmtFBhSz8Vlf/F2WmQ&#10;ts3soE7rvZrvZuTWqo/njdbj1+H7C0SkIT7Dj/bOaMg+P+B+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b8cwgAAANwAAAAPAAAAAAAAAAAAAAAAAJgCAABkcnMvZG93&#10;bnJldi54bWxQSwUGAAAAAAQABAD1AAAAhwMAAAAA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883" o:spid="_x0000_s1914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shape id="Freeform 884" o:spid="_x0000_s1915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6O9cEA&#10;AADcAAAADwAAAGRycy9kb3ducmV2LnhtbESPT4vCMBTE74LfITxhb5q4iNSuURZdwaP/wOujeZuW&#10;bV5KE2v32xtB8DjMzG+Y5bp3teioDZVnDdOJAkFceFOx1XA578YZiBCRDdaeScM/BVivhoMl5sbf&#10;+UjdKVqRIBxy1FDG2ORShqIkh2HiG+Lk/frWYUyytdK0eE9wV8tPpebSYcVpocSGNiUVf6eb0yBt&#10;k9leXbcHNd/PyG1VF28/Wn+M+u8vEJH6+A6/2nujIVss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ejvXBAAAA3A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881" o:spid="_x0000_s1912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<v:shape id="Freeform 882" o:spid="_x0000_s1913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Y6cIA&#10;AADcAAAADwAAAGRycy9kb3ducmV2LnhtbESPzWrDMBCE74W+g9hCbrWUEELqRgmlTsDHNin0ulgb&#10;2cRaGUv+ydtXhUKPw8x8w+wOs2vFSH1oPGtYZgoEceVNw1bD1+X0vAURIrLB1jNpuFOAw/7xYYe5&#10;8RN/0niOViQIhxw11DF2uZShqslhyHxHnLyr7x3GJHsrTY9TgrtWrpTaSIcNp4UaO3qvqbqdB6dB&#10;2m5rZ/VdfKhNuSZXqDEOR60XT/PbK4hIc/wP/7VLo+FFLeH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xjpwgAAANwAAAAPAAAAAAAAAAAAAAAAAJgCAABkcnMvZG93&#10;bnJldi54bWxQSwUGAAAAAAQABAD1AAAAhwMAAAAA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879" o:spid="_x0000_s1910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<v:shape id="Freeform 880" o:spid="_x0000_s1911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jBcEA&#10;AADcAAAADwAAAGRycy9kb3ducmV2LnhtbESPT4vCMBTE7wt+h/AEb2viH0SrUURd8LirgtdH80yL&#10;zUtpYq3ffiMs7HGYmd8wq03nKtFSE0rPGkZDBYI496Zkq+Fy/vqcgwgR2WDlmTS8KMBm3ftYYWb8&#10;k3+oPUUrEoRDhhqKGOtMypAX5DAMfU2cvJtvHMYkGytNg88Ed5UcKzWTDktOCwXWtCsov58eToO0&#10;9dx26rr/VrPjlNxetfFx0HrQ77ZLEJG6+B/+ax+NhoWawPt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IwXBAAAA3AAAAA8AAAAAAAAAAAAAAAAAmAIAAGRycy9kb3du&#10;cmV2LnhtbFBLBQYAAAAABAAEAPUAAACGAwAAAAA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877" o:spid="_x0000_s1908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<v:shape id="Freeform 878" o:spid="_x0000_s1909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e6sEA&#10;AADcAAAADwAAAGRycy9kb3ducmV2LnhtbESPQYvCMBSE7wv+h/AEb2uiqGg1iqgLHndV8Pponmmx&#10;eSlNrPXfb4SFPQ4z8w2z2nSuEi01ofSsYTRUIIhzb0q2Gi7nr885iBCRDVaeScOLAmzWvY8VZsY/&#10;+YfaU7QiQThkqKGIsc6kDHlBDsPQ18TJu/nGYUyysdI0+ExwV8mxUjPpsOS0UGBNu4Ly++nhNEhb&#10;z22nrvtvNTtOyO1VGx8HrQf9brsEEamL/+G/9tFoWKgpvM+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4HurBAAAA3A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v:group id="Group 875" o:spid="_x0000_s1906" style="position:absolute;left:6548;top:2537;width:170;height:170" coordorigin="6548,25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<v:shape id="Freeform 876" o:spid="_x0000_s1907" style="position:absolute;left:6548;top:25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lBsEA&#10;AADcAAAADwAAAGRycy9kb3ducmV2LnhtbESPQYvCMBSE7wv+h/AEb2uiiKvVKKIueNxVweujeabF&#10;5qU0sdZ/vxGEPQ4z8w2zXHeuEi01ofSsYTRUIIhzb0q2Gs6n788ZiBCRDVaeScOTAqxXvY8lZsY/&#10;+JfaY7QiQThkqKGIsc6kDHlBDsPQ18TJu/rGYUyysdI0+EhwV8mxUlPpsOS0UGBN24Ly2/HuNEhb&#10;z2ynLrsfNT1MyO1UG+97rQf9brMAEamL/+F3+2A0zNUXvM6k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mJQbBAAAA3AAAAA8AAAAAAAAAAAAAAAAAmAIAAGRycy9kb3du&#10;cmV2LnhtbFBLBQYAAAAABAAEAPUAAACGAwAAAAA=&#10;" path="m,l170,r,170l,170,,xe" filled="f" strokeweight=".57pt">
                <v:path arrowok="t" o:connecttype="custom" o:connectlocs="0,2537;170,2537;170,2707;0,2707;0,2537" o:connectangles="0,0,0,0,0"/>
              </v:shape>
            </v:group>
            <v:group id="Group 873" o:spid="_x0000_s1904" style="position:absolute;left:6548;top:2764;width:170;height:170" coordorigin="6548,276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<v:shape id="Freeform 874" o:spid="_x0000_s1905" style="position:absolute;left:6548;top:276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U78AA&#10;AADcAAAADwAAAGRycy9kb3ducmV2LnhtbESPT4vCMBTE74LfITxhb5q4LKLVKKK74NF/4PXRPNNi&#10;81KaWLvf3giCx2FmfsMsVp2rREtNKD1rGI8UCOLcm5KthvPpbzgFESKywcozafinAKtlv7fAzPgH&#10;H6g9RisShEOGGooY60zKkBfkMIx8TZy8q28cxiQbK02DjwR3lfxWaiIdlpwWCqxpU1B+O96dBmnr&#10;qe3UZbtXk90Pua1q4/1X669Bt56DiNTFT/jd3hkNMzWD1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UU78AAAADcAAAADwAAAAAAAAAAAAAAAACYAgAAZHJzL2Rvd25y&#10;ZXYueG1sUEsFBgAAAAAEAAQA9QAAAIUDAAAAAA==&#10;" path="m,l170,r,170l,170,,xe" filled="f" strokeweight=".57pt">
                <v:path arrowok="t" o:connecttype="custom" o:connectlocs="0,2764;170,2764;170,2934;0,2934;0,2764" o:connectangles="0,0,0,0,0"/>
              </v:shape>
            </v:group>
            <v:group id="Group 871" o:spid="_x0000_s1902" style="position:absolute;left:6548;top:2991;width:170;height:170" coordorigin="6548,299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<v:shape id="Freeform 872" o:spid="_x0000_s1903" style="position:absolute;left:6548;top:299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ONMEA&#10;AADcAAAADwAAAGRycy9kb3ducmV2LnhtbESPT4vCMBTE78J+h/AWvGlSEXGrUZZVwaN/Frw+mmda&#10;bF5KE2v99psFweMwM79hluve1aKjNlSeNWRjBYK48KZiq+H3vBvNQYSIbLD2TBqeFGC9+hgsMTf+&#10;wUfqTtGKBOGQo4YyxiaXMhQlOQxj3xAn7+pbhzHJ1krT4iPBXS0nSs2kw4rTQokN/ZRU3E53p0Ha&#10;Zm57ddkc1Gw/JbdRXbxvtR5+9t8LEJH6+A6/2nuj4SvL4P9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ajjTBAAAA3AAAAA8AAAAAAAAAAAAAAAAAmAIAAGRycy9kb3du&#10;cmV2LnhtbFBLBQYAAAAABAAEAPUAAACGAwAAAAA=&#10;" path="m,l170,r,170l,170,,xe" filled="f" strokeweight=".57pt">
                <v:path arrowok="t" o:connecttype="custom" o:connectlocs="0,2991;170,2991;170,3161;0,3161;0,2991" o:connectangles="0,0,0,0,0"/>
              </v:shape>
            </v:group>
            <w10:wrap anchorx="page"/>
          </v:group>
        </w:pict>
      </w:r>
      <w:r w:rsidR="00291AF9">
        <w:t xml:space="preserve">How long does the </w:t>
      </w:r>
      <w:r w:rsidR="003E27E7">
        <w:t xml:space="preserve">abdominal </w:t>
      </w:r>
      <w:r w:rsidR="00291AF9">
        <w:t>pain last when it occurs?</w:t>
      </w:r>
      <w:r w:rsidR="00291AF9">
        <w:tab/>
        <w:t>Less than a minute</w:t>
      </w:r>
    </w:p>
    <w:p w:rsidR="00330746" w:rsidRDefault="00291AF9">
      <w:pPr>
        <w:pStyle w:val="BodyText"/>
        <w:spacing w:before="3" w:line="226" w:lineRule="exact"/>
        <w:ind w:right="2341"/>
        <w:jc w:val="both"/>
      </w:pPr>
      <w:r>
        <w:t>One minute to 30 minutes 31 minutes to many hours All day</w:t>
      </w:r>
    </w:p>
    <w:p w:rsidR="00330746" w:rsidRDefault="00291AF9">
      <w:pPr>
        <w:pStyle w:val="BodyText"/>
        <w:spacing w:line="224" w:lineRule="exact"/>
        <w:ind w:right="2428"/>
      </w:pPr>
      <w:r>
        <w:t>Day and night</w:t>
      </w:r>
    </w:p>
    <w:p w:rsidR="00330746" w:rsidRDefault="00291AF9">
      <w:pPr>
        <w:pStyle w:val="BodyText"/>
        <w:spacing w:before="3" w:line="226" w:lineRule="exact"/>
        <w:ind w:right="2008"/>
      </w:pPr>
      <w:r>
        <w:t>Until you/the child falls asleep Until you/the child vomits Until you/the child eats</w:t>
      </w:r>
    </w:p>
    <w:p w:rsidR="00330746" w:rsidRDefault="00291AF9">
      <w:pPr>
        <w:pStyle w:val="BodyText"/>
        <w:spacing w:before="1" w:line="226" w:lineRule="exact"/>
        <w:ind w:right="884"/>
      </w:pPr>
      <w:r>
        <w:t>Until you/the child has a bowel movement Until you/the child urinates</w:t>
      </w:r>
    </w:p>
    <w:p w:rsidR="00330746" w:rsidRDefault="00291AF9">
      <w:pPr>
        <w:pStyle w:val="BodyText"/>
        <w:spacing w:line="226" w:lineRule="exact"/>
        <w:ind w:right="1562"/>
      </w:pPr>
      <w:r>
        <w:t>Until you/the child passes gas Variable</w:t>
      </w:r>
    </w:p>
    <w:p w:rsidR="00330746" w:rsidRDefault="00291AF9">
      <w:pPr>
        <w:pStyle w:val="BodyText"/>
        <w:spacing w:line="226" w:lineRule="exact"/>
        <w:ind w:right="2973"/>
      </w:pPr>
      <w:r>
        <w:t>None of the above I don't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spacing w:line="226" w:lineRule="exact"/>
        <w:ind w:left="623" w:right="5795"/>
      </w:pPr>
      <w:r>
        <w:rPr>
          <w:noProof/>
        </w:rPr>
        <w:pict>
          <v:group id="Group 868" o:spid="_x0000_s1899" style="position:absolute;left:0;text-align:left;margin-left:328.8pt;margin-top:22.05pt;width:189.05pt;height:.1pt;z-index:-251668480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cYYAMAAOk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">
            <v:shape id="Freeform 869" o:spid="_x0000_s1900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Zo8IA&#10;AADcAAAADwAAAGRycy9kb3ducmV2LnhtbESPQYvCMBSE78L+h/AEL6KpHqR0jaKVBY+r694fzWtT&#10;bF5Kkq3df28WhD0OM/MNs92PthMD+dA6VrBaZiCIK6dbbhTcvj4WOYgQkTV2jknBLwXY794mWyy0&#10;e/CFhmtsRIJwKFCBibEvpAyVIYth6Xri5NXOW4xJ+kZqj48Et51cZ9lGWmw5LRjsqTRU3a8/VkG1&#10;icfT56o0pi69q09z9z0cz0rNpuPhHUSkMf6HX+2zVpDna/g7k46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xmj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comments about the duration of abdominal pain</w:t>
      </w:r>
    </w:p>
    <w:p w:rsidR="00330746" w:rsidRDefault="00330746">
      <w:pPr>
        <w:spacing w:line="226" w:lineRule="exact"/>
        <w:sectPr w:rsidR="00330746">
          <w:pgSz w:w="11906" w:h="16840"/>
          <w:pgMar w:top="560" w:right="460" w:bottom="440" w:left="0" w:header="48" w:footer="254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</w:rPr>
        <w:lastRenderedPageBreak/>
        <w:pict>
          <v:group id="Group 37" o:spid="_x0000_s5254" style="position:absolute;margin-left:327.5pt;margin-top:46pt;width:8.5pt;height:8.5pt;z-index:-250511360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">
            <v:shape id="Freeform 38" o:spid="_x0000_s5255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Nbr4A&#10;AADbAAAADwAAAGRycy9kb3ducmV2LnhtbERPz0vDMBS+C/4P4Q12s8nGKKM2LWId7Kh14PXRPNNi&#10;81KarOv+e3MQPH58v8t6daNYaA6DZw27TIEg7rwZ2Gq4fJ6ejiBCRDY4eiYNdwpQV48PJRbG3/iD&#10;ljZakUI4FKihj3EqpAxdTw5D5ifixH372WFMcLbSzHhL4W6Ue6Vy6XDg1NDjRK89dT/t1WmQdjra&#10;VX017yo/H8g1aonXN623m/XlGUSkNf6L/9xno2Gf1qcv6QfI6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szW6+AAAA2wAAAA8AAAAAAAAAAAAAAAAAmAIAAGRycy9kb3ducmV2&#10;LnhtbFBLBQYAAAAABAAEAPUAAACDAwAAAAA=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  <w:r>
        <w:rPr>
          <w:noProof/>
          <w:sz w:val="11"/>
          <w:szCs w:val="11"/>
        </w:rPr>
        <w:pict>
          <v:shape id="Text Box 33" o:spid="_x0000_s5253" type="#_x0000_t202" style="position:absolute;margin-left:340.1pt;margin-top:45pt;width:124.3pt;height:12pt;z-index:-25051238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D8sgIAALI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" filled="f" stroked="f">
            <v:textbox inset="0,0,0,0">
              <w:txbxContent>
                <w:p w:rsidR="0091753C" w:rsidRDefault="0091753C" w:rsidP="0091753C">
                  <w:pPr>
                    <w:pStyle w:val="BodyText"/>
                    <w:spacing w:line="224" w:lineRule="exact"/>
                    <w:ind w:left="20"/>
                  </w:pPr>
                  <w:r>
                    <w:t>Fasting more than 12 hours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11"/>
          <w:szCs w:val="11"/>
        </w:rPr>
        <w:pict>
          <v:shape id="Text Box 34" o:spid="_x0000_s5252" type="#_x0000_t202" style="position:absolute;margin-left:30.2pt;margin-top:44.9pt;width:208.2pt;height:12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V/sgIAALI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" filled="f" stroked="f">
            <v:textbox inset="0,0,0,0">
              <w:txbxContent>
                <w:p w:rsidR="0091753C" w:rsidRDefault="0091753C" w:rsidP="0091753C">
                  <w:pPr>
                    <w:pStyle w:val="BodyText"/>
                    <w:spacing w:line="224" w:lineRule="exact"/>
                    <w:ind w:left="20"/>
                  </w:pPr>
                  <w:r>
                    <w:t>Do any of the following occur frequently before</w:t>
                  </w:r>
                </w:p>
              </w:txbxContent>
            </v:textbox>
            <w10:wrap anchorx="page" anchory="page"/>
          </v:shape>
        </w:pict>
      </w: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866" o:spid="_x0000_s1897" style="position:absolute;left:0;text-align:left;margin-left:327.35pt;margin-top:5.85pt;width:8.5pt;height:8.5pt;z-index:-250640384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">
            <v:shape id="Freeform 867" o:spid="_x0000_s1898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xtb0A&#10;AADcAAAADwAAAGRycy9kb3ducmV2LnhtbERPy4rCMBTdC/5DuII7TRSRUo0iPsClj4HZXpprWmxu&#10;ShNr/XuzGJjl4bzX297VoqM2VJ41zKYKBHHhTcVWw8/9NMlAhIhssPZMGj4UYLsZDtaYG//mK3W3&#10;aEUK4ZCjhjLGJpcyFCU5DFPfECfu4VuHMcHWStPiO4W7Ws6VWkqHFaeGEhval1Q8by+nQdoms736&#10;PVzU8rwgd1BdfB21Ho/63QpEpD7+i//cZ6Mhy9L8dCYd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z2xtb0AAADcAAAADwAAAAAAAAAAAAAAAACYAgAAZHJzL2Rvd25yZXYu&#10;eG1sUEsFBgAAAAAEAAQA9QAAAIIDAAAAAA==&#10;" path="m,l170,r,170l,170,,xe" filled="f" strokeweight=".57pt">
              <v:path arrowok="t" o:connecttype="custom" o:connectlocs="0,117;170,117;170,287;0,287;0,117" o:connectangles="0,0,0,0,0"/>
            </v:shape>
          </v:group>
        </w:pict>
      </w:r>
      <w:r w:rsidR="00291AF9">
        <w:t>abdominal pain starts?</w:t>
      </w:r>
      <w:r w:rsidR="00291AF9">
        <w:tab/>
        <w:t>Viral illness/Fever</w:t>
      </w:r>
    </w:p>
    <w:p w:rsidR="00330746" w:rsidRDefault="00174DC8">
      <w:pPr>
        <w:pStyle w:val="BodyText"/>
        <w:spacing w:before="3" w:line="226" w:lineRule="exact"/>
        <w:ind w:right="2951"/>
      </w:pPr>
      <w:r>
        <w:rPr>
          <w:noProof/>
        </w:rPr>
        <w:pict>
          <v:group id="Group 860" o:spid="_x0000_s1895" style="position:absolute;left:0;text-align:left;margin-left:327.35pt;margin-top:24.65pt;width:8.5pt;height:8.5pt;z-index:-250637312" coordorigin="6548,7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">
            <v:shape id="Freeform 861" o:spid="_x0000_s1896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NlL4A&#10;AADcAAAADwAAAGRycy9kb3ducmV2LnhtbERPy4rCMBTdC/MP4Q64s8nIoKUaRUYHXPoYmO2luabF&#10;5qY0sda/NwvB5eG8l+vBNaKnLtSeNXxlCgRx6U3NVsPf+XeSgwgR2WDjmTQ8KMB69TFaYmH8nY/U&#10;n6IVKYRDgRqqGNtCylBW5DBkviVO3MV3DmOCnZWmw3sKd42cKjWTDmtODRW29FNReT3dnAZp29wO&#10;6n97ULP9N7mt6uNtp/X4c9gsQEQa4lv8cu+Nhnye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ezZS+AAAA3AAAAA8AAAAAAAAAAAAAAAAAmAIAAGRycy9kb3ducmV2&#10;LnhtbFBLBQYAAAAABAAEAPUAAACDAwAAAAA=&#10;" path="m,l170,r,170l,170,,xe" filled="f" strokeweight=".57pt">
              <v:path arrowok="t" o:connecttype="custom" o:connectlocs="0,797;170,797;170,967;0,967;0,797" o:connectangles="0,0,0,0,0"/>
            </v:shape>
          </v:group>
        </w:pict>
      </w:r>
      <w:r>
        <w:rPr>
          <w:noProof/>
        </w:rPr>
        <w:pict>
          <v:group id="Group 862" o:spid="_x0000_s1893" style="position:absolute;left:0;text-align:left;margin-left:327.35pt;margin-top:13.3pt;width:8.5pt;height:8.5pt;z-index:-250638336" coordorigin="6548,5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">
            <v:shape id="Freeform 863" o:spid="_x0000_s1894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8fcIA&#10;AADcAAAADwAAAGRycy9kb3ducmV2LnhtbESPQWvCQBSE74L/YXlCb7pbKWmIrqGYFjxaW/D6yL5u&#10;QrNvQ3aN8d+7QqHHYWa+Ybbl5Dox0hBazxqeVwoEce1Ny1bD99fHMgcRIrLBzjNpuFGAcjefbbEw&#10;/sqfNJ6iFQnCoUANTYx9IWWoG3IYVr4nTt6PHxzGJAcrzYDXBHedXCuVSYctp4UGe9o3VP+eLk6D&#10;tH1uJ3Wujio7vJCr1Bgv71o/Laa3DYhIU/wP/7UPRkP+msHjTD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fx9wgAAANwAAAAPAAAAAAAAAAAAAAAAAJgCAABkcnMvZG93&#10;bnJldi54bWxQSwUGAAAAAAQABAD1AAAAhwMAAAAA&#10;" path="m,l170,r,170l,170,,xe" filled="f" strokeweight=".57pt">
              <v:path arrowok="t" o:connecttype="custom" o:connectlocs="0,570;170,570;170,740;0,740;0,570" o:connectangles="0,0,0,0,0"/>
            </v:shape>
          </v:group>
        </w:pict>
      </w:r>
      <w:r>
        <w:rPr>
          <w:noProof/>
        </w:rPr>
        <w:pict>
          <v:group id="Group 864" o:spid="_x0000_s1891" style="position:absolute;left:0;text-align:left;margin-left:327.35pt;margin-top:1.95pt;width:8.5pt;height:8.5pt;z-index:-250639360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">
            <v:shape id="Freeform 865" o:spid="_x0000_s1892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HkcEA&#10;AADcAAAADwAAAGRycy9kb3ducmV2LnhtbESPT4vCMBTE74LfITzBmyYuoqVrlEVX8Og/8Ppo3qZl&#10;m5fSxNr99htB8DjMzG+Y1aZ3teioDZVnDbOpAkFceFOx1XC97CcZiBCRDdaeScMfBdish4MV5sY/&#10;+ETdOVqRIBxy1FDG2ORShqIkh2HqG+Lk/fjWYUyytdK0+EhwV8sPpRbSYcVpocSGtiUVv+e70yBt&#10;k9le3XZHtTjMye1UF+/fWo9H/dcniEh9fIdf7YPRkC3n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Tx5HBAAAA3AAAAA8AAAAAAAAAAAAAAAAAmAIAAGRycy9kb3du&#10;cmV2LnhtbFBLBQYAAAAABAAEAPUAAACGAwAAAAA=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291AF9">
        <w:t>Taking medicine Right after feeding Seizure</w:t>
      </w:r>
    </w:p>
    <w:p w:rsidR="00330746" w:rsidRDefault="00174DC8">
      <w:pPr>
        <w:pStyle w:val="BodyText"/>
        <w:spacing w:before="1" w:line="226" w:lineRule="exact"/>
        <w:ind w:right="1105"/>
      </w:pPr>
      <w:r>
        <w:rPr>
          <w:noProof/>
        </w:rPr>
        <w:pict>
          <v:group id="Group 856" o:spid="_x0000_s1889" style="position:absolute;left:0;text-align:left;margin-left:327.35pt;margin-top:13.25pt;width:8.5pt;height:8.5pt;z-index:-250635264" coordorigin="6548,12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">
            <v:shape id="Freeform 857" o:spid="_x0000_s1890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6fsIA&#10;AADcAAAADwAAAGRycy9kb3ducmV2LnhtbESPW4vCMBSE3xf8D+EIvq2JIlq6Rlm8gI/rBXw9NGfT&#10;ss1JaWKt/94sCD4OM/MNs1z3rhYdtaHyrGEyViCIC28qthou5/1nBiJEZIO1Z9LwoADr1eBjibnx&#10;dz5Sd4pWJAiHHDWUMTa5lKEoyWEY+4Y4eb++dRiTbK00Ld4T3NVyqtRcOqw4LZTY0Kak4u90cxqk&#10;bTLbq+v2R80PM3Jb1cXbTuvRsP/+AhGpj+/wq30wGrLFFP7P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vp+wgAAANwAAAAPAAAAAAAAAAAAAAAAAJgCAABkcnMvZG93&#10;bnJldi54bWxQSwUGAAAAAAQABAD1AAAAhwMAAAAA&#10;" path="m,l170,r,170l,170,,xe" filled="f" strokeweight=".57pt">
              <v:path arrowok="t" o:connecttype="custom" o:connectlocs="0,1250;170,1250;170,1420;0,1420;0,1250" o:connectangles="0,0,0,0,0"/>
            </v:shape>
          </v:group>
        </w:pict>
      </w:r>
      <w:r>
        <w:rPr>
          <w:noProof/>
        </w:rPr>
        <w:pict>
          <v:group id="Group 858" o:spid="_x0000_s1887" style="position:absolute;left:0;text-align:left;margin-left:327.35pt;margin-top:1.95pt;width:8.5pt;height:8.5pt;z-index:-250636288" coordorigin="6548,10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">
            <v:shape id="Freeform 859" o:spid="_x0000_s1888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Bkr4A&#10;AADcAAAADwAAAGRycy9kb3ducmV2LnhtbERPy4rCMBTdC/MP4Q64s8nIoKUaRUYHXPoYmO2luabF&#10;5qY0sda/NwvB5eG8l+vBNaKnLtSeNXxlCgRx6U3NVsPf+XeSgwgR2WDjmTQ8KMB69TFaYmH8nY/U&#10;n6IVKYRDgRqqGNtCylBW5DBkviVO3MV3DmOCnZWmw3sKd42cKjWTDmtODRW29FNReT3dnAZp29wO&#10;6n97ULP9N7mt6uNtp/X4c9gsQEQa4lv8cu+Nhnye5qc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owZK+AAAA3AAAAA8AAAAAAAAAAAAAAAAAmAIAAGRycy9kb3ducmV2&#10;LnhtbFBLBQYAAAAABAAEAPUAAACDAwAAAAA=&#10;" path="m,l170,r,170l,170,,xe" filled="f" strokeweight=".57pt">
              <v:path arrowok="t" o:connecttype="custom" o:connectlocs="0,1024;170,1024;170,1194;0,1194;0,1024" o:connectangles="0,0,0,0,0"/>
            </v:shape>
          </v:group>
        </w:pict>
      </w:r>
      <w:r w:rsidR="00291AF9">
        <w:t>Headache/Migraine/</w:t>
      </w:r>
      <w:r w:rsidR="00224B2F">
        <w:t>L</w:t>
      </w:r>
      <w:r w:rsidR="00291AF9">
        <w:t>ight sensitivity Exercise</w:t>
      </w:r>
    </w:p>
    <w:p w:rsidR="00330746" w:rsidRDefault="00174DC8">
      <w:pPr>
        <w:pStyle w:val="BodyText"/>
        <w:spacing w:line="226" w:lineRule="exact"/>
        <w:ind w:right="3345"/>
      </w:pPr>
      <w:r>
        <w:rPr>
          <w:noProof/>
        </w:rPr>
        <w:pict>
          <v:group id="Group 850" o:spid="_x0000_s1885" style="position:absolute;left:0;text-align:left;margin-left:327.35pt;margin-top:24.65pt;width:8.5pt;height:8.5pt;z-index:-250632192" coordorigin="6548,193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">
            <v:shape id="Freeform 851" o:spid="_x0000_s1886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bSb8A&#10;AADcAAAADwAAAGRycy9kb3ducmV2LnhtbERPyWrDMBC9F/IPYgK9NVJCMcaJEkKSgo+tW+h1sCay&#10;iTUylrz076tDocfH2w+nxXVioiG0njVsNwoEce1Ny1bD1+fbSw4iRGSDnWfS8EMBTsfV0wEL42f+&#10;oKmKVqQQDgVqaGLsCylD3ZDDsPE9ceLufnAYExysNAPOKdx1cqdUJh22nBoa7OnSUP2oRqdB2j63&#10;i/q+vqusfCV3VVMcb1o/r5fzHkSkJf6L/9yl0ZBnaW06k46AP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R1tJvwAAANwAAAAPAAAAAAAAAAAAAAAAAJgCAABkcnMvZG93bnJl&#10;di54bWxQSwUGAAAAAAQABAD1AAAAhAMAAAAA&#10;" path="m,l170,r,170l,170,,xe" filled="f" strokeweight=".57pt">
              <v:path arrowok="t" o:connecttype="custom" o:connectlocs="0,1931;170,1931;170,2101;0,2101;0,1931" o:connectangles="0,0,0,0,0"/>
            </v:shape>
          </v:group>
        </w:pict>
      </w:r>
      <w:r>
        <w:rPr>
          <w:noProof/>
        </w:rPr>
        <w:pict>
          <v:group id="Group 852" o:spid="_x0000_s1883" style="position:absolute;left:0;text-align:left;margin-left:327.35pt;margin-top:13.3pt;width:8.5pt;height:8.5pt;z-index:-250633216" coordorigin="6548,170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">
            <v:shape id="Freeform 853" o:spid="_x0000_s1884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qoMIA&#10;AADcAAAADwAAAGRycy9kb3ducmV2LnhtbESPwWrDMBBE74X8g9hAb7WUUoxxrITSpOBjmgZyXayt&#10;bGqtjKXY7t9XgUKPw8y8Yar94nox0Rg6zxo2mQJB3HjTsdVw+Xx/KkCEiGyw90wafijAfrd6qLA0&#10;fuYPms7RigThUKKGNsahlDI0LTkMmR+Ik/flR4cxydFKM+Kc4K6Xz0rl0mHHaaHFgd5aar7PN6dB&#10;2qGwi7oeTiqvX8gd1BRvR60f18vrFkSkJf6H/9q10VDkOdzP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GqgwgAAANwAAAAPAAAAAAAAAAAAAAAAAJgCAABkcnMvZG93&#10;bnJldi54bWxQSwUGAAAAAAQABAD1AAAAhwMAAAAA&#10;" path="m,l170,r,170l,170,,xe" filled="f" strokeweight=".57pt">
              <v:path arrowok="t" o:connecttype="custom" o:connectlocs="0,1704;170,1704;170,1874;0,1874;0,1704" o:connectangles="0,0,0,0,0"/>
            </v:shape>
          </v:group>
        </w:pict>
      </w:r>
      <w:r>
        <w:rPr>
          <w:noProof/>
        </w:rPr>
        <w:pict>
          <v:group id="Group 854" o:spid="_x0000_s1881" style="position:absolute;left:0;text-align:left;margin-left:327.35pt;margin-top:1.95pt;width:8.5pt;height:8.5pt;z-index:-250634240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">
            <v:shape id="Freeform 855" o:spid="_x0000_s1882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RTMIA&#10;AADcAAAADwAAAGRycy9kb3ducmV2LnhtbESPwWrDMBBE74H+g9hCb4nUYoxxooTQtOBj4xZ6XayN&#10;bGKtjKXY7t9XhUCPw8y8YXaHxfViojF0njU8bxQI4sabjq2Gr8/3dQEiRGSDvWfS8EMBDvuH1Q5L&#10;42c+01RHKxKEQ4ka2hiHUsrQtOQwbPxAnLyLHx3GJEcrzYhzgrteviiVS4cdp4UWB3ptqbnWN6dB&#10;2qGwi/o+fai8ysid1BRvb1o/PS7HLYhIS/wP39uV0VDkG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lFMwgAAANwAAAAPAAAAAAAAAAAAAAAAAJgCAABkcnMvZG93&#10;bnJldi54bWxQSwUGAAAAAAQABAD1AAAAhwMAAAAA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 w:rsidR="00224B2F">
        <w:t>S</w:t>
      </w:r>
      <w:r w:rsidR="00291AF9">
        <w:t>tress Depression Anxiety</w:t>
      </w:r>
    </w:p>
    <w:p w:rsidR="00330746" w:rsidRDefault="00174DC8">
      <w:pPr>
        <w:pStyle w:val="BodyText"/>
        <w:spacing w:line="226" w:lineRule="exact"/>
        <w:ind w:right="1562"/>
      </w:pPr>
      <w:r>
        <w:rPr>
          <w:noProof/>
        </w:rPr>
        <w:pict>
          <v:group id="Group 846" o:spid="_x0000_s1879" style="position:absolute;left:0;text-align:left;margin-left:327.35pt;margin-top:13.4pt;width:8.5pt;height:8.5pt;z-index:-250630144" coordorigin="6548,238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">
            <v:shape id="Freeform 847" o:spid="_x0000_s1880" style="position:absolute;left:6548;top:23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so8EA&#10;AADcAAAADwAAAGRycy9kb3ducmV2LnhtbESPT4vCMBTE7wt+h/AEb2uiSCnVKIt/wOOuCl4fzTMt&#10;27yUJtb67c3CgsdhZn7DrDaDa0RPXag9a5hNFQji0puarYbL+fCZgwgR2WDjmTQ8KcBmPfpYYWH8&#10;g3+oP0UrEoRDgRqqGNtCylBW5DBMfUucvJvvHMYkOytNh48Ed42cK5VJhzWnhQpb2lZU/p7uToO0&#10;bW4Hdd19q+y4ILdTfbzvtZ6Mh68liEhDfIf/20ejIc/m8Hc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vbKPBAAAA3AAAAA8AAAAAAAAAAAAAAAAAmAIAAGRycy9kb3du&#10;cmV2LnhtbFBLBQYAAAAABAAEAPUAAACGAwAAAAA=&#10;" path="m,l170,r,170l,170,,xe" filled="f" strokeweight=".57pt">
              <v:path arrowok="t" o:connecttype="custom" o:connectlocs="0,2384;170,2384;170,2554;0,2554;0,2384" o:connectangles="0,0,0,0,0"/>
            </v:shape>
          </v:group>
        </w:pict>
      </w:r>
      <w:r>
        <w:rPr>
          <w:noProof/>
        </w:rPr>
        <w:pict>
          <v:group id="Group 848" o:spid="_x0000_s1877" style="position:absolute;left:0;text-align:left;margin-left:327.35pt;margin-top:2.1pt;width:8.5pt;height:8.5pt;z-index:-250631168" coordorigin="6548,2158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">
            <v:shape id="Freeform 849" o:spid="_x0000_s1878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XT78A&#10;AADcAAAADwAAAGRycy9kb3ducmV2LnhtbERPyWrDMBC9F/IPYgK9NVJCMcaJEkKSgo+tW+h1sCay&#10;iTUylrz076tDocfH2w+nxXVioiG0njVsNwoEce1Ny1bD1+fbSw4iRGSDnWfS8EMBTsfV0wEL42f+&#10;oKmKVqQQDgVqaGLsCylD3ZDDsPE9ceLufnAYExysNAPOKdx1cqdUJh22nBoa7OnSUP2oRqdB2j63&#10;i/q+vqusfCV3VVMcb1o/r5fzHkSkJf6L/9yl0ZBnaX46k46AP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VdPvwAAANwAAAAPAAAAAAAAAAAAAAAAAJgCAABkcnMvZG93bnJl&#10;di54bWxQSwUGAAAAAAQABAD1AAAAhAMAAAAA&#10;" path="m,l170,r,170l,170,,xe" filled="f" strokeweight=".57pt">
              <v:path arrowok="t" o:connecttype="custom" o:connectlocs="0,2158;170,2158;170,2328;0,2328;0,2158" o:connectangles="0,0,0,0,0"/>
            </v:shape>
          </v:group>
        </w:pict>
      </w:r>
      <w:r w:rsidR="00291AF9">
        <w:t>Other Psychological Issues Particular Foods</w:t>
      </w:r>
    </w:p>
    <w:p w:rsidR="00330746" w:rsidRDefault="00174DC8">
      <w:pPr>
        <w:pStyle w:val="BodyText"/>
        <w:spacing w:line="224" w:lineRule="exact"/>
        <w:ind w:left="6783" w:right="4122"/>
        <w:jc w:val="center"/>
      </w:pPr>
      <w:r>
        <w:rPr>
          <w:noProof/>
        </w:rPr>
        <w:pict>
          <v:group id="Group 844" o:spid="_x0000_s1875" style="position:absolute;left:0;text-align:left;margin-left:327.35pt;margin-top:2.15pt;width:8.5pt;height:8.5pt;z-index:-250629120" coordorigin="6548,261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">
            <v:shape id="Freeform 845" o:spid="_x0000_s1876" style="position:absolute;left:6548;top:261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R9L4A&#10;AADcAAAADwAAAGRycy9kb3ducmV2LnhtbERPy4rCMBTdC/MP4Q64s8nIKKUaRUYHXPoYmO2luabF&#10;5qY0sda/NwvB5eG8l+vBNaKnLtSeNXxlCgRx6U3NVsPf+XeSgwgR2WDjmTQ8KMB69TFaYmH8nY/U&#10;n6IVKYRDgRqqGNtCylBW5DBkviVO3MV3DmOCnZWmw3sKd42cKjWXDmtODRW29FNReT3dnAZp29wO&#10;6n97UPP9N7mt6uNtp/X4c9gsQEQa4lv8cu+NhnyW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rkfS+AAAA3AAAAA8AAAAAAAAAAAAAAAAAmAIAAGRycy9kb3ducmV2&#10;LnhtbFBLBQYAAAAABAAEAPUAAACDAwAAAAA=&#10;" path="m,l170,r,170l,170,,xe" filled="f" strokeweight=".57pt">
              <v:path arrowok="t" o:connecttype="custom" o:connectlocs="0,2611;170,2611;170,2781;0,2781;0,2611" o:connectangles="0,0,0,0,0"/>
            </v:shape>
          </v:group>
        </w:pict>
      </w:r>
      <w:r w:rsidR="00291AF9">
        <w:t>Other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839" o:spid="_x0000_s1873" style="position:absolute;left:0;text-align:left;margin-left:328.8pt;margin-top:22.05pt;width:189.05pt;height:.1pt;z-index:-251661312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">
            <v:shape id="Freeform 840" o:spid="_x0000_s1874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z58IA&#10;AADcAAAADwAAAGRycy9kb3ducmV2LnhtbESPQWvCQBSE70L/w/IKvYhuLDRIdBWNFDxabe+P7Es2&#10;mH0bdrcx/ntXKPQ4zMw3zHo72k4M5EPrWMFinoEgrpxuuVHwffmcLUGEiKyxc0wK7hRgu3mZrLHQ&#10;7sZfNJxjIxKEQ4EKTIx9IWWoDFkMc9cTJ6923mJM0jdSe7wluO3ke5bl0mLLacFgT6Wh6nr+tQqq&#10;PO4Pp0VpTF16Vx+m7mfYH5V6ex13KxCRxvgf/msftYLlRw7P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DPn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abdominal pain triggers.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right="4297" w:hanging="6180"/>
      </w:pPr>
      <w:r>
        <w:rPr>
          <w:noProof/>
        </w:rPr>
        <w:pict>
          <v:group id="Group 832" o:spid="_x0000_s1866" style="position:absolute;left:0;text-align:left;margin-left:327.1pt;margin-top:5.55pt;width:9.05pt;height:31.75pt;z-index:-251666432;mso-position-horizontal-relative:page" coordorigin="6543,111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">
            <v:group id="Group 837" o:spid="_x0000_s1871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<v:shape id="Freeform 838" o:spid="_x0000_s1872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d8r4A&#10;AADcAAAADwAAAGRycy9kb3ducmV2LnhtbERPy4rCMBTdC/MP4Q64s8nIKKUaRUYHXPoYmO2luabF&#10;5qY0sda/NwvB5eG8l+vBNaKnLtSeNXxlCgRx6U3NVsPf+XeSgwgR2WDjmTQ8KMB69TFaYmH8nY/U&#10;n6IVKYRDgRqqGNtCylBW5DBkviVO3MV3DmOCnZWmw3sKd42cKjWXDmtODRW29FNReT3dnAZp29wO&#10;6n97UPP9N7mt6uNtp/X4c9gsQEQa4lv8cu+NhnyW5qc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dnfK+AAAA3AAAAA8AAAAAAAAAAAAAAAAAmAIAAGRycy9kb3ducmV2&#10;LnhtbFBLBQYAAAAABAAEAPUAAACD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835" o:spid="_x0000_s1869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<v:shape id="Freeform 836" o:spid="_x0000_s1870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mHsEA&#10;AADcAAAADwAAAGRycy9kb3ducmV2LnhtbESPW4vCMBSE3wX/QziCb5oorpSuURYv4KM38PXQnE3L&#10;NielibX77zfCgo/DzHzDrDa9q0VHbag8a5hNFQjiwpuKrYbb9TDJQISIbLD2TBp+KcBmPRysMDf+&#10;yWfqLtGKBOGQo4YyxiaXMhQlOQxT3xAn79u3DmOSrZWmxWeCu1rOlVpKhxWnhRIb2pZU/FweToO0&#10;TWZ7dd+d1PK4ILdTXXzstR6P+q9PEJH6+A7/t49GQ/Yxh9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Dph7BAAAA3A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833" o:spid="_x0000_s1867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<v:shape id="Freeform 834" o:spid="_x0000_s1868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b8cIA&#10;AADcAAAADwAAAGRycy9kb3ducmV2LnhtbESPwWrDMBBE74X8g9hAbo2U4hrjRgklacDHNgnkulhb&#10;2dRaGUux3b+vCoUeh5l5w2z3s+vESENoPWvYrBUI4tqblq2G6+X0WIAIEdlg55k0fFOA/W7xsMXS&#10;+Ik/aDxHKxKEQ4kamhj7UspQN+QwrH1PnLxPPziMSQ5WmgGnBHedfFIqlw5bTgsN9nRoqP46350G&#10;afvCzup2fFd5lZE7qjHe37ReLefXFxCR5vgf/mtXRkPxnM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pvxwgAAANw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w10:wrap anchorx="page"/>
          </v:group>
        </w:pict>
      </w:r>
      <w:r w:rsidR="00291AF9">
        <w:t>Does abdominal pain disrupt activity?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825" o:spid="_x0000_s1859" style="position:absolute;left:0;text-align:left;margin-left:327.1pt;margin-top:1.5pt;width:9.05pt;height:31.75pt;z-index:-251665408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">
            <v:group id="Group 830" o:spid="_x0000_s1864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<v:shape id="Freeform 831" o:spid="_x0000_s1865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VWMIA&#10;AADcAAAADwAAAGRycy9kb3ducmV2LnhtbESPwWrDMBBE74X+g9hCbrXUNgTjWAmhaSHHNCn0ulgb&#10;ycRaGUtxnL+vCoEeh5l5w9TryXdipCG2gTW8FAoEcRNMy1bD9/HzuQQRE7LBLjBpuFGE9erxocbK&#10;hCt/0XhIVmQIxwo1uJT6SsrYOPIYi9ATZ+8UBo8py8FKM+A1w30nX5VaSI8t5wWHPb07as6Hi9cg&#10;bV/aSf1s92qxm5PfqjFdPrSePU2bJYhEU/oP39s7o6Gcv8Hf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pVYwgAAANwAAAAPAAAAAAAAAAAAAAAAAJgCAABkcnMvZG93&#10;bnJldi54bWxQSwUGAAAAAAQABAD1AAAAhw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828" o:spid="_x0000_s1862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shape id="Freeform 829" o:spid="_x0000_s1863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ot8IA&#10;AADcAAAADwAAAGRycy9kb3ducmV2LnhtbESPwWrDMBBE74X8g9hAbo2U4hrjRgklacDHNgnkulhb&#10;2dRaGUux3b+vCoUeh5l5w2z3s+vESENoPWvYrBUI4tqblq2G6+X0WIAIEdlg55k0fFOA/W7xsMXS&#10;+Ik/aDxHKxKEQ4kamhj7UspQN+QwrH1PnLxPPziMSQ5WmgGnBHedfFIqlw5bTgsN9nRoqP46350G&#10;afvCzup2fFd5lZE7qjHe37ReLefXFxCR5vgf/mtXRkORPcP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6i3wgAAANwAAAAPAAAAAAAAAAAAAAAAAJgCAABkcnMvZG93&#10;bnJldi54bWxQSwUGAAAAAAQABAD1AAAAhwMAAAAA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826" o:spid="_x0000_s1860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<v:shape id="Freeform 827" o:spid="_x0000_s1861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TW8EA&#10;AADcAAAADwAAAGRycy9kb3ducmV2LnhtbESPT4vCMBTE74LfITzBmyYuoqVrlEVX8Og/8Ppo3qZl&#10;m5fSxNr99htB8DjMzG+Y1aZ3teioDZVnDbOpAkFceFOx1XC97CcZiBCRDdaeScMfBdish4MV5sY/&#10;+ETdOVqRIBxy1FDG2ORShqIkh2HqG+Lk/fjWYUyytdK0+EhwV8sPpRbSYcVpocSGtiUVv+e70yBt&#10;k9le3XZHtTjMye1UF+/fWo9H/dcniEh9fIdf7YPRkM2X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tk1vBAAAA3A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Does abdominal pain wake you/your child from sleep?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218"/>
      </w:pPr>
      <w:r>
        <w:rPr>
          <w:noProof/>
        </w:rPr>
        <w:pict>
          <v:group id="Group 823" o:spid="_x0000_s1857" style="position:absolute;left:0;text-align:left;margin-left:328.8pt;margin-top:22.05pt;width:189.05pt;height:.1pt;z-index:-251660288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">
            <v:shape id="Freeform 824" o:spid="_x0000_s1858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Y1b8A&#10;AADcAAAADwAAAGRycy9kb3ducmV2LnhtbERPTYvCMBC9C/6HMAt7kTVVRKQaZa0IHl1170MzbYrN&#10;pCSxdv+9OQh7fLzvzW6wrejJh8axgtk0A0FcOt1wreB2PX6tQISIrLF1TAr+KMBuOx5tMNfuyT/U&#10;X2ItUgiHHBWYGLtcylAashimriNOXOW8xZigr6X2+EzhtpXzLFtKiw2nBoMdFYbK++VhFZTLuD+c&#10;Z4UxVeFddZi4335/UurzY/heg4g0xH/x233SClaLND+dSUd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0JjV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Is there anything specific that makes the pain better?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74"/>
        <w:ind w:left="623" w:right="1230"/>
      </w:pPr>
      <w:r>
        <w:rPr>
          <w:noProof/>
        </w:rPr>
        <w:pict>
          <v:group id="Group 821" o:spid="_x0000_s1855" style="position:absolute;left:0;text-align:left;margin-left:328.8pt;margin-top:14.75pt;width:189.05pt;height:.1pt;z-index:-251659264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">
            <v:shape id="Freeform 822" o:spid="_x0000_s1856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nrr8A&#10;AADcAAAADwAAAGRycy9kb3ducmV2LnhtbERPTYvCMBC9C/6HMAt7kTVVQaQaZa0IHl1170MzbYrN&#10;pCSxdv+9OQh7fLzvzW6wrejJh8axgtk0A0FcOt1wreB2PX6tQISIrLF1TAr+KMBuOx5tMNfuyT/U&#10;X2ItUgiHHBWYGLtcylAashimriNOXOW8xZigr6X2+EzhtpXzLFtKiw2nBoMdFYbK++VhFZTLuD+c&#10;Z4UxVeFddZi4335/UurzY/heg4g0xH/x233SClaLtDadSUd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oOeu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Is there anything specific that makes the pain worse?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063"/>
      </w:pPr>
      <w:r>
        <w:rPr>
          <w:noProof/>
        </w:rPr>
        <w:pict>
          <v:group id="Group 819" o:spid="_x0000_s1853" style="position:absolute;left:0;text-align:left;margin-left:328.8pt;margin-top:26.1pt;width:189.05pt;height:.1pt;z-index:-251658240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">
            <v:shape id="Freeform 820" o:spid="_x0000_s1854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WR8IA&#10;AADcAAAADwAAAGRycy9kb3ducmV2LnhtbESPQWvCQBSE70L/w/IKvYhubCFIdBWNFDxabe+P7Es2&#10;mH0bdrcx/ntXKPQ4zMw3zHo72k4M5EPrWMFinoEgrpxuuVHwffmcLUGEiKyxc0wK7hRgu3mZrLHQ&#10;7sZfNJxjIxKEQ4EKTIx9IWWoDFkMc9cTJ6923mJM0jdSe7wluO3ke5bl0mLLacFgT6Wh6nr+tQqq&#10;PO4Pp0VpTF16Vx+m7mfYH5V6ex13KxCRxvgf/msftYLlRw7P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9ZH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present abdominal pain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814" o:spid="_x0000_s1848" style="position:absolute;left:0;text-align:left;margin-left:28.05pt;margin-top:-1pt;width:539.15pt;height:3.4pt;z-index:-251664384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">
            <v:group id="Group 817" o:spid="_x0000_s1851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<v:shape id="Freeform 818" o:spid="_x0000_s1852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/HMIA&#10;AADcAAAADwAAAGRycy9kb3ducmV2LnhtbESPQYvCMBSE7wv+h/AEb2uqgpRqFBUU3dtWL94ezbMp&#10;Ni+liVr99RtB2OMwM98w82Vna3Gn1leOFYyGCQjiwumKSwWn4/Y7BeEDssbaMSl4koflovc1x0y7&#10;B//SPQ+liBD2GSowITSZlL4wZNEPXUMcvYtrLYYo21LqFh8Rbms5TpKptFhxXDDY0MZQcc1vVsHu&#10;/Jr+mPQkq6NbpaXLz+vEHpQa9LvVDESgLvyHP+29VpBOxvA+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v8cwgAAANw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v:group id="Group 815" o:spid="_x0000_s1849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<v:shape id="Freeform 816" o:spid="_x0000_s1850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C88MA&#10;AADcAAAADwAAAGRycy9kb3ducmV2LnhtbESPQYvCMBSE78L+h/AEb5rqipRqFFdwWb1ZvXh7NG+b&#10;ss1LaaLW/fVGEDwOM/MNs1h1thZXan3lWMF4lIAgLpyuuFRwOm6HKQgfkDXWjknBnTyslh+9BWba&#10;3fhA1zyUIkLYZ6jAhNBkUvrCkEU/cg1x9H5dazFE2ZZSt3iLcFvLSZLMpMWK44LBhjaGir/8YhV8&#10;n/9ne5OeZHV067R0+fkrsTulBv1uPQcRqAvv8Kv9oxWkn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PC88MAAADc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Past Abdominal Pain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791" o:spid="_x0000_s1825" style="position:absolute;left:0;text-align:left;margin-left:327.1pt;margin-top:1.85pt;width:9.05pt;height:122.45pt;z-index:-251663360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">
            <v:group id="Group 812" o:spid="_x0000_s1846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<v:shape id="Freeform 813" o:spid="_x0000_s1847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bcsIA&#10;AADcAAAADwAAAGRycy9kb3ducmV2LnhtbESPwWrDMBBE74H+g9hCbonUEozrRgmhacDH1gn0ulhb&#10;2cRaGUuxnb+vCoUeh5l5w2z3s+vESENoPWt4WisQxLU3LVsNl/NplYMIEdlg55k03CnAfvew2GJh&#10;/MSfNFbRigThUKCGJsa+kDLUDTkMa98TJ+/bDw5jkoOVZsApwV0nn5XKpMOW00KDPb01VF+rm9Mg&#10;bZ/bWX0dP1RWbsgd1Rhv71ovH+fDK4hIc/wP/7VLoyFXL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BtywgAAANwAAAAPAAAAAAAAAAAAAAAAAJgCAABkcnMvZG93&#10;bnJldi54bWxQSwUGAAAAAAQABAD1AAAAhw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810" o:spid="_x0000_s1844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811" o:spid="_x0000_s1845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BqcIA&#10;AADcAAAADwAAAGRycy9kb3ducmV2LnhtbESPwWrDMBBE74X8g9hAb43kEoxxooSSpOBj6xZ6XayN&#10;bGqtjKXYzt9XhUKPw8y8YfbHxfViojF0njVkGwWCuPGmY6vh8+P1qQARIrLB3jNpuFOA42H1sMfS&#10;+JnfaaqjFQnCoUQNbYxDKWVoWnIYNn4gTt7Vjw5jkqOVZsQ5wV0vn5XKpcOO00KLA51aar7rm9Mg&#10;7VDYRX2d31Rebcmd1RRvF60f18vLDkSkJf6H/9qV0VBkGfyeSU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4GpwgAAANwAAAAPAAAAAAAAAAAAAAAAAJgCAABkcnMvZG93&#10;bnJldi54bWxQSwUGAAAAAAQABAD1AAAAhw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808" o:spid="_x0000_s1842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809" o:spid="_x0000_s1843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6RcIA&#10;AADcAAAADwAAAGRycy9kb3ducmV2LnhtbESPwWrDMBBE74X8g9hAb7WUtBjjWgklacHHNgnkulhb&#10;2dRaGUtxnL+PCoUeh5l5w1Tb2fViojF0njWsMgWCuPGmY6vhdPx4KkCEiGyw90wabhRgu1k8VFga&#10;f+Uvmg7RigThUKKGNsahlDI0LTkMmR+Ik/ftR4cxydFKM+I1wV0v10rl0mHHaaHFgXYtNT+Hi9Mg&#10;7VDYWZ33nyqvX8jt1RQv71o/Lue3VxCR5vgf/mvXRkOxeob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bpFwgAAANwAAAAPAAAAAAAAAAAAAAAAAJgCAABkcnMvZG93&#10;bnJldi54bWxQSwUGAAAAAAQABAD1AAAAhw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806" o:spid="_x0000_s1840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807" o:spid="_x0000_s1841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HqsIA&#10;AADcAAAADwAAAGRycy9kb3ducmV2LnhtbESPwWrDMBBE74X8g9hAb7WU0BrjWgklacHHNgnkulhb&#10;2dRaGUtxnL+PCoUeh5l5w1Tb2fViojF0njWsMgWCuPGmY6vhdPx4KkCEiGyw90wabhRgu1k8VFga&#10;f+Uvmg7RigThUKKGNsahlDI0LTkMmR+Ik/ftR4cxydFKM+I1wV0v10rl0mHHaaHFgXYtNT+Hi9Mg&#10;7VDYWZ33nyqvn8nt1RQv71o/Lue3VxCR5vgf/mvXRkOxeoH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IeqwgAAANwAAAAPAAAAAAAAAAAAAAAAAJgCAABkcnMvZG93&#10;bnJldi54bWxQSwUGAAAAAAQABAD1AAAAhw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804" o:spid="_x0000_s1838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805" o:spid="_x0000_s1839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8RsIA&#10;AADcAAAADwAAAGRycy9kb3ducmV2LnhtbESPwWrDMBBE74X8g9hAb7WUUFzjWgklacHHNgnkulhb&#10;2dRaGUtxnL+PCoUeh5l5w1Tb2fViojF0njWsMgWCuPGmY6vhdPx4KkCEiGyw90wabhRgu1k8VFga&#10;f+Uvmg7RigThUKKGNsahlDI0LTkMmR+Ik/ftR4cxydFKM+I1wV0v10rl0mHHaaHFgXYtNT+Hi9Mg&#10;7VDYWZ33nyqvn8nt1RQv71o/Lue3VxCR5vgf/mvXRkOxeoH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rxG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802" o:spid="_x0000_s1836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803" o:spid="_x0000_s1837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Nr8EA&#10;AADcAAAADwAAAGRycy9kb3ducmV2LnhtbESPT4vCMBTE74LfITxhb5q4iNSuUURX8Og/2OujeZuW&#10;bV5KE2v32xtB8DjMzG+Y5bp3teioDZVnDdOJAkFceFOx1XC97McZiBCRDdaeScM/BVivhoMl5sbf&#10;+UTdOVqRIBxy1FDG2ORShqIkh2HiG+Lk/frWYUyytdK0eE9wV8tPpebSYcVpocSGtiUVf+eb0yBt&#10;k9le/eyOan6YkdupLt6+tf4Y9ZsvEJH6+A6/2gejIZsu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Nja/BAAAA3A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800" o:spid="_x0000_s1834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801" o:spid="_x0000_s1835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FMIA&#10;AADcAAAADwAAAGRycy9kb3ducmV2LnhtbESPwWrDMBBE74H+g9hCbrEUU4xxo4TStOBjkwZ6Xayt&#10;bGqtjKXY7t9HhUCPw8y8YXaHxfViojF0njVsMwWCuPGmY6vh8vm+KUGEiGyw90wafinAYf+w2mFl&#10;/Mwnms7RigThUKGGNsahkjI0LTkMmR+Ik/ftR4cxydFKM+Kc4K6XuVKFdNhxWmhxoNeWmp/z1WmQ&#10;dijtor6OH6qon8gd1RSvb1qvH5eXZxCRlvgfvrdro6HMt/B3Jh0B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0sUwgAAANwAAAAPAAAAAAAAAAAAAAAAAJgCAABkcnMvZG93&#10;bnJldi54bWxQSwUGAAAAAAQABAD1AAAAhwMAAAAA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798" o:spid="_x0000_s1832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799" o:spid="_x0000_s1833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w+MEA&#10;AADcAAAADwAAAGRycy9kb3ducmV2LnhtbESPW4vCMBSE3wX/QziCb5qoi5SuURYv4KM38PXQnE3L&#10;NielibX77zfCgo/DzHzDrDa9q0VHbag8a5hNFQjiwpuKrYbb9TDJQISIbLD2TBp+KcBmPRysMDf+&#10;yWfqLtGKBOGQo4YyxiaXMhQlOQxT3xAn79u3DmOSrZWmxWeCu1rOlVpKhxWnhRIb2pZU/FweToO0&#10;TWZ7dd+d1PL4QW6nuvjYaz0e9V+fICL18R3+bx+Nhmy+gN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JcPjBAAAA3A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796" o:spid="_x0000_s1830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797" o:spid="_x0000_s1831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NF8EA&#10;AADcAAAADwAAAGRycy9kb3ducmV2LnhtbESPW4vCMBSE3wX/QziCb5oorpSuURYv4KM38PXQnE3L&#10;NielibX77zfCgo/DzHzDrDa9q0VHbag8a5hNFQjiwpuKrYbb9TDJQISIbLD2TBp+KcBmPRysMDf+&#10;yWfqLtGKBOGQo4YyxiaXMhQlOQxT3xAn79u3DmOSrZWmxWeCu1rOlVpKhxWnhRIb2pZU/FweToO0&#10;TWZ7dd+d1PK4ILdTXXzstR6P+q9PEJH6+A7/t49GQzb/gN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sTRfBAAAA3AAAAA8AAAAAAAAAAAAAAAAAmAIAAGRycy9kb3du&#10;cmV2LnhtbFBLBQYAAAAABAAEAPUAAACG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794" o:spid="_x0000_s1828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795" o:spid="_x0000_s1829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2+8IA&#10;AADcAAAADwAAAGRycy9kb3ducmV2LnhtbESPW4vCMBSE3xf8D+EIvq2JIlq6Rlm8gI/rBXw9NGfT&#10;ss1JaWKt/94sCD4OM/MNs1z3rhYdtaHyrGEyViCIC28qthou5/1nBiJEZIO1Z9LwoADr1eBjibnx&#10;dz5Sd4pWJAiHHDWUMTa5lKEoyWEY+4Y4eb++dRiTbK00Ld4T3NVyqtRcOqw4LZTY0Kak4u90cxqk&#10;bTLbq+v2R80PM3Jb1cXbTuvRsP/+AhGpj+/wq30wGrLpAv7P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nb7wgAAANwAAAAPAAAAAAAAAAAAAAAAAJgCAABkcnMvZG93&#10;bnJldi54bWxQSwUGAAAAAAQABAD1AAAAhwMAAAAA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792" o:spid="_x0000_s1826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793" o:spid="_x0000_s1827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HEsEA&#10;AADcAAAADwAAAGRycy9kb3ducmV2LnhtbESPT4vCMBTE74LfITxhb5ooi9SuUURd8Og/2OujeZuW&#10;bV5KE2v32xtB8DjMzG+Y5bp3teioDZVnDdOJAkFceFOx1XC9fI8zECEiG6w9k4Z/CrBeDQdLzI2/&#10;84m6c7QiQTjkqKGMscmlDEVJDsPEN8TJ+/Wtw5hka6Vp8Z7grpYzpebSYcVpocSGtiUVf+eb0yBt&#10;k9le/eyOan74JLdTXbzttf4Y9ZsvEJH6+A6/2gejIZst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RxLBAAAA3AAAAA8AAAAAAAAAAAAAAAAAmAIAAGRycy9kb3du&#10;cmV2LnhtbFBLBQYAAAAABAAEAPUAAACGAwAAAAA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</w:t>
      </w:r>
      <w:r w:rsidR="00224B2F">
        <w:t>r</w:t>
      </w:r>
      <w:r w:rsidR="00291AF9">
        <w:t xml:space="preserve">/your </w:t>
      </w:r>
      <w:r w:rsidR="00224B2F">
        <w:t xml:space="preserve">child’s </w:t>
      </w:r>
      <w:r w:rsidR="00291AF9">
        <w:t xml:space="preserve">age when </w:t>
      </w:r>
      <w:r w:rsidR="00264E23">
        <w:t>past abdominal pain</w:t>
      </w:r>
      <w:r w:rsidR="00291AF9">
        <w:t xml:space="preserve"> began?</w:t>
      </w:r>
      <w:r w:rsidR="00291AF9">
        <w:tab/>
        <w:t>On the day of birth</w:t>
      </w:r>
    </w:p>
    <w:p w:rsidR="00264E23" w:rsidRDefault="00291AF9">
      <w:pPr>
        <w:pStyle w:val="BodyText"/>
        <w:spacing w:before="3" w:line="226" w:lineRule="exact"/>
        <w:ind w:right="516"/>
      </w:pPr>
      <w:r>
        <w:t xml:space="preserve">Less than 2 </w:t>
      </w:r>
      <w:r w:rsidR="00C26BC4">
        <w:t>mo</w:t>
      </w:r>
      <w:r>
        <w:t xml:space="preserve"> (not on day of birth) </w:t>
      </w:r>
    </w:p>
    <w:p w:rsidR="00330746" w:rsidRDefault="000432AF">
      <w:pPr>
        <w:pStyle w:val="BodyText"/>
        <w:spacing w:before="3" w:line="226" w:lineRule="exact"/>
        <w:ind w:right="516"/>
      </w:pPr>
      <w:r>
        <w:t>2 mo</w:t>
      </w:r>
      <w:r w:rsidR="00224B2F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224B2F">
        <w:t xml:space="preserve"> </w:t>
      </w:r>
      <w:r w:rsidR="000432AF">
        <w:t xml:space="preserve">mo </w:t>
      </w:r>
      <w:r w:rsidR="00224B2F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0432AF" w:rsidRDefault="00291AF9">
      <w:pPr>
        <w:pStyle w:val="BodyText"/>
        <w:spacing w:line="227" w:lineRule="exact"/>
        <w:ind w:right="2428"/>
      </w:pPr>
      <w:r>
        <w:t>13</w:t>
      </w:r>
      <w:r w:rsidR="000432AF">
        <w:t xml:space="preserve"> mo </w:t>
      </w:r>
      <w:r w:rsidR="00224B2F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old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4 </w:t>
      </w:r>
      <w:r w:rsidR="000432AF">
        <w:t xml:space="preserve">y </w:t>
      </w:r>
      <w:r>
        <w:t xml:space="preserve">to 6 </w:t>
      </w:r>
      <w:r w:rsidR="00C26BC4">
        <w:t>y</w:t>
      </w:r>
      <w:r>
        <w:t xml:space="preserve"> old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0432AF">
        <w:t xml:space="preserve"> y</w:t>
      </w:r>
      <w:r>
        <w:t xml:space="preserve"> to 13 </w:t>
      </w:r>
      <w:r w:rsidR="00C26BC4">
        <w:t>y</w:t>
      </w:r>
      <w:r>
        <w:t xml:space="preserve"> old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0432AF">
        <w:t xml:space="preserve"> y</w:t>
      </w:r>
      <w:r>
        <w:t xml:space="preserve"> to 18 </w:t>
      </w:r>
      <w:r w:rsidR="00C26BC4">
        <w:t>y</w:t>
      </w:r>
      <w:r>
        <w:t xml:space="preserve"> old</w:t>
      </w:r>
    </w:p>
    <w:p w:rsidR="00264E23" w:rsidRDefault="006B27B2" w:rsidP="006B27B2">
      <w:pPr>
        <w:pStyle w:val="BodyText"/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old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 xml:space="preserve"> I don</w:t>
      </w:r>
      <w:r w:rsidR="00305EDD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768" o:spid="_x0000_s1802" style="position:absolute;left:0;text-align:left;margin-left:327.1pt;margin-top:1.85pt;width:9.05pt;height:122.45pt;z-index:-251662336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">
            <v:group id="Group 789" o:spid="_x0000_s1823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<v:shape id="Freeform 790" o:spid="_x0000_s1824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YDMIA&#10;AADcAAAADwAAAGRycy9kb3ducmV2LnhtbESPQWvCQBSE74L/YXlCb7pbKWmIrqGYFjxaW/D6yL5u&#10;QrNvQ3aN8d+7QqHHYWa+Ybbl5Dox0hBazxqeVwoEce1Ny1bD99fHMgcRIrLBzjNpuFGAcjefbbEw&#10;/sqfNJ6iFQnCoUANTYx9IWWoG3IYVr4nTt6PHxzGJAcrzYDXBHedXCuVSYctp4UGe9o3VP+eLk6D&#10;tH1uJ3Wujio7vJCr1Bgv71o/Laa3DYhIU/wP/7UPRsNrnsHjTD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BgMwgAAANwAAAAPAAAAAAAAAAAAAAAAAJgCAABkcnMvZG93&#10;bnJldi54bWxQSwUGAAAAAAQABAD1AAAAhw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787" o:spid="_x0000_s182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<v:shape id="Freeform 788" o:spid="_x0000_s182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p5b4A&#10;AADcAAAADwAAAGRycy9kb3ducmV2LnhtbERPy4rCMBTdC/MP4Q64s8nIoKUaRUYHXPoYmO2luabF&#10;5qY0sda/NwvB5eG8l+vBNaKnLtSeNXxlCgRx6U3NVsPf+XeSgwgR2WDjmTQ8KMB69TFaYmH8nY/U&#10;n6IVKYRDgRqqGNtCylBW5DBkviVO3MV3DmOCnZWmw3sKd42cKjWTDmtODRW29FNReT3dnAZp29wO&#10;6n97ULP9N7mt6uNtp/X4c9gsQEQa4lv8cu+Nhnme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/KeW+AAAA3AAAAA8AAAAAAAAAAAAAAAAAmAIAAGRycy9kb3ducmV2&#10;LnhtbFBLBQYAAAAABAAEAPUAAACD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785" o:spid="_x0000_s1819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<v:shape id="Freeform 786" o:spid="_x0000_s1820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zPsAA&#10;AADcAAAADwAAAGRycy9kb3ducmV2LnhtbERPz2vCMBS+C/sfwhvsZpPJqLUaRdRBj5sbeH00z7Ss&#10;eSlNrN1/vxwGHj++35vd5Dox0hBazxpeMwWCuPamZavh++t9XoAIEdlg55k0/FKA3fZptsHS+Dt/&#10;0niOVqQQDiVqaGLsSylD3ZDDkPmeOHFXPziMCQ5WmgHvKdx1cqFULh22nBoa7OnQUP1zvjkN0vaF&#10;ndTl+KHy6o3cUY3xdtL65Xnar0FEmuJD/O+ujIblKs1P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CzPsAAAADc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783" o:spid="_x0000_s1817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<v:shape id="Freeform 784" o:spid="_x0000_s1818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I0sIA&#10;AADcAAAADwAAAGRycy9kb3ducmV2LnhtbESPT4vCMBTE7wt+h/AEb2uiiH+qUURd8Li6C14fzTMt&#10;Ni+libV++40g7HGYmd8wq03nKtFSE0rPGkZDBYI496Zkq+H35+tzDiJEZIOVZ9LwpACbde9jhZnx&#10;Dz5Re45WJAiHDDUUMdaZlCEvyGEY+po4eVffOIxJNlaaBh8J7io5VmoqHZacFgqsaVdQfjvfnQZp&#10;67nt1GX/rabHCbm9auP9oPWg322XICJ18T/8bh+NhtliDK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ojSwgAAANwAAAAPAAAAAAAAAAAAAAAAAJgCAABkcnMvZG93&#10;bnJldi54bWxQSwUGAAAAAAQABAD1AAAAhw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781" o:spid="_x0000_s1815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shape id="Freeform 782" o:spid="_x0000_s1816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1PcIA&#10;AADcAAAADwAAAGRycy9kb3ducmV2LnhtbESPS4sCMRCE78L+h9ALe9PERXyMRlnWFTz6Aq/NpM0M&#10;TjrDJI6z/94Igseiqr6iFqvOVaKlJpSeNQwHCgRx7k3JVsPpuOlPQYSIbLDyTBr+KcBq+dFbYGb8&#10;nffUHqIVCcIhQw1FjHUmZcgLchgGviZO3sU3DmOSjZWmwXuCu0p+KzWWDktOCwXW9FtQfj3cnAZp&#10;66nt1Hm9U+PtiNxatfH2p/XXZ/czBxGpi+/wq701GiazE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7U9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779" o:spid="_x0000_s1813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780" o:spid="_x0000_s1814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O0cIA&#10;AADcAAAADwAAAGRycy9kb3ducmV2LnhtbESPQWvCQBSE7wX/w/IEb3XXIqlNsxGpCh5bFbw+sq+b&#10;0OzbkF1j/PduodDjMDPfMMV6dK0YqA+NZw2LuQJBXHnTsNVwPu2fVyBCRDbYeiYNdwqwLidPBebG&#10;3/iLhmO0IkE45KihjrHLpQxVTQ7D3HfEyfv2vcOYZG+l6fGW4K6VL0pl0mHDaaHGjj5qqn6OV6dB&#10;2m5lR3XZfqrssCS3VUO87rSeTcfNO4hIY/wP/7UPRsPrWwa/Z9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Y7RwgAAANwAAAAPAAAAAAAAAAAAAAAAAJgCAABkcnMvZG93&#10;bnJldi54bWxQSwUGAAAAAAQABAD1AAAAhwMAAAAA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777" o:spid="_x0000_s1811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<v:shape id="Freeform 778" o:spid="_x0000_s1812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/OMAA&#10;AADcAAAADwAAAGRycy9kb3ducmV2LnhtbERPz2vCMBS+C/sfwhvsZpPJqLUaRdRBj5sbeH00z7Ss&#10;eSlNrN1/vxwGHj++35vd5Dox0hBazxpeMwWCuPamZavh++t9XoAIEdlg55k0/FKA3fZptsHS+Dt/&#10;0niOVqQQDiVqaGLsSylD3ZDDkPmeOHFXPziMCQ5WmgHvKdx1cqFULh22nBoa7OnQUP1zvjkN0vaF&#10;ndTl+KHy6o3cUY3xdtL65Xnar0FEmuJD/O+ujIblKq1N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a/OMAAAADcAAAADwAAAAAAAAAAAAAAAACYAgAAZHJzL2Rvd25y&#10;ZXYueG1sUEsFBgAAAAAEAAQA9QAAAIUDAAAAAA=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775" o:spid="_x0000_s1809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<v:shape id="Freeform 776" o:spid="_x0000_s1810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y778A&#10;AADcAAAADwAAAGRycy9kb3ducmV2LnhtbERPz2vCMBS+C/sfwhvspokySqlGEavgcesGuz6aZ1ps&#10;XkqT1vrfL4fBjh/f791hdp2YaAitZw3rlQJBXHvTstXw/XVZ5iBCRDbYeSYNTwpw2L8sdlgY/+BP&#10;mqpoRQrhUKCGJsa+kDLUDTkMK98TJ+7mB4cxwcFKM+AjhbtObpTKpMOWU0ODPZ0aqu/V6DRI2+d2&#10;Vj/lh8qu7+RKNcXxrPXb63zcgog0x3/xn/tqNOQqzU9n0hG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7rLvvwAAANwAAAAPAAAAAAAAAAAAAAAAAJgCAABkcnMvZG93bnJl&#10;di54bWxQSwUGAAAAAAQABAD1AAAAhAMAAAAA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773" o:spid="_x0000_s1807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774" o:spid="_x0000_s1808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A8IA&#10;AADcAAAADwAAAGRycy9kb3ducmV2LnhtbESPzWrDMBCE74W8g9hAb42UUIxxo4SSH/AxdQq9LtZW&#10;NrVWxlJs9+2rQCHHYWa+Ybb72XVipCG0njWsVwoEce1Ny1bD5/X8koMIEdlg55k0/FKA/W7xtMXC&#10;+Ik/aKyiFQnCoUANTYx9IWWoG3IYVr4nTt63HxzGJAcrzYBTgrtObpTKpMOW00KDPR0aqn+qm9Mg&#10;bZ/bWX0dLyorX8kd1RhvJ62fl/P7G4hIc3yE/9ul0ZCrDdzP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IkDwgAAANwAAAAPAAAAAAAAAAAAAAAAAJgCAABkcnMvZG93&#10;bnJldi54bWxQSwUGAAAAAAQABAD1AAAAhwMAAAAA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771" o:spid="_x0000_s1805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<v:shape id="Freeform 772" o:spid="_x0000_s1806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07MIA&#10;AADcAAAADwAAAGRycy9kb3ducmV2LnhtbESPwWrDMBBE74X8g9hAbo2UYIxxo4SSpOBj6hZ6Xayt&#10;bGqtjKU47t9HgUKPw8y8YXaH2fViojF0njVs1goEceNNx1bD58fbcwEiRGSDvWfS8EsBDvvF0w5L&#10;42/8TlMdrUgQDiVqaGMcSilD05LDsPYDcfK+/egwJjlaaUa8Jbjr5VapXDrsOC20ONCxpeanvjoN&#10;0g6FndXX6aLyKiN3UlO8nrVeLefXFxCR5vgf/mtXRkOhMnicS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bTswgAAANwAAAAPAAAAAAAAAAAAAAAAAJgCAABkcnMvZG93&#10;bnJldi54bWxQSwUGAAAAAAQABAD1AAAAhwMAAAAA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769" o:spid="_x0000_s1803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<v:shape id="Freeform 770" o:spid="_x0000_s1804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PAMIA&#10;AADcAAAADwAAAGRycy9kb3ducmV2LnhtbESPwWrDMBBE74X+g9hAbrWUEoxxrYTStOBjmgZ6Xayt&#10;bGqtjKXYzt9HgUKPw8y8Yar94nox0Rg6zxo2mQJB3HjTsdVw/vp4KkCEiGyw90warhRgv3t8qLA0&#10;fuZPmk7RigThUKKGNsahlDI0LTkMmR+Ik/fjR4cxydFKM+Kc4K6Xz0rl0mHHaaHFgd5aan5PF6dB&#10;2qGwi/o+HFVeb8kd1BQv71qvV8vrC4hIS/wP/7Vro6FQOdzPpCM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48AwgAAANwAAAAPAAAAAAAAAAAAAAAAAJgCAABkcnMvZG93&#10;bnJldi54bWxQSwUGAAAAAAQABAD1AAAAhwMAAAAA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</w:t>
      </w:r>
      <w:r w:rsidR="00305EDD">
        <w:t>r</w:t>
      </w:r>
      <w:r w:rsidR="00291AF9">
        <w:t>/</w:t>
      </w:r>
      <w:r w:rsidR="00305EDD">
        <w:t xml:space="preserve">your child’s </w:t>
      </w:r>
      <w:r w:rsidR="00291AF9">
        <w:t xml:space="preserve">age when the </w:t>
      </w:r>
      <w:r w:rsidR="00264E23">
        <w:t>abdominal</w:t>
      </w:r>
      <w:r w:rsidR="00291AF9">
        <w:tab/>
        <w:t>On the day of birth</w:t>
      </w:r>
    </w:p>
    <w:p w:rsidR="00264E23" w:rsidRDefault="00BD1A79" w:rsidP="00BD1A79">
      <w:pPr>
        <w:pStyle w:val="BodyText"/>
        <w:spacing w:before="3" w:line="226" w:lineRule="exact"/>
        <w:ind w:left="0" w:right="516" w:firstLine="623"/>
      </w:pPr>
      <w:r>
        <w:t>pain stopped?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291AF9">
        <w:t xml:space="preserve">Less than 2 </w:t>
      </w:r>
      <w:r w:rsidR="00C26BC4">
        <w:t>mo</w:t>
      </w:r>
      <w:r w:rsidR="00291AF9">
        <w:t xml:space="preserve"> (not on day of birth) </w:t>
      </w:r>
    </w:p>
    <w:p w:rsidR="00330746" w:rsidRDefault="000432AF">
      <w:pPr>
        <w:pStyle w:val="BodyText"/>
        <w:spacing w:before="3" w:line="226" w:lineRule="exact"/>
        <w:ind w:right="516"/>
      </w:pPr>
      <w:r>
        <w:t>2 mo</w:t>
      </w:r>
      <w:r w:rsidR="00305EDD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305EDD">
        <w:t xml:space="preserve"> </w:t>
      </w:r>
      <w:r w:rsidR="000432AF">
        <w:t xml:space="preserve">mo </w:t>
      </w:r>
      <w:r w:rsidR="00305EDD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0432AF" w:rsidRDefault="00291AF9">
      <w:pPr>
        <w:pStyle w:val="BodyText"/>
        <w:spacing w:line="227" w:lineRule="exact"/>
        <w:ind w:right="2428"/>
      </w:pPr>
      <w:r>
        <w:t>13</w:t>
      </w:r>
      <w:r w:rsidR="00305EDD">
        <w:t xml:space="preserve"> </w:t>
      </w:r>
      <w:r w:rsidR="000432AF">
        <w:t xml:space="preserve">mo </w:t>
      </w:r>
      <w:r w:rsidR="00305EDD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0432AF">
        <w:t>y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0432AF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0432AF" w:rsidRDefault="00291AF9">
      <w:pPr>
        <w:pStyle w:val="BodyText"/>
        <w:spacing w:line="227" w:lineRule="exact"/>
        <w:ind w:right="2428"/>
      </w:pPr>
      <w:r>
        <w:t>7</w:t>
      </w:r>
      <w:r w:rsidR="000432AF">
        <w:t xml:space="preserve">y </w:t>
      </w:r>
      <w:r>
        <w:t xml:space="preserve"> 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0432AF">
        <w:t xml:space="preserve"> y</w:t>
      </w:r>
      <w:r>
        <w:t xml:space="preserve"> to 18 </w:t>
      </w:r>
      <w:r w:rsidR="00C26BC4">
        <w:t>y</w:t>
      </w:r>
      <w:r>
        <w:t xml:space="preserve"> old</w:t>
      </w:r>
    </w:p>
    <w:p w:rsidR="00264E23" w:rsidRDefault="006B27B2" w:rsidP="006B27B2">
      <w:pPr>
        <w:pStyle w:val="BodyText"/>
        <w:tabs>
          <w:tab w:val="left" w:pos="9540"/>
        </w:tabs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tabs>
          <w:tab w:val="left" w:pos="9540"/>
        </w:tabs>
        <w:spacing w:before="3" w:line="226" w:lineRule="exact"/>
        <w:ind w:right="2176"/>
      </w:pPr>
      <w:r>
        <w:t xml:space="preserve"> I don</w:t>
      </w:r>
      <w:r w:rsidR="00305EDD">
        <w:t>’</w:t>
      </w:r>
      <w:r>
        <w:t>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766" o:spid="_x0000_s1800" style="position:absolute;left:0;text-align:left;margin-left:328.8pt;margin-top:11.05pt;width:189.05pt;height:.1pt;z-index:-25165721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">
            <v:shape id="Freeform 767" o:spid="_x0000_s1801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obsMA&#10;AADcAAAADwAAAGRycy9kb3ducmV2LnhtbESPQWsCMRSE7wX/Q3gFL6VmrWBlaxRdETxaq/fH5u1m&#10;6eZlSdJ1/fdGEHocZuYbZrkebCt68qFxrGA6yUAQl043XCs4/+zfFyBCRNbYOiYFNwqwXo1elphr&#10;d+Vv6k+xFgnCIUcFJsYulzKUhiyGieuIk1c5bzEm6WupPV4T3LbyI8vm0mLDacFgR4Wh8vf0ZxWU&#10;87jdHaeFMVXhXbV7c5d+e1Bq/DpsvkBEGuJ/+Nk+aAWfixk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8obs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stopped the abdominal pain?</w:t>
      </w:r>
    </w:p>
    <w:p w:rsidR="00330746" w:rsidRDefault="00330746">
      <w:pPr>
        <w:sectPr w:rsidR="00330746">
          <w:headerReference w:type="default" r:id="rId15"/>
          <w:pgSz w:w="11906" w:h="16840"/>
          <w:pgMar w:top="920" w:right="460" w:bottom="440" w:left="0" w:header="48" w:footer="254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  <w:sz w:val="11"/>
          <w:szCs w:val="11"/>
        </w:rPr>
        <w:lastRenderedPageBreak/>
        <w:pict>
          <v:group id="_x0000_s5258" style="position:absolute;margin-left:327.5pt;margin-top:45.15pt;width:8.5pt;height:8.5pt;z-index:-250508288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">
            <v:shape id="Freeform 32" o:spid="_x0000_s5259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6PL8A&#10;AADbAAAADwAAAGRycy9kb3ducmV2LnhtbERPyWrDMBC9F/oPYgq51VJDMcG1HELSQI5tEuh1sKay&#10;qTUylrz076NCIbd5vHXK7eI6MdEQWs8aXjIFgrj2pmWr4Xo5Pm9AhIhssPNMGn4pwLZ6fCixMH7m&#10;T5rO0YoUwqFADU2MfSFlqBtyGDLfEyfu2w8OY4KDlWbAOYW7Tq6VyqXDllNDgz3tG6p/zqPTIG2/&#10;sYv6Onyo/PRK7qCmOL5rvXpadm8gIi3xLv53n0yan8PfL+kAW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To8vwAAANsAAAAPAAAAAAAAAAAAAAAAAJgCAABkcnMvZG93bnJl&#10;di54bWxQSwUGAAAAAAQABAD1AAAAhAMAAAAA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  <w:r>
        <w:rPr>
          <w:noProof/>
          <w:sz w:val="11"/>
          <w:szCs w:val="11"/>
        </w:rPr>
        <w:pict>
          <v:shape id="Text Box 27" o:spid="_x0000_s5257" type="#_x0000_t202" style="position:absolute;margin-left:339.15pt;margin-top:44.9pt;width:79.8pt;height:12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eF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" filled="f" stroked="f">
            <v:textbox inset="0,0,0,0">
              <w:txbxContent>
                <w:p w:rsidR="002F055C" w:rsidRDefault="002F055C" w:rsidP="002F055C">
                  <w:pPr>
                    <w:pStyle w:val="BodyText"/>
                    <w:spacing w:line="224" w:lineRule="exact"/>
                    <w:ind w:left="20"/>
                  </w:pPr>
                  <w:r>
                    <w:t>The child told me</w:t>
                  </w:r>
                </w:p>
              </w:txbxContent>
            </v:textbox>
            <w10:wrap anchorx="page" anchory="page"/>
          </v:shape>
        </w:pict>
      </w:r>
    </w:p>
    <w:p w:rsidR="00330746" w:rsidRDefault="00174DC8">
      <w:pPr>
        <w:pStyle w:val="BodyText"/>
        <w:spacing w:before="74"/>
        <w:ind w:right="2428"/>
      </w:pPr>
      <w:r>
        <w:rPr>
          <w:noProof/>
        </w:rPr>
        <w:pict>
          <v:shape id="Text Box 28" o:spid="_x0000_s5256" type="#_x0000_t202" style="position:absolute;left:0;text-align:left;margin-left:30.2pt;margin-top:44.9pt;width:218.2pt;height:12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tx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" filled="f" stroked="f">
            <v:textbox inset="0,0,0,0">
              <w:txbxContent>
                <w:p w:rsidR="002F055C" w:rsidRDefault="002F055C" w:rsidP="002F055C">
                  <w:pPr>
                    <w:pStyle w:val="BodyText"/>
                    <w:spacing w:line="224" w:lineRule="exact"/>
                    <w:ind w:left="20"/>
                  </w:pPr>
                  <w:r>
                    <w:t>What made you think they had abdominal pain?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747" o:spid="_x0000_s1781" style="position:absolute;left:0;text-align:left;margin-left:327.1pt;margin-top:5.55pt;width:9.05pt;height:99.8pt;z-index:-251656192;mso-position-horizontal-relative:page" coordorigin="6543,111" coordsize="181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">
            <v:group id="Group 764" o:spid="_x0000_s1798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<v:shape id="Freeform 765" o:spid="_x0000_s1799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ggcMA&#10;AADcAAAADwAAAGRycy9kb3ducmV2LnhtbESPT2sCMRTE74V+h/AKvdWkoltZjVL8Ax7tWvD62Dyz&#10;i5uXZRPX7bc3gtDjMDO/YRarwTWipy7UnjV8jhQI4tKbmq2G3+PuYwYiRGSDjWfS8EcBVsvXlwXm&#10;xt/4h/oiWpEgHHLUUMXY5lKGsiKHYeRb4uSdfecwJtlZaTq8Jbhr5FipTDqsOS1U2NK6ovJSXJ0G&#10;aduZHdRpc1DZfkJuo/p43Wr9/jZ8z0FEGuJ/+NneGw1f2RQ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JggcMAAADcAAAADwAAAAAAAAAAAAAAAACYAgAAZHJzL2Rv&#10;d25yZXYueG1sUEsFBgAAAAAEAAQA9QAAAIg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762" o:spid="_x0000_s1796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<v:shape id="Freeform 763" o:spid="_x0000_s1797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bbcIA&#10;AADcAAAADwAAAGRycy9kb3ducmV2LnhtbESPW4vCMBSE3wX/QzjCvmmiSJWuURYv4ON6AV8Pzdm0&#10;bHNSmli7/94ICz4OM/MNs9r0rhYdtaHyrGE6USCIC28qthqul8N4CSJEZIO1Z9LwRwE26+Fghbnx&#10;Dz5Rd45WJAiHHDWUMTa5lKEoyWGY+IY4eT++dRiTbK00LT4S3NVyplQmHVacFkpsaFtS8Xu+Ow3S&#10;Nkvbq9vuW2XHObmd6uJ9r/XHqP/6BBGpj+/wf/toNCyyBbzO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FttwgAAANwAAAAPAAAAAAAAAAAAAAAAAJgCAABkcnMvZG93&#10;bnJldi54bWxQSwUGAAAAAAQABAD1AAAAhwMAAAAA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760" o:spid="_x0000_s1794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<v:shape id="Freeform 761" o:spid="_x0000_s1795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9qhMIA&#10;AADcAAAADwAAAGRycy9kb3ducmV2LnhtbESPQWvCQBSE7wX/w/IEb3XXIqlNsxGpCh5bFbw+sq+b&#10;0OzbkF1j/PduodDjMDPfMMV6dK0YqA+NZw2LuQJBXHnTsNVwPu2fVyBCRDbYeiYNdwqwLidPBebG&#10;3/iLhmO0IkE45KihjrHLpQxVTQ7D3HfEyfv2vcOYZG+l6fGW4K6VL0pl0mHDaaHGjj5qqn6OV6dB&#10;2m5lR3XZfqrssCS3VUO87rSeTcfNO4hIY/wP/7UPRsNr9ga/Z9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2qEwgAAANw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758" o:spid="_x0000_s1792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shape id="Freeform 759" o:spid="_x0000_s1793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wX8EA&#10;AADcAAAADwAAAGRycy9kb3ducmV2LnhtbESPT4vCMBTE78J+h/AWvGmiiJauUZZVwaP/YK+P5pkW&#10;m5fSxFq//WZB8DjMzG+Y5bp3teioDZVnDZOxAkFceFOx1XA570YZiBCRDdaeScOTAqxXH4Ml5sY/&#10;+EjdKVqRIBxy1FDG2ORShqIkh2HsG+LkXX3rMCbZWmlafCS4q+VUqbl0WHFaKLGhn5KK2+nuNEjb&#10;ZLZXv5uDmu9n5Daqi/et1sPP/vsLRKQ+vsOv9t5oWCwm8H8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8F/BAAAA3AAAAA8AAAAAAAAAAAAAAAAAmAIAAGRycy9kb3du&#10;cmV2LnhtbFBLBQYAAAAABAAEAPUAAACGAwAAAAA=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756" o:spid="_x0000_s1790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Freeform 757" o:spid="_x0000_s1791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Ls8IA&#10;AADcAAAADwAAAGRycy9kb3ducmV2LnhtbESPS4sCMRCE78L+h9ALe9NkVVRmjbL4AI++YK/NpM0M&#10;TjrDJI6z/94Igseiqr6i5svOVaKlJpSeNXwPFAji3JuSrYbzadufgQgR2WDlmTT8U4Dl4qM3x8z4&#10;Ox+oPUYrEoRDhhqKGOtMypAX5DAMfE2cvItvHMYkGytNg/cEd5UcKjWRDktOCwXWtCoovx5vToO0&#10;9cx26m+9V5PdmNxatfG20frrs/v9ARGpi+/wq70zGqbTE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suzwgAAANwAAAAPAAAAAAAAAAAAAAAAAJgCAABkcnMvZG93&#10;bnJldi54bWxQSwUGAAAAAAQABAD1AAAAhwMAAAAA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754" o:spid="_x0000_s1788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shape id="Freeform 755" o:spid="_x0000_s1789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2XMIA&#10;AADcAAAADwAAAGRycy9kb3ducmV2LnhtbESPS4sCMRCE78L+h9ALe9NkxRezRll8gEdfsNdm0mYG&#10;J51hEsfZf28EwWNRVV9R82XnKtFSE0rPGr4HCgRx7k3JVsP5tO3PQISIbLDyTBr+KcBy8dGbY2b8&#10;nQ/UHqMVCcIhQw1FjHUmZcgLchgGviZO3sU3DmOSjZWmwXuCu0oOlZpIhyWnhQJrWhWUX483p0Ha&#10;emY79bfeq8luRG6t2njbaP312f3+gIjUxXf41d4ZDdPpG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/ZcwgAAANwAAAAPAAAAAAAAAAAAAAAAAJgCAABkcnMvZG93&#10;bnJldi54bWxQSwUGAAAAAAQABAD1AAAAhwMAAAAA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752" o:spid="_x0000_s1786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<v:shape id="Freeform 753" o:spid="_x0000_s1787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NsMEA&#10;AADcAAAADwAAAGRycy9kb3ducmV2LnhtbESPT4vCMBTE74LfITxhb5q4iJWuURZdwaP/wOujeZuW&#10;bV5KE2v32xtB8DjMzG+Y5bp3teioDZVnDdOJAkFceFOx1XA578YLECEiG6w9k4Z/CrBeDQdLzI2/&#10;85G6U7QiQTjkqKGMscmlDEVJDsPEN8TJ+/Wtw5hka6Vp8Z7grpafSs2lw4rTQokNbUoq/k43p0Ha&#10;ZmF7dd0e1Hw/I7dVXbz9aP0x6r+/QETq4zv8au+NhizL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1zbDBAAAA3AAAAA8AAAAAAAAAAAAAAAAAmAIAAGRycy9kb3du&#10;cmV2LnhtbFBLBQYAAAAABAAEAPUAAACGAwAAAAA=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750" o:spid="_x0000_s1784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<v:shape id="Freeform 751" o:spid="_x0000_s1785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8WcIA&#10;AADcAAAADwAAAGRycy9kb3ducmV2LnhtbESPS4sCMRCE78L+h9ALe9PEZfExGmVZV/DoC7w2kzYz&#10;OOkMkziO/94Igseiqr6i5svOVaKlJpSeNQwHCgRx7k3JVsPxsO5PQISIbLDyTBruFGC5+OjNMTP+&#10;xjtq99GKBOGQoYYixjqTMuQFOQwDXxMn7+wbhzHJxkrT4C3BXSW/lRpJhyWnhQJr+isov+yvToO0&#10;9cR26rTaqtHmh9xKtfH6r/XXZ/c7AxGpi+/wq70xGsbjK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vxZwgAAANwAAAAPAAAAAAAAAAAAAAAAAJgCAABkcnMvZG93&#10;bnJldi54bWxQSwUGAAAAAAQABAD1AAAAhwMAAAAA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748" o:spid="_x0000_s1782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<v:shape id="Freeform 749" o:spid="_x0000_s1783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AeMIA&#10;AADcAAAADwAAAGRycy9kb3ducmV2LnhtbESPwWrDMBBE74X8g9hAb7WUUFzjWgklacHHNgnkulhb&#10;2dRaGUtxnL+PCoUeh5l5w1Tb2fViojF0njWsMgWCuPGmY6vhdPx4KkCEiGyw90wabhRgu1k8VFga&#10;f+Uvmg7RigThUKKGNsahlDI0LTkMmR+Ik/ftR4cxydFKM+I1wV0v10rl0mHHaaHFgXYtNT+Hi9Mg&#10;7VDYWZ33nyqvn8nt1RQv71o/Lue3VxCR5vgf/mvXRsNLsYL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YB4wgAAANwAAAAPAAAAAAAAAAAAAAAAAJgCAABkcnMvZG93&#10;bnJldi54bWxQSwUGAAAAAAQABAD1AAAAhwMAAAAA&#10;" path="m,l170,r,170l,170,,xe" filled="f" strokeweight=".57pt">
                <v:path arrowok="t" o:connecttype="custom" o:connectlocs="0,1931;170,1931;170,2101;0,2101;0,1931" o:connectangles="0,0,0,0,0"/>
              </v:shape>
            </v:group>
            <w10:wrap anchorx="page"/>
          </v:group>
        </w:pict>
      </w:r>
      <w:r w:rsidR="00291AF9">
        <w:t>H</w:t>
      </w:r>
      <w:r w:rsidR="00A55599">
        <w:t>e</w:t>
      </w:r>
      <w:r w:rsidR="00291AF9">
        <w:t>ld belly</w:t>
      </w:r>
    </w:p>
    <w:p w:rsidR="00330746" w:rsidRDefault="00A55599">
      <w:pPr>
        <w:pStyle w:val="BodyText"/>
        <w:spacing w:before="3" w:line="226" w:lineRule="exact"/>
        <w:ind w:right="516"/>
      </w:pPr>
      <w:r>
        <w:t>Held</w:t>
      </w:r>
      <w:r w:rsidR="00291AF9">
        <w:t xml:space="preserve"> belly and crie</w:t>
      </w:r>
      <w:r>
        <w:t>d</w:t>
      </w:r>
      <w:r w:rsidR="00291AF9">
        <w:t xml:space="preserve"> or look</w:t>
      </w:r>
      <w:r>
        <w:t>ed</w:t>
      </w:r>
      <w:r w:rsidR="00291AF9">
        <w:t xml:space="preserve"> uncomfortable Crie</w:t>
      </w:r>
      <w:r>
        <w:t>d</w:t>
      </w:r>
      <w:r w:rsidR="00291AF9">
        <w:t xml:space="preserve"> without another obvious cause</w:t>
      </w:r>
    </w:p>
    <w:p w:rsidR="00330746" w:rsidRDefault="00291AF9">
      <w:pPr>
        <w:pStyle w:val="BodyText"/>
        <w:spacing w:line="226" w:lineRule="exact"/>
        <w:ind w:right="2707"/>
      </w:pPr>
      <w:r>
        <w:t>Crie</w:t>
      </w:r>
      <w:r w:rsidR="00A55599">
        <w:t>d</w:t>
      </w:r>
      <w:r>
        <w:t xml:space="preserve"> all the time Crie</w:t>
      </w:r>
      <w:r w:rsidR="00A55599">
        <w:t>d</w:t>
      </w:r>
      <w:r>
        <w:t xml:space="preserve"> with meals W</w:t>
      </w:r>
      <w:r w:rsidR="00A55599">
        <w:t>oke</w:t>
      </w:r>
      <w:r>
        <w:t xml:space="preserve"> up from sleep </w:t>
      </w:r>
      <w:r w:rsidR="00305EDD">
        <w:t>Irritability</w:t>
      </w:r>
    </w:p>
    <w:p w:rsidR="00330746" w:rsidRDefault="00291AF9">
      <w:pPr>
        <w:pStyle w:val="BodyText"/>
        <w:spacing w:line="224" w:lineRule="exact"/>
        <w:ind w:left="6783" w:right="4122"/>
        <w:jc w:val="center"/>
      </w:pPr>
      <w:r>
        <w:t>Other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196"/>
      </w:pPr>
      <w:r>
        <w:rPr>
          <w:noProof/>
        </w:rPr>
        <w:pict>
          <v:group id="Group 745" o:spid="_x0000_s1779" style="position:absolute;left:0;text-align:left;margin-left:328.8pt;margin-top:26.1pt;width:189.05pt;height:.1pt;z-index:-25165107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">
            <v:shape id="Freeform 746" o:spid="_x0000_s1780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rD8MA&#10;AADcAAAADwAAAGRycy9kb3ducmV2LnhtbESPQWvCQBSE74X+h+UVvJS60UMs0VVqRPBYtb0/si/Z&#10;YPZt2N3G+O/dguBxmJlvmNVmtJ0YyIfWsYLZNANBXDndcqPg57z/+AQRIrLGzjEpuFGAzfr1ZYWF&#10;dlc+0nCKjUgQDgUqMDH2hZShMmQxTF1PnLzaeYsxSd9I7fGa4LaT8yzLpcWW04LBnkpD1eX0ZxVU&#10;edzuvmelMXXpXb17d7/D9qDU5G38WoKINMZn+NE+aAWLfA7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9rD8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Provide additional details if desired</w:t>
      </w:r>
      <w:r w:rsidR="00A55599">
        <w:t xml:space="preserve"> about </w:t>
      </w:r>
      <w:r w:rsidR="000D45FF">
        <w:t>what made you think they had abdominal pain</w:t>
      </w:r>
      <w:r w:rsidR="00291AF9">
        <w:t>.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left="623" w:right="363"/>
      </w:pPr>
      <w:r>
        <w:rPr>
          <w:noProof/>
        </w:rPr>
        <w:pict>
          <v:group id="Group 743" o:spid="_x0000_s1777" style="position:absolute;left:0;text-align:left;margin-left:327.4pt;margin-top:5.85pt;width:8.5pt;height:8.5pt;z-index:-251655168;mso-position-horizontal-relative:page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">
            <v:shape id="Freeform 744" o:spid="_x0000_s1778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DGb4A&#10;AADcAAAADwAAAGRycy9kb3ducmV2LnhtbERPy4rCMBTdD/gP4QqzGxNFqlSjiA9w6QvcXpprWmxu&#10;ShNr5+8niwGXh/NerntXi47aUHnWMB4pEMSFNxVbDbfr4WcOIkRkg7Vn0vBLAdarwdcSc+PffKbu&#10;Eq1IIRxy1FDG2ORShqIkh2HkG+LEPXzrMCbYWmlafKdwV8uJUpl0WHFqKLGhbUnF8/JyGqRt5rZX&#10;991JZccpuZ3q4muv9few3yxAROrjR/zvPhoNsyzNT2fSE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Fwxm+AAAA3AAAAA8AAAAAAAAAAAAAAAAAmAIAAGRycy9kb3ducmV2&#10;LnhtbFBLBQYAAAAABAAEAPUAAACDAwAAAAA=&#10;" path="m,l170,r,170l,170,,xe" filled="f" strokeweight=".57pt">
              <v:path arrowok="t" o:connecttype="custom" o:connectlocs="0,117;170,117;170,287;0,287;0,117" o:connectangles="0,0,0,0,0"/>
            </v:shape>
            <w10:wrap anchorx="page"/>
          </v:group>
        </w:pict>
      </w:r>
      <w:r w:rsidR="00291AF9">
        <w:t xml:space="preserve">Where was the </w:t>
      </w:r>
      <w:r w:rsidR="003E09C8">
        <w:t xml:space="preserve">past </w:t>
      </w:r>
      <w:r w:rsidR="00291AF9">
        <w:t>abdominal pain located?  Choose all</w:t>
      </w:r>
      <w:r w:rsidR="00291AF9">
        <w:tab/>
        <w:t>Upper abdomen midline (between umbilicus and that apply.</w:t>
      </w:r>
      <w:r w:rsidR="00291AF9">
        <w:tab/>
        <w:t>bottom of ribs)</w:t>
      </w:r>
    </w:p>
    <w:p w:rsidR="00305EDD" w:rsidRDefault="00174DC8">
      <w:pPr>
        <w:pStyle w:val="BodyText"/>
        <w:spacing w:line="226" w:lineRule="exact"/>
        <w:ind w:right="1772"/>
      </w:pPr>
      <w:r>
        <w:rPr>
          <w:noProof/>
        </w:rPr>
        <w:pict>
          <v:group id="Group 720" o:spid="_x0000_s1754" style="position:absolute;left:0;text-align:left;margin-left:327.1pt;margin-top:1.5pt;width:9.05pt;height:122.45pt;z-index:-251654144;mso-position-horizontal-relative:page" coordorigin="6543,30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">
            <v:group id="Group 741" o:spid="_x0000_s1775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<v:shape id="Freeform 742" o:spid="_x0000_s1776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gAr8A&#10;AADcAAAADwAAAGRycy9kb3ducmV2LnhtbERPy4rCMBTdD/gP4QruxmR0UOkYRXyAS62C20tzJy3T&#10;3JQm1vr3k4Xg8nDey3XvatFRGyrPGr7GCgRx4U3FVsP1cvhcgAgR2WDtmTQ8KcB6NfhYYmb8g8/U&#10;5dGKFMIhQw1ljE0mZShKchjGviFO3K9vHcYEWytNi48U7mo5UWomHVacGkpsaFtS8ZffnQZpm4Xt&#10;1W13UrPjN7md6uJ9r/Vo2G9+QETq41v8ch+Nhvk0rU1n0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QOACvwAAANwAAAAPAAAAAAAAAAAAAAAAAJgCAABkcnMvZG93bnJl&#10;di54bWxQSwUGAAAAAAQABAD1AAAAhA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739" o:spid="_x0000_s1773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<v:shape id="Freeform 740" o:spid="_x0000_s1774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fecAA&#10;AADcAAAADwAAAGRycy9kb3ducmV2LnhtbERPz0vDMBS+D/wfwhO8rYlj1FKXFVkVdtRu4PXRPNNi&#10;81KarKv//XIYePz4fu+qxQ1ipin0njU8ZwoEcetNz1bD+fSxLkCEiGxw8Ewa/ihAtX9Y7bA0/spf&#10;NDfRihTCoUQNXYxjKWVoO3IYMj8SJ+7HTw5jgpOVZsJrCneD3CiVS4c9p4YORzp01P42F6dB2rGw&#10;i/quP1V+3JKr1Rwv71o/PS5vryAiLfFffHcfjYaXbZqfzqQjIP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CfecAAAADc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737" o:spid="_x0000_s1771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<v:shape id="Freeform 738" o:spid="_x0000_s1772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klcEA&#10;AADcAAAADwAAAGRycy9kb3ducmV2LnhtbESPT4vCMBTE78J+h/AWvGmiiJauUWRdwaP/YK+P5pkW&#10;m5fSxNr99htB8DjMzG+Y5bp3teioDZVnDZOxAkFceFOx1XA570YZiBCRDdaeScMfBVivPgZLzI1/&#10;8JG6U7QiQTjkqKGMscmlDEVJDsPYN8TJu/rWYUyytdK0+EhwV8upUnPpsOK0UGJD3yUVt9PdaZC2&#10;yWyvfrcHNd/PyG1VF+8/Wg8/+80XiEh9fIdf7b3RsJhN4X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upJXBAAAA3A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735" o:spid="_x0000_s1769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<v:shape id="Freeform 736" o:spid="_x0000_s1770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ZesEA&#10;AADcAAAADwAAAGRycy9kb3ducmV2LnhtbESPQYvCMBSE78L+h/AWvGmyUlypRpFVwaOrC3t9NM+0&#10;2LyUJtb6740geBxm5htmsepdLTpqQ+VZw9dYgSAuvKnYavg77UYzECEiG6w9k4Y7BVgtPwYLzI2/&#10;8S91x2hFgnDIUUMZY5NLGYqSHIaxb4iTd/atw5hka6Vp8ZbgrpYTpabSYcVpocSGfkoqLser0yBt&#10;M7O9+t8c1HSfkduoLl63Wg8/+/UcRKQ+vsOv9t5o+M4y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LmXrBAAAA3AAAAA8AAAAAAAAAAAAAAAAAmAIAAGRycy9kb3du&#10;cmV2LnhtbFBLBQYAAAAABAAEAPUAAACGAwAAAAA=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733" o:spid="_x0000_s1767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<v:shape id="Freeform 734" o:spid="_x0000_s1768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ilsEA&#10;AADcAAAADwAAAGRycy9kb3ducmV2LnhtbESPT4vCMBTE78J+h/AW9qbJilSpRpHVBY/+Wdjro3mm&#10;xealNLHWb28EweMwM79hFqve1aKjNlSeNXyPFAjiwpuKrYa/0+9wBiJEZIO1Z9JwpwCr5cdggbnx&#10;Nz5Qd4xWJAiHHDWUMTa5lKEoyWEY+YY4eWffOoxJtlaaFm8J7mo5ViqTDitOCyU29FNScTlenQZp&#10;m5nt1f9mr7LdhNxGdfG61frrs1/PQUTq4zv8au+Mhukk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VopbBAAAA3AAAAA8AAAAAAAAAAAAAAAAAmAIAAGRycy9kb3du&#10;cmV2LnhtbFBLBQYAAAAABAAEAPUAAACGAwAAAAA=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731" o:spid="_x0000_s1765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<v:shape id="Freeform 732" o:spid="_x0000_s1766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Tf8AA&#10;AADcAAAADwAAAGRycy9kb3ducmV2LnhtbERPz0vDMBS+D/wfwhO8rYlj1FKXFVkVdtRu4PXRPNNi&#10;81KarKv//XIYePz4fu+qxQ1ipin0njU8ZwoEcetNz1bD+fSxLkCEiGxw8Ewa/ihAtX9Y7bA0/spf&#10;NDfRihTCoUQNXYxjKWVoO3IYMj8SJ+7HTw5jgpOVZsJrCneD3CiVS4c9p4YORzp01P42F6dB2rGw&#10;i/quP1V+3JKr1Rwv71o/PS5vryAiLfFffHcfjYaXbVqbzqQjIP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aTf8AAAADcAAAADwAAAAAAAAAAAAAAAACYAgAAZHJzL2Rvd25y&#10;ZXYueG1sUEsFBgAAAAAEAAQA9QAAAIUDAAAAAA==&#10;" path="m,l170,r,170l,170,,xe" filled="f" strokeweight=".57pt">
                <v:path arrowok="t" o:connecttype="custom" o:connectlocs="0,1170;170,1170;170,1340;0,1340;0,1170" o:connectangles="0,0,0,0,0"/>
              </v:shape>
            </v:group>
            <v:group id="Group 729" o:spid="_x0000_s1763" style="position:absolute;left:6548;top:1396;width:170;height:170" coordorigin="6548,13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<v:shape id="Freeform 730" o:spid="_x0000_s1764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JpL8A&#10;AADcAAAADwAAAGRycy9kb3ducmV2LnhtbERPy4rCMBTdD/gP4QruxmTEUekYRXyAS62C20tzJy3T&#10;3JQm1vr3k4Xg8nDey3XvatFRGyrPGr7GCgRx4U3FVsP1cvhcgAgR2WDtmTQ8KcB6NfhYYmb8g8/U&#10;5dGKFMIhQw1ljE0mZShKchjGviFO3K9vHcYEWytNi48U7mo5UWomHVacGkpsaFtS8ZffnQZpm4Xt&#10;1W13UrPjlNxOdfG+13o07Dc/ICL18S1+uY9Gw/w7zU9n0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6QmkvwAAANwAAAAPAAAAAAAAAAAAAAAAAJgCAABkcnMvZG93bnJl&#10;di54bWxQSwUGAAAAAAQABAD1AAAAhAMAAAAA&#10;" path="m,l170,r,170l,170,,xe" filled="f" strokeweight=".57pt">
                <v:path arrowok="t" o:connecttype="custom" o:connectlocs="0,1396;170,1396;170,1566;0,1566;0,1396" o:connectangles="0,0,0,0,0"/>
              </v:shape>
            </v:group>
            <v:group id="Group 727" o:spid="_x0000_s1761" style="position:absolute;left:6548;top:1623;width:170;height:170" coordorigin="6548,16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<v:shape id="Freeform 728" o:spid="_x0000_s1762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ySMIA&#10;AADcAAAADwAAAGRycy9kb3ducmV2LnhtbESPS4sCMRCE78L+h9ALe9NEWR+MRlnWFTz6Aq/NpM0M&#10;TjrDJI6z/94Igseiqr6iFqvOVaKlJpSeNQwHCgRx7k3JVsPpuOnPQISIbLDyTBr+KcBq+dFbYGb8&#10;nffUHqIVCcIhQw1FjHUmZcgLchgGviZO3sU3DmOSjZWmwXuCu0qOlJpIhyWnhQJr+i0ovx5uToO0&#10;9cx26rzeqcn2m9xatfH2p/XXZ/czBxGpi+/wq701GqbjE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zJIwgAAANwAAAAPAAAAAAAAAAAAAAAAAJgCAABkcnMvZG93&#10;bnJldi54bWxQSwUGAAAAAAQABAD1AAAAhwMAAAAA&#10;" path="m,l170,r,170l,170,,xe" filled="f" strokeweight=".57pt">
                <v:path arrowok="t" o:connecttype="custom" o:connectlocs="0,1623;170,1623;170,1793;0,1793;0,1623" o:connectangles="0,0,0,0,0"/>
              </v:shape>
            </v:group>
            <v:group id="Group 725" o:spid="_x0000_s1759" style="position:absolute;left:6548;top:1850;width:170;height:170" coordorigin="6548,18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shape id="Freeform 726" o:spid="_x0000_s1760" style="position:absolute;left:6548;top:18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Pp8EA&#10;AADcAAAADwAAAGRycy9kb3ducmV2LnhtbESPS4sCMRCE78L+h9ALe9PExRejUZZ1BY++wGszaTOD&#10;k84wiePsvzeC4LGoqq+oxapzlWipCaVnDcOBAkGce1Oy1XA6bvozECEiG6w8k4Z/CrBafvQWmBl/&#10;5z21h2hFgnDIUEMRY51JGfKCHIaBr4mTd/GNw5hkY6Vp8J7grpLfSk2kw5LTQoE1/RaUXw83p0Ha&#10;emY7dV7v1GQ7IrdWbbz9af312f3MQUTq4jv8am+Nhul4BM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SD6fBAAAA3AAAAA8AAAAAAAAAAAAAAAAAmAIAAGRycy9kb3du&#10;cmV2LnhtbFBLBQYAAAAABAAEAPUAAACGAwAAAAA=&#10;" path="m,l170,r,170l,170,,xe" filled="f" strokeweight=".57pt">
                <v:path arrowok="t" o:connecttype="custom" o:connectlocs="0,1850;170,1850;170,2020;0,2020;0,1850" o:connectangles="0,0,0,0,0"/>
              </v:shape>
            </v:group>
            <v:group id="Group 723" o:spid="_x0000_s1757" style="position:absolute;left:6548;top:2077;width:170;height:170" coordorigin="6548,20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<v:shape id="Freeform 724" o:spid="_x0000_s1758" style="position:absolute;left:6548;top:20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0S8MA&#10;AADcAAAADwAAAGRycy9kb3ducmV2LnhtbESPT2sCMRTE74V+h/AKvdWkoltZjVL8Ax7tWvD62Dyz&#10;i5uXZRPX7bc3gtDjMDO/YRarwTWipy7UnjV8jhQI4tKbmq2G3+PuYwYiRGSDjWfS8EcBVsvXlwXm&#10;xt/4h/oiWpEgHHLUUMXY5lKGsiKHYeRb4uSdfecwJtlZaTq8Jbhr5FipTDqsOS1U2NK6ovJSXJ0G&#10;aduZHdRpc1DZfkJuo/p43Wr9/jZ8z0FEGuJ/+NneGw1f0ww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w0S8MAAADcAAAADwAAAAAAAAAAAAAAAACYAgAAZHJzL2Rv&#10;d25yZXYueG1sUEsFBgAAAAAEAAQA9QAAAIgDAAAAAA==&#10;" path="m,l170,r,170l,170,,xe" filled="f" strokeweight=".57pt">
                <v:path arrowok="t" o:connecttype="custom" o:connectlocs="0,2077;170,2077;170,2247;0,2247;0,2077" o:connectangles="0,0,0,0,0"/>
              </v:shape>
            </v:group>
            <v:group id="Group 721" o:spid="_x0000_s1755" style="position:absolute;left:6548;top:2303;width:170;height:170" coordorigin="6548,23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<v:shape id="Freeform 722" o:spid="_x0000_s1756" style="position:absolute;left:6548;top:23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For8A&#10;AADcAAAADwAAAGRycy9kb3ducmV2LnhtbERPy4rCMBTdD/gP4QruxmTEUekYRXyAS62C20tzJy3T&#10;3JQm1vr3k4Xg8nDey3XvatFRGyrPGr7GCgRx4U3FVsP1cvhcgAgR2WDtmTQ8KcB6NfhYYmb8g8/U&#10;5dGKFMIhQw1ljE0mZShKchjGviFO3K9vHcYEWytNi48U7mo5UWomHVacGkpsaFtS8ZffnQZpm4Xt&#10;1W13UrPjlNxOdfG+13o07Dc/ICL18S1+uY9Gw/w7rU1n0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wWivwAAANwAAAAPAAAAAAAAAAAAAAAAAJgCAABkcnMvZG93bnJl&#10;di54bWxQSwUGAAAAAAQABAD1AAAAhAMAAAAA&#10;" path="m,l170,r,170l,170,,xe" filled="f" strokeweight=".57pt">
                <v:path arrowok="t" o:connecttype="custom" o:connectlocs="0,2303;170,2303;170,2473;0,2473;0,2303" o:connectangles="0,0,0,0,0"/>
              </v:shape>
            </v:group>
            <w10:wrap anchorx="page"/>
          </v:group>
        </w:pict>
      </w:r>
      <w:r w:rsidR="00305EDD">
        <w:t>Right upper abdomen</w:t>
      </w:r>
    </w:p>
    <w:p w:rsidR="00305EDD" w:rsidRDefault="00305EDD">
      <w:pPr>
        <w:pStyle w:val="BodyText"/>
        <w:spacing w:line="226" w:lineRule="exact"/>
        <w:ind w:right="1772"/>
      </w:pPr>
      <w:r>
        <w:t>Left u</w:t>
      </w:r>
      <w:r w:rsidR="00291AF9">
        <w:t xml:space="preserve">pper abdomen </w:t>
      </w:r>
    </w:p>
    <w:p w:rsidR="00330746" w:rsidRDefault="00291AF9">
      <w:pPr>
        <w:pStyle w:val="BodyText"/>
        <w:spacing w:line="226" w:lineRule="exact"/>
        <w:ind w:right="1772"/>
      </w:pPr>
      <w:r>
        <w:t>Entire upper abdomen</w:t>
      </w:r>
    </w:p>
    <w:p w:rsidR="00330746" w:rsidRDefault="00291AF9">
      <w:pPr>
        <w:pStyle w:val="BodyText"/>
        <w:spacing w:line="224" w:lineRule="exact"/>
        <w:ind w:right="2428"/>
      </w:pPr>
      <w:r>
        <w:t>Near the belly button</w:t>
      </w:r>
    </w:p>
    <w:p w:rsidR="00330746" w:rsidRDefault="00291AF9">
      <w:pPr>
        <w:pStyle w:val="BodyText"/>
        <w:spacing w:before="3" w:line="226" w:lineRule="exact"/>
        <w:ind w:right="884"/>
      </w:pPr>
      <w:r>
        <w:t xml:space="preserve">Right lower quadrant (below umbilicus) Left lower quadrant </w:t>
      </w:r>
    </w:p>
    <w:p w:rsidR="00330746" w:rsidRDefault="00291AF9">
      <w:pPr>
        <w:pStyle w:val="BodyText"/>
        <w:spacing w:before="1" w:line="226" w:lineRule="exact"/>
        <w:ind w:right="2518"/>
      </w:pPr>
      <w:r>
        <w:t>Lower abdomen midline Entire lower abdomen Entire abdomen Variable locations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703" o:spid="_x0000_s1737" style="position:absolute;left:0;text-align:left;margin-left:327.1pt;margin-top:1.85pt;width:9.05pt;height:88.45pt;z-index:-251653120;mso-position-horizontal-relative:page" coordorigin="6543,37" coordsize="181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">
            <v:group id="Group 718" o:spid="_x0000_s1752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<v:shape id="Freeform 719" o:spid="_x0000_s1753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fQsMA&#10;AADcAAAADwAAAGRycy9kb3ducmV2LnhtbESPwWrDMBBE74H+g9hCb7GUUFLjWgmlacHHNAn0ulgb&#10;2cRaGUux3b+vAoUeh5l5w5S72XVipCG0njWsMgWCuPamZavhfPpc5iBCRDbYeSYNPxRgt31YlFgY&#10;P/EXjcdoRYJwKFBDE2NfSBnqhhyGzPfEybv4wWFMcrDSDDgluOvkWqmNdNhyWmiwp/eG6uvx5jRI&#10;2+d2Vt/7g9pUz+T2aoy3D62fHue3VxCR5vgf/mtXRsPLegX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PfQsMAAADc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716" o:spid="_x0000_s175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shape id="Freeform 717" o:spid="_x0000_s175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krsEA&#10;AADcAAAADwAAAGRycy9kb3ducmV2LnhtbESPT4vCMBTE78J+h/AW9qaJrqhUoyzrCh79B14fzTMt&#10;Ni+libX77Y0geBxm5jfMYtW5SrTUhNKzhuFAgSDOvSnZajgdN/0ZiBCRDVaeScM/BVgtP3oLzIy/&#10;857aQ7QiQThkqKGIsc6kDHlBDsPA18TJu/jGYUyysdI0eE9wV8mRUhPpsOS0UGBNvwXl18PNaZC2&#10;ntlOndc7NdmOya1VG29/Wn99dj9zEJG6+A6/2lujYTr6h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95K7BAAAA3A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714" o:spid="_x0000_s174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<v:shape id="Freeform 715" o:spid="_x0000_s174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ZQcIA&#10;AADcAAAADwAAAGRycy9kb3ducmV2LnhtbESPS4sCMRCE78L+h9ALe9NEWR+MRlnWFTz6Aq/NpM0M&#10;TjrDJI6z/94Igseiqr6iFqvOVaKlJpSeNQwHCgRx7k3JVsPpuOnPQISIbLDyTBr+KcBq+dFbYGb8&#10;nffUHqIVCcIhQw1FjHUmZcgLchgGviZO3sU3DmOSjZWmwXuCu0qOlJpIhyWnhQJr+i0ovx5uToO0&#10;9cx26rzeqcn2m9xatfH2p/XXZ/czBxGpi+/wq701GqajM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NlBwgAAANwAAAAPAAAAAAAAAAAAAAAAAJgCAABkcnMvZG93&#10;bnJldi54bWxQSwUGAAAAAAQABAD1AAAAhwMAAAAA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712" o:spid="_x0000_s1746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<v:shape id="Freeform 713" o:spid="_x0000_s1747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ircMA&#10;AADcAAAADwAAAGRycy9kb3ducmV2LnhtbESPwWrDMBBE74H+g9hCbrHUEBzjWgmlacDHNi30ulgb&#10;2cRaGUtxnL+vCoUeh5l5w1T72fViojF0njU8ZQoEceNNx1bD1+dxVYAIEdlg75k03CnAfvewqLA0&#10;/sYfNJ2iFQnCoUQNbYxDKWVoWnIYMj8QJ+/sR4cxydFKM+ItwV0v10rl0mHHaaHFgV5bai6nq9Mg&#10;7VDYWX0f3lVeb8gd1BSvb1ovH+eXZxCR5vgf/mvXRsN2vYX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bircMAAADcAAAADwAAAAAAAAAAAAAAAACYAgAAZHJzL2Rv&#10;d25yZXYueG1sUEsFBgAAAAAEAAQA9QAAAIgDAAAAAA=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710" o:spid="_x0000_s1744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<v:shape id="Freeform 711" o:spid="_x0000_s1745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TRMIA&#10;AADcAAAADwAAAGRycy9kb3ducmV2LnhtbESPT4vCMBTE7wt+h/AEb2uiiH+qUURd8Li6C14fzTMt&#10;Ni+libV++40g7HGYmd8wq03nKtFSE0rPGkZDBYI496Zkq+H35+tzDiJEZIOVZ9LwpACbde9jhZnx&#10;Dz5Re45WJAiHDDUUMdaZlCEvyGEY+po4eVffOIxJNlaaBh8J7io5VmoqHZacFgqsaVdQfjvfnQZp&#10;67nt1GX/rabHCbm9auP9oPWg322XICJ18T/8bh+Nhtl4Aa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dNE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708" o:spid="_x0000_s1742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<v:shape id="Freeform 709" o:spid="_x0000_s1743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Jn8MA&#10;AADcAAAADwAAAGRycy9kb3ducmV2LnhtbESPwWrDMBBE74X8g9hAbo2UtrjBiWJC04KPbRrIdbE2&#10;som1MpbsOH9fFQo9DjPzhtkWk2vFSH1oPGtYLRUI4sqbhq2G0/fH4xpEiMgGW8+k4U4Bit3sYYu5&#10;8Tf+ovEYrUgQDjlqqGPscilDVZPDsPQdcfIuvncYk+ytND3eEty18kmpTDpsOC3U2NFbTdX1ODgN&#10;0nZrO6nz4VNl5Qu5gxrj8K71Yj7tNyAiTfE//NcujYbX5x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Jn8MAAADcAAAADwAAAAAAAAAAAAAAAACYAgAAZHJzL2Rv&#10;d25yZXYueG1sUEsFBgAAAAAEAAQA9QAAAIgDAAAAAA=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706" o:spid="_x0000_s1740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707" o:spid="_x0000_s174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yc8EA&#10;AADcAAAADwAAAGRycy9kb3ducmV2LnhtbESPT4vCMBTE78J+h/AW9qaJq6hUoyzrCh79B14fzTMt&#10;Ni+libX77Y0geBxm5jfMYtW5SrTUhNKzhuFAgSDOvSnZajgdN/0ZiBCRDVaeScM/BVgtP3oLzIy/&#10;857aQ7QiQThkqKGIsc6kDHlBDsPA18TJu/jGYUyysdI0eE9wV8lvpSbSYclpocCafgvKr4eb0yBt&#10;PbOdOq93arIdk1urNt7+tP767H7mICJ18R1+tbdGw3Q0g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kcnPBAAAA3A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704" o:spid="_x0000_s1738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705" o:spid="_x0000_s1739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PnMMA&#10;AADcAAAADwAAAGRycy9kb3ducmV2LnhtbESPzWrDMBCE74G+g9hCb4nUtHGDG9mUpIEc81PIdbE2&#10;sqm1MpbiuG8fFQo9DjPzDbMqR9eKgfrQeNbwPFMgiCtvGrYavk7b6RJEiMgGW8+k4YcClMXDZIW5&#10;8Tc+0HCMViQIhxw11DF2uZShqslhmPmOOHkX3zuMSfZWmh5vCe5aOVcqkw4bTgs1drSuqfo+Xp0G&#10;abulHdV5s1fZ7pXcRg3x+qn10+P48Q4i0hj/w3/tndHw9rKA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FPnMMAAADcAAAADwAAAAAAAAAAAAAAAACYAgAAZHJzL2Rv&#10;d25yZXYueG1sUEsFBgAAAAAEAAQA9QAAAIgDAAAAAA==&#10;" path="m,l170,r,170l,170,,xe" filled="f" strokeweight=".57pt">
                <v:path arrowok="t" o:connecttype="custom" o:connectlocs="0,1630;170,1630;170,1800;0,1800;0,1630" o:connectangles="0,0,0,0,0"/>
              </v:shape>
            </v:group>
            <w10:wrap anchorx="page"/>
          </v:group>
        </w:pict>
      </w:r>
      <w:r w:rsidR="00291AF9">
        <w:t xml:space="preserve">How often did </w:t>
      </w:r>
      <w:r w:rsidR="003C2861">
        <w:t xml:space="preserve">past </w:t>
      </w:r>
      <w:r w:rsidR="00291AF9">
        <w:t>abdominal pain occur?</w:t>
      </w:r>
      <w:r w:rsidR="00291AF9">
        <w:tab/>
        <w:t>Daily</w:t>
      </w:r>
    </w:p>
    <w:p w:rsidR="00330746" w:rsidRDefault="00291AF9">
      <w:pPr>
        <w:pStyle w:val="BodyText"/>
        <w:spacing w:before="3" w:line="226" w:lineRule="exact"/>
        <w:ind w:right="1562"/>
      </w:pPr>
      <w:r>
        <w:t>At least once a week, but not daily One to 4 times per month</w:t>
      </w:r>
    </w:p>
    <w:p w:rsidR="00330746" w:rsidRDefault="00291AF9">
      <w:pPr>
        <w:pStyle w:val="BodyText"/>
        <w:spacing w:line="226" w:lineRule="exact"/>
        <w:ind w:right="316"/>
      </w:pPr>
      <w:r>
        <w:t>Less than once a month, more than once a year About once a year</w:t>
      </w:r>
    </w:p>
    <w:p w:rsidR="00330746" w:rsidRDefault="00291AF9">
      <w:pPr>
        <w:pStyle w:val="BodyText"/>
        <w:spacing w:line="226" w:lineRule="exact"/>
        <w:ind w:right="3496"/>
      </w:pPr>
      <w:r>
        <w:t>Only once Other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701" o:spid="_x0000_s1735" style="position:absolute;left:0;text-align:left;margin-left:328.8pt;margin-top:11.05pt;width:189.05pt;height:.1pt;z-index:-251650048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">
            <v:shape id="Freeform 702" o:spid="_x0000_s1736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vmL8A&#10;AADcAAAADwAAAGRycy9kb3ducmV2LnhtbERPz2vCMBS+D/Y/hCfsMmZaD06qUbQieHTq7o/mtSk2&#10;LyXJavffm4Pg8eP7vdqMthMD+dA6VpBPMxDEldMtNwqul8PXAkSIyBo7x6TgnwJs1u9vKyy0u/MP&#10;DefYiBTCoUAFJsa+kDJUhiyGqeuJE1c7bzEm6BupPd5TuO3kLMvm0mLLqcFgT6Wh6nb+swqqedzt&#10;T3lpTF16V+8/3e+wOyr1MRm3SxCRxvgSP91HreA7T2vTmXQE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oS+Y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Other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672" o:spid="_x0000_s1706" style="position:absolute;left:0;text-align:left;margin-left:327.1pt;margin-top:5.55pt;width:9.05pt;height:156.45pt;z-index:-251652096;mso-position-horizontal-relative:page" coordorigin="6543,111" coordsize="181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">
            <v:group id="Group 699" o:spid="_x0000_s1733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700" o:spid="_x0000_s1734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8o74A&#10;AADcAAAADwAAAGRycy9kb3ducmV2LnhtbERPy4rCMBTdC/MP4Q7MzibKUJxqFNEZcOljwO2luabF&#10;5qY0sda/NwvB5eG8F6vBNaKnLtSeNUwyBYK49KZmq+H/9DeegQgR2WDjmTQ8KMBq+TFaYGH8nQ/U&#10;H6MVKYRDgRqqGNtCylBW5DBkviVO3MV3DmOCnZWmw3sKd42cKpVLhzWnhgpb2lRUXo83p0HadmYH&#10;dd7uVb77JrdVfbz9av31OaznICIN8S1+uXdGQ/6T5qc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xvKO+AAAA3AAAAA8AAAAAAAAAAAAAAAAAmAIAAGRycy9kb3ducmV2&#10;LnhtbFBLBQYAAAAABAAEAPUAAACD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697" o:spid="_x0000_s1731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698" o:spid="_x0000_s1732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HT8EA&#10;AADcAAAADwAAAGRycy9kb3ducmV2LnhtbESPT4vCMBTE74LfITxhb5ooS9GuUURd8Og/2OujeZuW&#10;bV5KE2v32xtB8DjMzG+Y5bp3teioDZVnDdOJAkFceFOx1XC9fI/nIEJENlh7Jg3/FGC9Gg6WmBt/&#10;5xN152hFgnDIUUMZY5NLGYqSHIaJb4iT9+tbhzHJ1krT4j3BXS1nSmXSYcVpocSGtiUVf+eb0yBt&#10;M7e9+tkdVXb4JLdTXbzttf4Y9ZsvEJH6+A6/2gejIVvM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vh0/BAAAA3A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695" o:spid="_x0000_s1729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696" o:spid="_x0000_s1730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6oMEA&#10;AADcAAAADwAAAGRycy9kb3ducmV2LnhtbESPQYvCMBSE74L/ITzBmyaKFK1GEd0Fj64KXh/N27Rs&#10;81KaWOu/3ywIexxm5htms+tdLTpqQ+VZw2yqQBAX3lRsNdyun5MliBCRDdaeScOLAuy2w8EGc+Of&#10;/EXdJVqRIBxy1FDG2ORShqIkh2HqG+LkffvWYUyytdK0+ExwV8u5Upl0WHFaKLGhQ0nFz+XhNEjb&#10;LG2v7sezyk4LckfVxceH1uNRv1+DiNTH//C7fTIastUC/s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KuqDBAAAA3AAAAA8AAAAAAAAAAAAAAAAAmAIAAGRycy9kb3du&#10;cmV2LnhtbFBLBQYAAAAABAAEAPUAAACGAwAAAAA=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693" o:spid="_x0000_s1727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694" o:spid="_x0000_s1728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BTMIA&#10;AADcAAAADwAAAGRycy9kb3ducmV2LnhtbESPwWrDMBBE74H+g9hCbonUEIzrRgmhScDH1i30ulhb&#10;2cRaGUuxnb+vCoUeh5l5w+wOs+vESENoPWt4WisQxLU3LVsNnx+XVQ4iRGSDnWfScKcAh/3DYoeF&#10;8RO/01hFKxKEQ4Eamhj7QspQN+QwrH1PnLxvPziMSQ5WmgGnBHed3CiVSYctp4UGe3ptqL5WN6dB&#10;2j63s/o6vams3JI7qTHezlovH+fjC4hIc/wP/7VLoyF7zuD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IFMwgAAANwAAAAPAAAAAAAAAAAAAAAAAJgCAABkcnMvZG93&#10;bnJldi54bWxQSwUGAAAAAAQABAD1AAAAhwMAAAAA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691" o:spid="_x0000_s1725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<v:shape id="Freeform 692" o:spid="_x0000_s1726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wpb4A&#10;AADcAAAADwAAAGRycy9kb3ducmV2LnhtbERPy4rCMBTdC/MP4Q7MzibKUJxqFNEZcOljwO2luabF&#10;5qY0sda/NwvB5eG8F6vBNaKnLtSeNUwyBYK49KZmq+H/9DeegQgR2WDjmTQ8KMBq+TFaYGH8nQ/U&#10;H6MVKYRDgRqqGNtCylBW5DBkviVO3MV3DmOCnZWmw3sKd42cKpVLhzWnhgpb2lRUXo83p0HadmYH&#10;dd7uVb77JrdVfbz9av31OaznICIN8S1+uXdGQ/6T1qY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THsKW+AAAA3AAAAA8AAAAAAAAAAAAAAAAAmAIAAGRycy9kb3ducmV2&#10;LnhtbFBLBQYAAAAABAAEAPUAAACDAwAAAAA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689" o:spid="_x0000_s1723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690" o:spid="_x0000_s1724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mub8A&#10;AADcAAAADwAAAGRycy9kb3ducmV2LnhtbERPyWrDMBC9F/IPYgK91VJKSIwbJZSkgRybBXIdrKls&#10;ao2MJS/9++gQ6PHx9s1uco0YqAu1Zw2LTIEgLr2p2Wq4XY9vOYgQkQ02nknDHwXYbWcvGyyMH/lM&#10;wyVakUI4FKihirEtpAxlRQ5D5lvixP34zmFMsLPSdDimcNfId6VW0mHNqaHClvYVlb+X3mmQts3t&#10;pO6Hb7U6Lckd1BD7L61f59PnB4hIU/wXP90no2Gt0vx0Jh0B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Wia5vwAAANwAAAAPAAAAAAAAAAAAAAAAAJgCAABkcnMvZG93bnJl&#10;di54bWxQSwUGAAAAAAQABAD1AAAAhAMAAAAA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687" o:spid="_x0000_s1721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688" o:spid="_x0000_s1722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dVcIA&#10;AADcAAAADwAAAGRycy9kb3ducmV2LnhtbESPzWrDMBCE74W+g9hCb41UUxzjRgmhbsHH/BR6Xayt&#10;bGKtjKU4zttHgUKPw8x8w6w2s+vFRGPoPGt4XSgQxI03HVsN38evlwJEiMgGe8+k4UoBNuvHhxWW&#10;xl94T9MhWpEgHErU0MY4lFKGpiWHYeEH4uT9+tFhTHK00ox4SXDXy0ypXDrsOC20ONBHS83pcHYa&#10;pB0KO6ufaqfy+o1cpaZ4/tT6+WnevoOINMf/8F+7NhqWKoP7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B1VwgAAANwAAAAPAAAAAAAAAAAAAAAAAJgCAABkcnMvZG93&#10;bnJldi54bWxQSwUGAAAAAAQABAD1AAAAhwMAAAAA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685" o:spid="_x0000_s1719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<v:shape id="Freeform 686" o:spid="_x0000_s1720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gusIA&#10;AADcAAAADwAAAGRycy9kb3ducmV2LnhtbESPQWvCQBSE7wX/w/IKvTW7LcFKzCqiLXhsVfD6yD43&#10;wezbkF2T9N93C4LHYWa+Ycr15FoxUB8azxreMgWCuPKmYavhdPx6XYAIEdlg65k0/FKA9Wr2VGJh&#10;/Mg/NByiFQnCoUANdYxdIWWoanIYMt8RJ+/ie4cxyd5K0+OY4K6V70rNpcOG00KNHW1rqq6Hm9Mg&#10;bbewkzrvvtV8n5PbqSHePrV+eZ42SxCRpvgI39t7o+FD5f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SC6wgAAANwAAAAPAAAAAAAAAAAAAAAAAJgCAABkcnMvZG93&#10;bnJldi54bWxQSwUGAAAAAAQABAD1AAAAhwMAAAAA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683" o:spid="_x0000_s1717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684" o:spid="_x0000_s1718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bVsEA&#10;AADcAAAADwAAAGRycy9kb3ducmV2LnhtbESPT4vCMBTE78J+h/AW9qaJy1KlGkVWBY/+A6+P5pkW&#10;m5fSxNr99htB8DjMzG+Y+bJ3teioDZVnDeORAkFceFOx1XA+bYdTECEiG6w9k4Y/CrBcfAzmmBv/&#10;4AN1x2hFgnDIUUMZY5NLGYqSHIaRb4iTd/Wtw5hka6Vp8ZHgrpbfSmXSYcVpocSGfksqbse70yBt&#10;M7W9uqz3Ktv9kFurLt43Wn999qsZiEh9fIdf7Z3RMFEZPM+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/G1bBAAAA3AAAAA8AAAAAAAAAAAAAAAAAmAIAAGRycy9kb3du&#10;cmV2LnhtbFBLBQYAAAAABAAEAPUAAACGAwAAAAA=&#10;" path="m,l170,r,170l,170,,xe" filled="f" strokeweight=".57pt">
                <v:path arrowok="t" o:connecttype="custom" o:connectlocs="0,1931;170,1931;170,2101;0,2101;0,1931" o:connectangles="0,0,0,0,0"/>
              </v:shape>
            </v:group>
            <v:group id="Group 681" o:spid="_x0000_s1715" style="position:absolute;left:6548;top:2157;width:170;height:170" coordorigin="6548,21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shape id="Freeform 682" o:spid="_x0000_s1716" style="position:absolute;left:6548;top:21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qv78A&#10;AADcAAAADwAAAGRycy9kb3ducmV2LnhtbERPyWrDMBC9F/IPYgK91VJKSIwbJZSkgRybBXIdrKls&#10;ao2MJS/9++gQ6PHx9s1uco0YqAu1Zw2LTIEgLr2p2Wq4XY9vOYgQkQ02nknDHwXYbWcvGyyMH/lM&#10;wyVakUI4FKihirEtpAxlRQ5D5lvixP34zmFMsLPSdDimcNfId6VW0mHNqaHClvYVlb+X3mmQts3t&#10;pO6Hb7U6Lckd1BD7L61f59PnB4hIU/wXP90no2Gt0tp0Jh0B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LCq/vwAAANwAAAAPAAAAAAAAAAAAAAAAAJgCAABkcnMvZG93bnJl&#10;di54bWxQSwUGAAAAAAQABAD1AAAAhAMAAAAA&#10;" path="m,l170,r,170l,170,,xe" filled="f" strokeweight=".57pt">
                <v:path arrowok="t" o:connecttype="custom" o:connectlocs="0,2157;170,2157;170,2327;0,2327;0,2157" o:connectangles="0,0,0,0,0"/>
              </v:shape>
            </v:group>
            <v:group id="Group 679" o:spid="_x0000_s1713" style="position:absolute;left:6548;top:2384;width:170;height:170" coordorigin="6548,23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<v:shape id="Freeform 680" o:spid="_x0000_s1714" style="position:absolute;left:6548;top:23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wZL4A&#10;AADcAAAADwAAAGRycy9kb3ducmV2LnhtbERPy4rCMBTdC/MP4Q6406QiKh1jGUYFl75gtpfmTlqm&#10;uSlNrPXvzUJweTjvdTG4RvTUhdqzhmyqQBCX3tRsNVwv+8kKRIjIBhvPpOFBAYrNx2iNufF3PlF/&#10;jlakEA45aqhibHMpQ1mRwzD1LXHi/nznMCbYWWk6vKdw18iZUgvpsObUUGFLPxWV/+eb0yBtu7KD&#10;+t0e1eIwJ7dVfbzttB5/Dt9fICIN8S1+uQ9GwzJL89OZdATk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DsGS+AAAA3AAAAA8AAAAAAAAAAAAAAAAAmAIAAGRycy9kb3ducmV2&#10;LnhtbFBLBQYAAAAABAAEAPUAAACDAwAAAAA=&#10;" path="m,l170,r,170l,170,,xe" filled="f" strokeweight=".57pt">
                <v:path arrowok="t" o:connecttype="custom" o:connectlocs="0,2384;170,2384;170,2554;0,2554;0,2384" o:connectangles="0,0,0,0,0"/>
              </v:shape>
            </v:group>
            <v:group id="Group 677" o:spid="_x0000_s1711" style="position:absolute;left:6548;top:2611;width:170;height:170" coordorigin="6548,261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<v:shape id="Freeform 678" o:spid="_x0000_s1712" style="position:absolute;left:6548;top:261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LiMMA&#10;AADcAAAADwAAAGRycy9kb3ducmV2LnhtbESPwWrDMBBE74H+g9hCb7GUUFLjWgmlacHHNAn0ulgb&#10;2cRaGUux3b+vAoUeh5l5w5S72XVipCG0njWsMgWCuPamZavhfPpc5iBCRDbYeSYNPxRgt31YlFgY&#10;P/EXjcdoRYJwKFBDE2NfSBnqhhyGzPfEybv4wWFMcrDSDDgluOvkWqmNdNhyWmiwp/eG6uvx5jRI&#10;2+d2Vt/7g9pUz+T2aoy3D62fHue3VxCR5vgf/mtXRsPLag3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2LiMMAAADcAAAADwAAAAAAAAAAAAAAAACYAgAAZHJzL2Rv&#10;d25yZXYueG1sUEsFBgAAAAAEAAQA9QAAAIgDAAAAAA==&#10;" path="m,l170,r,170l,170,,xe" filled="f" strokeweight=".57pt">
                <v:path arrowok="t" o:connecttype="custom" o:connectlocs="0,2611;170,2611;170,2781;0,2781;0,2611" o:connectangles="0,0,0,0,0"/>
              </v:shape>
            </v:group>
            <v:group id="Group 675" o:spid="_x0000_s1709" style="position:absolute;left:6548;top:2838;width:170;height:170" coordorigin="6548,283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676" o:spid="_x0000_s1710" style="position:absolute;left:6548;top:283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2Z8EA&#10;AADcAAAADwAAAGRycy9kb3ducmV2LnhtbESPT4vCMBTE74LfITzBmyYuolKNIrqCx/UPeH00z7TY&#10;vJQm1u633ywIHoeZ+Q2z2nSuEi01ofSsYTJWIIhzb0q2Gq6Xw2gBIkRkg5Vn0vBLATbrfm+FmfEv&#10;PlF7jlYkCIcMNRQx1pmUIS/IYRj7mjh5d984jEk2VpoGXwnuKvml1Ew6LDktFFjTrqD8cX46DdLW&#10;C9up2/5HzY5TcnvVxue31sNBt12CiNTFT/jdPhoN88kU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4tmfBAAAA3AAAAA8AAAAAAAAAAAAAAAAAmAIAAGRycy9kb3du&#10;cmV2LnhtbFBLBQYAAAAABAAEAPUAAACGAwAAAAA=&#10;" path="m,l170,r,170l,170,,xe" filled="f" strokeweight=".57pt">
                <v:path arrowok="t" o:connecttype="custom" o:connectlocs="0,2838;170,2838;170,3008;0,3008;0,2838" o:connectangles="0,0,0,0,0"/>
              </v:shape>
            </v:group>
            <v:group id="Group 673" o:spid="_x0000_s1707" style="position:absolute;left:6548;top:3065;width:170;height:170" coordorigin="6548,306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674" o:spid="_x0000_s1708" style="position:absolute;left:6548;top:306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Ni8EA&#10;AADcAAAADwAAAGRycy9kb3ducmV2LnhtbESPT4vCMBTE7wt+h/AEb2uiSFeqUcQ/4HFXBa+P5pkW&#10;m5fSxFq/vVlY2OMwM79hluve1aKjNlSeNUzGCgRx4U3FVsPlfPicgwgR2WDtmTS8KMB6NfhYYm78&#10;k3+oO0UrEoRDjhrKGJtcylCU5DCMfUOcvJtvHcYkWytNi88Ed7WcKpVJhxWnhRIb2pZU3E8Pp0Ha&#10;Zm57dd19q+w4I7dTXXzstR4N+80CRKQ+/of/2kej4WuSwe+Zd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mjYvBAAAA3AAAAA8AAAAAAAAAAAAAAAAAmAIAAGRycy9kb3du&#10;cmV2LnhtbFBLBQYAAAAABAAEAPUAAACGAwAAAAA=&#10;" path="m,l170,r,170l,170,,xe" filled="f" strokeweight=".57pt">
                <v:path arrowok="t" o:connecttype="custom" o:connectlocs="0,3065;170,3065;170,3235;0,3235;0,3065" o:connectangles="0,0,0,0,0"/>
              </v:shape>
            </v:group>
            <w10:wrap anchorx="page"/>
          </v:group>
        </w:pict>
      </w:r>
      <w:r w:rsidR="00291AF9">
        <w:t xml:space="preserve">How long did the </w:t>
      </w:r>
      <w:r w:rsidR="002F6EBE">
        <w:t xml:space="preserve">past abdominal </w:t>
      </w:r>
      <w:r w:rsidR="00291AF9">
        <w:t>pain last when it occurred?</w:t>
      </w:r>
      <w:r w:rsidR="00291AF9">
        <w:tab/>
        <w:t>Less than a minute</w:t>
      </w:r>
    </w:p>
    <w:p w:rsidR="00330746" w:rsidRDefault="00291AF9">
      <w:pPr>
        <w:pStyle w:val="BodyText"/>
        <w:spacing w:before="3" w:line="226" w:lineRule="exact"/>
        <w:ind w:right="2341"/>
        <w:jc w:val="both"/>
      </w:pPr>
      <w:r>
        <w:t>One minute to 30 minutes 31 minutes to many hours All day</w:t>
      </w:r>
    </w:p>
    <w:p w:rsidR="00330746" w:rsidRDefault="00291AF9">
      <w:pPr>
        <w:pStyle w:val="BodyText"/>
        <w:spacing w:line="224" w:lineRule="exact"/>
        <w:ind w:right="2428"/>
      </w:pPr>
      <w:r>
        <w:t>Day and night</w:t>
      </w:r>
    </w:p>
    <w:p w:rsidR="00330746" w:rsidRDefault="00291AF9">
      <w:pPr>
        <w:pStyle w:val="BodyText"/>
        <w:spacing w:before="3" w:line="226" w:lineRule="exact"/>
        <w:ind w:right="2008"/>
      </w:pPr>
      <w:r>
        <w:t xml:space="preserve">Until you/the child </w:t>
      </w:r>
      <w:r w:rsidR="002F6EBE">
        <w:t xml:space="preserve">fell </w:t>
      </w:r>
      <w:r>
        <w:t>asleep Until you/the child vomit</w:t>
      </w:r>
      <w:r w:rsidR="002F6EBE">
        <w:t>ed</w:t>
      </w:r>
      <w:r>
        <w:t xml:space="preserve"> Until you/the child </w:t>
      </w:r>
      <w:r w:rsidR="002F6EBE">
        <w:t>ate</w:t>
      </w:r>
    </w:p>
    <w:p w:rsidR="00330746" w:rsidRDefault="00291AF9">
      <w:pPr>
        <w:pStyle w:val="BodyText"/>
        <w:spacing w:before="1" w:line="226" w:lineRule="exact"/>
        <w:ind w:right="884"/>
      </w:pPr>
      <w:r>
        <w:t xml:space="preserve">Until you/the child </w:t>
      </w:r>
      <w:r w:rsidR="002F6EBE">
        <w:t xml:space="preserve">had </w:t>
      </w:r>
      <w:r>
        <w:t>a bowel movement Until you/the child urinate</w:t>
      </w:r>
      <w:r w:rsidR="002F6EBE">
        <w:t>d</w:t>
      </w:r>
    </w:p>
    <w:p w:rsidR="00330746" w:rsidRDefault="00291AF9">
      <w:pPr>
        <w:pStyle w:val="BodyText"/>
        <w:spacing w:line="226" w:lineRule="exact"/>
        <w:ind w:right="1562"/>
      </w:pPr>
      <w:r>
        <w:t>Until you/the child passe</w:t>
      </w:r>
      <w:r w:rsidR="002F6EBE">
        <w:t>d</w:t>
      </w:r>
      <w:r>
        <w:t xml:space="preserve"> gas Variable</w:t>
      </w:r>
    </w:p>
    <w:p w:rsidR="00330746" w:rsidRDefault="00291AF9">
      <w:pPr>
        <w:pStyle w:val="BodyText"/>
        <w:spacing w:line="226" w:lineRule="exact"/>
        <w:ind w:right="2973"/>
      </w:pPr>
      <w:r>
        <w:t>None of the above I don't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spacing w:line="226" w:lineRule="exact"/>
        <w:ind w:left="623" w:right="5795"/>
      </w:pPr>
      <w:r>
        <w:rPr>
          <w:noProof/>
        </w:rPr>
        <w:pict>
          <v:group id="Group 670" o:spid="_x0000_s1704" style="position:absolute;left:0;text-align:left;margin-left:328.8pt;margin-top:22.05pt;width:189.05pt;height:.1pt;z-index:-251649024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">
            <v:shape id="Freeform 671" o:spid="_x0000_s1705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8MMA&#10;AADcAAAADwAAAGRycy9kb3ducmV2LnhtbESPQWvCQBSE70L/w/IKvYhu7CGV6CoaKXi02t4f2Zds&#10;MPs27G5j/PeuUOhxmJlvmPV2tJ0YyIfWsYLFPANBXDndcqPg+/I5W4IIEVlj55gU3CnAdvMyWWOh&#10;3Y2/aDjHRiQIhwIVmBj7QspQGbIY5q4nTl7tvMWYpG+k9nhLcNvJ9yzLpcWW04LBnkpD1fX8axVU&#10;edwfTovSmLr0rj5M3c+wPyr19jruViAijfE//Nc+agX58gOe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h8M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Please provide additional comments about the duration of </w:t>
      </w:r>
      <w:r w:rsidR="002F6EBE">
        <w:t xml:space="preserve">past </w:t>
      </w:r>
      <w:r w:rsidR="00291AF9">
        <w:t>abdominal pain</w:t>
      </w:r>
    </w:p>
    <w:p w:rsidR="00330746" w:rsidRDefault="00330746">
      <w:pPr>
        <w:spacing w:line="226" w:lineRule="exact"/>
        <w:sectPr w:rsidR="00330746">
          <w:headerReference w:type="default" r:id="rId16"/>
          <w:pgSz w:w="11906" w:h="16840"/>
          <w:pgMar w:top="920" w:right="460" w:bottom="440" w:left="0" w:header="48" w:footer="254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  <w:sz w:val="11"/>
          <w:szCs w:val="11"/>
        </w:rPr>
        <w:lastRenderedPageBreak/>
        <w:pict>
          <v:group id="Group 25" o:spid="_x0000_s5262" style="position:absolute;margin-left:327.5pt;margin-top:46pt;width:8.5pt;height:8.5pt;z-index:-250505216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">
            <v:shape id="Freeform 26" o:spid="_x0000_s5263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8P78A&#10;AADbAAAADwAAAGRycy9kb3ducmV2LnhtbERPTWvDMAy9F/YfjAa9tfbCKCGrE8baQo9bOthVxJoT&#10;FsshdpPs39eDQW96vE/tq8X1YqIxdJ41PG0VCOLGm46ths/LaZODCBHZYO+ZNPxSgKp8WO2xMH7m&#10;D5rqaEUK4VCghjbGoZAyNC05DFs/ECfu248OY4KjlWbEOYW7XmZK7aTDjlNDiwO9tdT81FenQdoh&#10;t4v6Oryr3fmZ3EFN8XrUev24vL6AiLTEu/jffTZpfgZ/v6QDZH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njw/vwAAANsAAAAPAAAAAAAAAAAAAAAAAJgCAABkcnMvZG93bnJl&#10;di54bWxQSwUGAAAAAAQABAD1AAAAhAMAAAAA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  <w:r>
        <w:rPr>
          <w:noProof/>
          <w:sz w:val="11"/>
          <w:szCs w:val="11"/>
        </w:rPr>
        <w:pict>
          <v:shape id="Text Box 21" o:spid="_x0000_s5261" type="#_x0000_t202" style="position:absolute;margin-left:340.1pt;margin-top:45pt;width:124.3pt;height:12pt;z-index:-250506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" filled="f" stroked="f">
            <v:textbox inset="0,0,0,0">
              <w:txbxContent>
                <w:p w:rsidR="00923302" w:rsidRDefault="00923302" w:rsidP="00923302">
                  <w:pPr>
                    <w:pStyle w:val="BodyText"/>
                    <w:spacing w:line="224" w:lineRule="exact"/>
                    <w:ind w:left="20"/>
                  </w:pPr>
                  <w:r>
                    <w:t>Fasting more than 12 hours</w:t>
                  </w:r>
                </w:p>
              </w:txbxContent>
            </v:textbox>
            <w10:wrap anchorx="page" anchory="page"/>
          </v:shape>
        </w:pict>
      </w: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shape id="Text Box 22" o:spid="_x0000_s5260" type="#_x0000_t202" style="position:absolute;left:0;text-align:left;margin-left:30.2pt;margin-top:44.9pt;width:210.45pt;height:12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pPsg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" filled="f" stroked="f">
            <v:textbox inset="0,0,0,0">
              <w:txbxContent>
                <w:p w:rsidR="00923302" w:rsidRDefault="00923302" w:rsidP="00923302">
                  <w:pPr>
                    <w:pStyle w:val="BodyText"/>
                    <w:spacing w:line="224" w:lineRule="exact"/>
                    <w:ind w:left="20"/>
                  </w:pPr>
                  <w:r>
                    <w:t>Did any of the following triggers occur frequently before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668" o:spid="_x0000_s1702" style="position:absolute;left:0;text-align:left;margin-left:327.35pt;margin-top:5.85pt;width:8.5pt;height:8.5pt;z-index:-250533888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">
            <v:shape id="Freeform 669" o:spid="_x0000_s1703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5sIA&#10;AADcAAAADwAAAGRycy9kb3ducmV2LnhtbESPQWvCQBSE7wX/w/KE3ppdpQ0huopoCx5bFbw+ss9N&#10;MPs2ZNcY/71bKPQ4zMw3zHI9ulYM1IfGs4ZZpkAQV940bDWcjl9vBYgQkQ22nknDgwKsV5OXJZbG&#10;3/mHhkO0IkE4lKihjrErpQxVTQ5D5jvi5F187zAm2VtperwnuGvlXKlcOmw4LdTY0bam6nq4OQ3S&#10;doUd1Xn3rfL9O7mdGuLtU+vX6bhZgIg0xv/wX3tvNOTFB/ye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4nmwgAAANwAAAAPAAAAAAAAAAAAAAAAAJgCAABkcnMvZG93&#10;bnJldi54bWxQSwUGAAAAAAQABAD1AAAAhwMAAAAA&#10;" path="m,l170,r,170l,170,,xe" filled="f" strokeweight=".57pt">
              <v:path arrowok="t" o:connecttype="custom" o:connectlocs="0,117;170,117;170,287;0,287;0,117" o:connectangles="0,0,0,0,0"/>
            </v:shape>
          </v:group>
        </w:pict>
      </w:r>
      <w:r w:rsidR="0094779C">
        <w:t xml:space="preserve">before </w:t>
      </w:r>
      <w:r w:rsidR="00291AF9">
        <w:t>abdominal pain started?</w:t>
      </w:r>
      <w:r w:rsidR="00291AF9">
        <w:tab/>
        <w:t>Viral illness/Fever</w:t>
      </w:r>
    </w:p>
    <w:p w:rsidR="00330746" w:rsidRDefault="00174DC8">
      <w:pPr>
        <w:pStyle w:val="BodyText"/>
        <w:spacing w:before="3" w:line="226" w:lineRule="exact"/>
        <w:ind w:right="2951"/>
      </w:pPr>
      <w:r>
        <w:rPr>
          <w:noProof/>
        </w:rPr>
        <w:pict>
          <v:group id="Group 662" o:spid="_x0000_s1700" style="position:absolute;left:0;text-align:left;margin-left:327.35pt;margin-top:24.65pt;width:8.5pt;height:8.5pt;z-index:-250530816" coordorigin="6548,79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">
            <v:shape id="Freeform 663" o:spid="_x0000_s1701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0CcIA&#10;AADcAAAADwAAAGRycy9kb3ducmV2LnhtbESPQWvCQBSE7wX/w/KE3ppdbQkhuopoCx5bFbw+ss9N&#10;MPs2ZNcY/71bKPQ4zMw3zHI9ulYM1IfGs4ZZpkAQV940bDWcjl9vBYgQkQ22nknDgwKsV5OXJZbG&#10;3/mHhkO0IkE4lKihjrErpQxVTQ5D5jvi5F187zAm2VtperwnuGvlXKlcOmw4LdTY0bam6nq4OQ3S&#10;doUd1Xn3rfL9B7mdGuLtU+vX6bhZgIg0xv/wX3tvNOTFO/ye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rQJwgAAANwAAAAPAAAAAAAAAAAAAAAAAJgCAABkcnMvZG93&#10;bnJldi54bWxQSwUGAAAAAAQABAD1AAAAhwMAAAAA&#10;" path="m,l170,r,170l,170,,xe" filled="f" strokeweight=".57pt">
              <v:path arrowok="t" o:connecttype="custom" o:connectlocs="0,797;170,797;170,967;0,967;0,797" o:connectangles="0,0,0,0,0"/>
            </v:shape>
          </v:group>
        </w:pict>
      </w:r>
      <w:r>
        <w:rPr>
          <w:noProof/>
        </w:rPr>
        <w:pict>
          <v:group id="Group 664" o:spid="_x0000_s1698" style="position:absolute;left:0;text-align:left;margin-left:327.35pt;margin-top:13.3pt;width:8.5pt;height:8.5pt;z-index:-250531840" coordorigin="6548,57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">
            <v:shape id="Freeform 665" o:spid="_x0000_s1699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P5cIA&#10;AADcAAAADwAAAGRycy9kb3ducmV2LnhtbESPwWrDMBBE74X8g9hAb7WUEoxxrISSpOBj6xZ6XayN&#10;bGqtjKU4zt9XhUKPw8y8YarD4gYx0xR6zxo2mQJB3HrTs9Xw+fH6VIAIEdng4Jk03CnAYb96qLA0&#10;/sbvNDfRigThUKKGLsaxlDK0HTkMmR+Jk3fxk8OY5GSlmfCW4G6Qz0rl0mHPaaHDkY4dtd/N1WmQ&#10;dizsor5Obyqvt+ROao7Xs9aP6+VlByLSEv/Df+3aaMiLD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I/lwgAAANwAAAAPAAAAAAAAAAAAAAAAAJgCAABkcnMvZG93&#10;bnJldi54bWxQSwUGAAAAAAQABAD1AAAAhwMAAAAA&#10;" path="m,l170,r,170l,170,,xe" filled="f" strokeweight=".57pt">
              <v:path arrowok="t" o:connecttype="custom" o:connectlocs="0,570;170,570;170,740;0,740;0,570" o:connectangles="0,0,0,0,0"/>
            </v:shape>
          </v:group>
        </w:pict>
      </w:r>
      <w:r>
        <w:rPr>
          <w:noProof/>
        </w:rPr>
        <w:pict>
          <v:group id="Group 666" o:spid="_x0000_s1696" style="position:absolute;left:0;text-align:left;margin-left:327.35pt;margin-top:1.95pt;width:8.5pt;height:8.5pt;z-index:-250532864" coordorigin="6548,343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">
            <v:shape id="Freeform 667" o:spid="_x0000_s1697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zxMIA&#10;AADcAAAADwAAAGRycy9kb3ducmV2LnhtbESPQWvCQBSE7wX/w/IEb3XXIqlNsxGpCh5bFbw+sq+b&#10;0OzbkF1j/PduodDjMDPfMMV6dK0YqA+NZw2LuQJBXHnTsNVwPu2fVyBCRDbYeiYNdwqwLidPBebG&#10;3/iLhmO0IkE45KihjrHLpQxVTQ7D3HfEyfv2vcOYZG+l6fGW4K6VL0pl0mHDaaHGjj5qqn6OV6dB&#10;2m5lR3XZfqrssCS3VUO87rSeTcfNO4hIY/wP/7UPRkP2+ga/Z9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/PEwgAAANwAAAAPAAAAAAAAAAAAAAAAAJgCAABkcnMvZG93&#10;bnJldi54bWxQSwUGAAAAAAQABAD1AAAAhwMAAAAA&#10;" path="m,l170,r,170l,170,,xe" filled="f" strokeweight=".57pt">
              <v:path arrowok="t" o:connecttype="custom" o:connectlocs="0,343;170,343;170,513;0,513;0,343" o:connectangles="0,0,0,0,0"/>
            </v:shape>
          </v:group>
        </w:pict>
      </w:r>
      <w:r w:rsidR="00291AF9">
        <w:t>Taking medicine Right after feeding Seizure</w:t>
      </w:r>
    </w:p>
    <w:p w:rsidR="00330746" w:rsidRDefault="00174DC8">
      <w:pPr>
        <w:pStyle w:val="BodyText"/>
        <w:spacing w:before="1" w:line="226" w:lineRule="exact"/>
        <w:ind w:right="1105"/>
      </w:pPr>
      <w:r>
        <w:rPr>
          <w:noProof/>
        </w:rPr>
        <w:pict>
          <v:group id="Group 658" o:spid="_x0000_s1694" style="position:absolute;left:0;text-align:left;margin-left:327.35pt;margin-top:13.25pt;width:8.5pt;height:8.5pt;z-index:-250528768" coordorigin="6548,125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">
            <v:shape id="Freeform 659" o:spid="_x0000_s1695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CLcIA&#10;AADcAAAADwAAAGRycy9kb3ducmV2LnhtbESPW4vCMBSE3wX/QzjCvmmiSJWuURYv4ON6AV8Pzdm0&#10;bHNSmli7/94ICz4OM/MNs9r0rhYdtaHyrGE6USCIC28qthqul8N4CSJEZIO1Z9LwRwE26+Fghbnx&#10;Dz5Rd45WJAiHHDWUMTa5lKEoyWGY+IY4eT++dRiTbK00LT4S3NVyplQmHVacFkpsaFtS8Xu+Ow3S&#10;Nkvbq9vuW2XHObmd6uJ9r/XHqP/6BBGpj+/wf/toNGSLBbzO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MItwgAAANwAAAAPAAAAAAAAAAAAAAAAAJgCAABkcnMvZG93&#10;bnJldi54bWxQSwUGAAAAAAQABAD1AAAAhwMAAAAA&#10;" path="m,l170,r,170l,170,,xe" filled="f" strokeweight=".57pt">
              <v:path arrowok="t" o:connecttype="custom" o:connectlocs="0,1250;170,1250;170,1420;0,1420;0,1250" o:connectangles="0,0,0,0,0"/>
            </v:shape>
          </v:group>
        </w:pict>
      </w:r>
      <w:r>
        <w:rPr>
          <w:noProof/>
        </w:rPr>
        <w:pict>
          <v:group id="Group 660" o:spid="_x0000_s1692" style="position:absolute;left:0;text-align:left;margin-left:327.35pt;margin-top:1.95pt;width:8.5pt;height:8.5pt;z-index:-250529792" coordorigin="6548,102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">
            <v:shape id="Freeform 661" o:spid="_x0000_s1693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5wcMA&#10;AADcAAAADwAAAGRycy9kb3ducmV2LnhtbESPT2sCMRTE74V+h/AKvdWkoltZjVL8Ax7tWvD62Dyz&#10;i5uXZRPX7bc3gtDjMDO/YRarwTWipy7UnjV8jhQI4tKbmq2G3+PuYwYiRGSDjWfS8EcBVsvXlwXm&#10;xt/4h/oiWpEgHHLUUMXY5lKGsiKHYeRb4uSdfecwJtlZaTq8Jbhr5FipTDqsOS1U2NK6ovJSXJ0G&#10;aduZHdRpc1DZfkJuo/p43Wr9/jZ8z0FEGuJ/+NneGw3Z1xQ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r5wcMAAADcAAAADwAAAAAAAAAAAAAAAACYAgAAZHJzL2Rv&#10;d25yZXYueG1sUEsFBgAAAAAEAAQA9QAAAIgDAAAAAA==&#10;" path="m,l170,r,170l,170,,xe" filled="f" strokeweight=".57pt">
              <v:path arrowok="t" o:connecttype="custom" o:connectlocs="0,1024;170,1024;170,1194;0,1194;0,1024" o:connectangles="0,0,0,0,0"/>
            </v:shape>
          </v:group>
        </w:pict>
      </w:r>
      <w:r w:rsidR="0094779C">
        <w:t>Headache/Migraine/L</w:t>
      </w:r>
      <w:r w:rsidR="00291AF9">
        <w:t>ight sensitivity Exercise</w:t>
      </w:r>
    </w:p>
    <w:p w:rsidR="0094779C" w:rsidRDefault="00174DC8" w:rsidP="0094779C">
      <w:pPr>
        <w:pStyle w:val="BodyText"/>
        <w:spacing w:line="226" w:lineRule="exact"/>
        <w:ind w:right="1096"/>
      </w:pPr>
      <w:r>
        <w:rPr>
          <w:noProof/>
        </w:rPr>
        <w:pict>
          <v:group id="Group 656" o:spid="_x0000_s1690" style="position:absolute;left:0;text-align:left;margin-left:327.35pt;margin-top:1.95pt;width:8.5pt;height:8.5pt;z-index:-250527744" coordorigin="6548,147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">
            <v:shape id="Freeform 657" o:spid="_x0000_s1691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ELsMA&#10;AADcAAAADwAAAGRycy9kb3ducmV2LnhtbESPT2sCMRTE74V+h/AKvdWkKltZjVL8Ax7tWvD62Dyz&#10;i5uXZRPX7bc3gtDjMDO/YRarwTWipy7UnjV8jhQI4tKbmq2G3+PuYwYiRGSDjWfS8EcBVsvXlwXm&#10;xt/4h/oiWpEgHHLUUMXY5lKGsiKHYeRb4uSdfecwJtlZaTq8Jbhr5FipTDqsOS1U2NK6ovJSXJ0G&#10;aduZHdRpc1DZfkpuo/p43Wr9/jZ8z0FEGuJ/+NneGw3Z1wQ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/ELsMAAADcAAAADwAAAAAAAAAAAAAAAACYAgAAZHJzL2Rv&#10;d25yZXYueG1sUEsFBgAAAAAEAAQA9QAAAIgDAAAAAA==&#10;" path="m,l170,r,170l,170,,xe" filled="f" strokeweight=".57pt">
              <v:path arrowok="t" o:connecttype="custom" o:connectlocs="0,1477;170,1477;170,1647;0,1647;0,1477" o:connectangles="0,0,0,0,0"/>
            </v:shape>
          </v:group>
        </w:pict>
      </w:r>
      <w:r w:rsidR="0094779C">
        <w:t>S</w:t>
      </w:r>
      <w:r w:rsidR="00291AF9">
        <w:t xml:space="preserve">tress </w:t>
      </w:r>
    </w:p>
    <w:p w:rsidR="00330746" w:rsidRDefault="00174DC8" w:rsidP="0094779C">
      <w:pPr>
        <w:pStyle w:val="BodyText"/>
        <w:spacing w:line="226" w:lineRule="exact"/>
        <w:ind w:right="1096"/>
      </w:pPr>
      <w:r>
        <w:rPr>
          <w:noProof/>
        </w:rPr>
        <w:pict>
          <v:group id="Group 654" o:spid="_x0000_s1688" style="position:absolute;left:0;text-align:left;margin-left:327.35pt;margin-top:2pt;width:8.5pt;height:8.5pt;z-index:-250526720" coordorigin="6548,170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">
            <v:shape id="Freeform 655" o:spid="_x0000_s1689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/wsEA&#10;AADcAAAADwAAAGRycy9kb3ducmV2LnhtbESPT4vCMBTE7wt+h/AEb2uiSFeqUcQ/4HFXBa+P5pkW&#10;m5fSxFq/vVlY2OMwM79hluve1aKjNlSeNUzGCgRx4U3FVsPlfPicgwgR2WDtmTS8KMB6NfhYYm78&#10;k3+oO0UrEoRDjhrKGJtcylCU5DCMfUOcvJtvHcYkWytNi88Ed7WcKpVJhxWnhRIb2pZU3E8Pp0Ha&#10;Zm57dd19q+w4I7dTXXzstR4N+80CRKQ+/of/2kejIfuawO+Zd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/8LBAAAA3AAAAA8AAAAAAAAAAAAAAAAAmAIAAGRycy9kb3du&#10;cmV2LnhtbFBLBQYAAAAABAAEAPUAAACGAwAAAAA=&#10;" path="m,l170,r,170l,170,,xe" filled="f" strokeweight=".57pt">
              <v:path arrowok="t" o:connecttype="custom" o:connectlocs="0,1704;170,1704;170,1874;0,1874;0,1704" o:connectangles="0,0,0,0,0"/>
            </v:shape>
          </v:group>
        </w:pict>
      </w:r>
      <w:r w:rsidR="00291AF9">
        <w:t>Depression Anxiety</w:t>
      </w:r>
    </w:p>
    <w:p w:rsidR="00330746" w:rsidRDefault="00174DC8">
      <w:pPr>
        <w:pStyle w:val="BodyText"/>
        <w:spacing w:line="226" w:lineRule="exact"/>
        <w:ind w:right="2017"/>
      </w:pPr>
      <w:r>
        <w:rPr>
          <w:noProof/>
        </w:rPr>
        <w:pict>
          <v:group id="Group 650" o:spid="_x0000_s1686" style="position:absolute;left:0;text-align:left;margin-left:327.35pt;margin-top:13.4pt;width:8.5pt;height:8.5pt;z-index:-250524672" coordorigin="6548,2158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">
            <v:shape id="Freeform 651" o:spid="_x0000_s1687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lGcIA&#10;AADcAAAADwAAAGRycy9kb3ducmV2LnhtbESPwWrDMBBE74H+g9hCbonUEIzrRgmhScDH1i30ulhb&#10;2cRaGUuxnb+vCoUeh5l5w+wOs+vESENoPWt4WisQxLU3LVsNnx+XVQ4iRGSDnWfScKcAh/3DYoeF&#10;8RO/01hFKxKEQ4Eamhj7QspQN+QwrH1PnLxvPziMSQ5WmgGnBHed3CiVSYctp4UGe3ptqL5WN6dB&#10;2j63s/o6vams3JI7qTHezlovH+fjC4hIc/wP/7VLoyHLnuH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mUZwgAAANwAAAAPAAAAAAAAAAAAAAAAAJgCAABkcnMvZG93&#10;bnJldi54bWxQSwUGAAAAAAQABAD1AAAAhwMAAAAA&#10;" path="m,l170,r,170l,170,,xe" filled="f" strokeweight=".57pt">
              <v:path arrowok="t" o:connecttype="custom" o:connectlocs="0,2158;170,2158;170,2328;0,2328;0,2158" o:connectangles="0,0,0,0,0"/>
            </v:shape>
          </v:group>
        </w:pict>
      </w:r>
      <w:r>
        <w:rPr>
          <w:noProof/>
        </w:rPr>
        <w:pict>
          <v:group id="Group 652" o:spid="_x0000_s1684" style="position:absolute;left:0;text-align:left;margin-left:327.35pt;margin-top:2.05pt;width:8.5pt;height:8.5pt;z-index:-250525696" coordorigin="6548,193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">
            <v:shape id="Freeform 653" o:spid="_x0000_s1685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U8MIA&#10;AADcAAAADwAAAGRycy9kb3ducmV2LnhtbESPzWrDMBCE74W8g9hAbo3UENzgRgklacHH1i30ulgb&#10;2cRaGUv+ydtHhUKPw8x8w+yPs2vFSH1oPGt4WisQxJU3DVsN31/vjzsQISIbbD2ThhsFOB4WD3vM&#10;jZ/4k8YyWpEgHHLUUMfY5VKGqiaHYe074uRdfO8wJtlbaXqcEty1cqNUJh02nBZq7OhUU3UtB6dB&#10;2m5nZ/Vz/lBZsSV3VmMc3rReLefXFxCR5vgf/msXRkOWPcPvmXQE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VTwwgAAANwAAAAPAAAAAAAAAAAAAAAAAJgCAABkcnMvZG93&#10;bnJldi54bWxQSwUGAAAAAAQABAD1AAAAhwMAAAAA&#10;" path="m,l170,r,170l,170,,xe" filled="f" strokeweight=".57pt">
              <v:path arrowok="t" o:connecttype="custom" o:connectlocs="0,1931;170,1931;170,2101;0,2101;0,1931" o:connectangles="0,0,0,0,0"/>
            </v:shape>
          </v:group>
        </w:pict>
      </w:r>
      <w:r w:rsidR="00291AF9">
        <w:t xml:space="preserve">Other psychological Issues </w:t>
      </w:r>
      <w:r w:rsidR="009C0F8E">
        <w:t xml:space="preserve">Particular </w:t>
      </w:r>
      <w:r w:rsidR="00291AF9">
        <w:t>Foods</w:t>
      </w:r>
    </w:p>
    <w:p w:rsidR="00330746" w:rsidRDefault="00174DC8">
      <w:pPr>
        <w:pStyle w:val="BodyText"/>
        <w:spacing w:line="224" w:lineRule="exact"/>
        <w:ind w:left="6783" w:right="4122"/>
        <w:jc w:val="center"/>
      </w:pPr>
      <w:r>
        <w:rPr>
          <w:noProof/>
        </w:rPr>
        <w:pict>
          <v:group id="Group 648" o:spid="_x0000_s1682" style="position:absolute;left:0;text-align:left;margin-left:327.35pt;margin-top:2.1pt;width:8.5pt;height:8.5pt;z-index:-250523648" coordorigin="6548,238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">
            <v:shape id="Freeform 649" o:spid="_x0000_s1683" style="position:absolute;left:6548;top:23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vHMEA&#10;AADcAAAADwAAAGRycy9kb3ducmV2LnhtbESPT4vCMBTE78J+h/AW9qaJy1qkGkVWBY/+A6+P5pkW&#10;m5fSxNr99htB8DjMzG+Y+bJ3teioDZVnDeORAkFceFOx1XA+bYdTECEiG6w9k4Y/CrBcfAzmmBv/&#10;4AN1x2hFgnDIUUMZY5NLGYqSHIaRb4iTd/Wtw5hka6Vp8ZHgrpbfSmXSYcVpocSGfksqbse70yBt&#10;M7W9uqz3Ktv9kFurLt43Wn999qsZiEh9fIdf7Z3RkGUTeJ5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TbxzBAAAA3AAAAA8AAAAAAAAAAAAAAAAAmAIAAGRycy9kb3du&#10;cmV2LnhtbFBLBQYAAAAABAAEAPUAAACGAwAAAAA=&#10;" path="m,l170,r,170l,170,,xe" filled="f" strokeweight=".57pt">
              <v:path arrowok="t" o:connecttype="custom" o:connectlocs="0,2384;170,2384;170,2554;0,2554;0,2384" o:connectangles="0,0,0,0,0"/>
            </v:shape>
          </v:group>
        </w:pict>
      </w:r>
      <w:r w:rsidR="00291AF9">
        <w:t>Other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641" o:spid="_x0000_s1680" style="position:absolute;left:0;text-align:left;margin-left:328.8pt;margin-top:10.7pt;width:189.05pt;height:.1pt;z-index:-251639808;mso-position-horizontal-relative:page" coordorigin="6576,214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">
            <v:shape id="Freeform 642" o:spid="_x0000_s1681" style="position:absolute;left:6576;top:214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BCcIA&#10;AADcAAAADwAAAGRycy9kb3ducmV2LnhtbESPQWvCQBSE74L/YXlCL1I3thBK6ioaETxW294f2Zds&#10;MPs27K4x/nu3UPA4zMw3zGoz2k4M5EPrWMFykYEgrpxuuVHw8314/QARIrLGzjEpuFOAzXo6WWGh&#10;3Y1PNJxjIxKEQ4EKTIx9IWWoDFkMC9cTJ6923mJM0jdSe7wluO3kW5bl0mLLacFgT6Wh6nK+WgVV&#10;Hnf7r2VpTF16V+/n7nfYHZV6mY3bTxCRxvgM/7ePWkGev8Pf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sEJ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Please provide additional details about </w:t>
      </w:r>
      <w:r w:rsidR="00694360">
        <w:t xml:space="preserve">past </w:t>
      </w:r>
      <w:r w:rsidR="00291AF9">
        <w:t>abdominal pain triggers.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2315" o:spid="_x0000_s1673" style="position:absolute;left:0;text-align:left;margin-left:327.1pt;margin-top:1.5pt;width:9.05pt;height:31.75pt;z-index:-250771456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">
            <v:group id="Group 2316" o:spid="_x0000_s167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2317" o:spid="_x0000_s167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eTcMA&#10;AADcAAAADwAAAGRycy9kb3ducmV2LnhtbESPT2sCMRTE74V+h/AKvdWkoltZjVL8Ax7tWvD62Dyz&#10;i5uXZRPX7bc3gtDjMDO/YRarwTWipy7UnjV8jhQI4tKbmq2G3+PuYwYiRGSDjWfS8EcBVsvXlwXm&#10;xt/4h/oiWpEgHHLUUMXY5lKGsiKHYeRb4uSdfecwJtlZaTq8Jbhr5FipTDqsOS1U2NK6ovJSXJ0G&#10;aduZHdRpc1DZfkJuo/p43Wr9/jZ8z0FEGuJ/+NneGw3Z9As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GeTcMAAADc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2318" o:spid="_x0000_s1676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2319" o:spid="_x0000_s1677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vpMMA&#10;AADcAAAADwAAAGRycy9kb3ducmV2LnhtbESPzWrDMBCE74G8g9hAbomU0prUtRxC00KOzQ/kulhb&#10;2dRaGUtxnLevCoUch5n5hik2o2vFQH1oPGtYLRUI4sqbhq2G8+lzsQYRIrLB1jNpuFOATTmdFJgb&#10;f+MDDcdoRYJwyFFDHWOXSxmqmhyGpe+Ik/fte4cxyd5K0+MtwV0rn5TKpMOG00KNHb3XVP0cr06D&#10;tN3ajuqy+1LZ/pncTg3x+qH1fDZu30BEGuMj/N/eGw3Zyyv8nU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vpMMAAADcAAAADwAAAAAAAAAAAAAAAACYAgAAZHJzL2Rv&#10;d25yZXYueG1sUEsFBgAAAAAEAAQA9QAAAIgDAAAAAA==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2320" o:spid="_x0000_s167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2321" o:spid="_x0000_s167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pH8IA&#10;AADcAAAADwAAAGRycy9kb3ducmV2LnhtbESPwWrDMBBE74X8g9hAbo2UEoxxo4SSpOBj6hZ6Xayt&#10;bGqtjKXYzt9HgUKPw8y8YXaH2XVipCG0njVs1goEce1Ny1bD1+f7cw4iRGSDnWfScKMAh/3iaYeF&#10;8RN/0FhFKxKEQ4Eamhj7QspQN+QwrH1PnLwfPziMSQ5WmgGnBHedfFEqkw5bTgsN9nRsqP6trk6D&#10;tH1uZ/V9uqis3JI7qTFez1qvlvPbK4hIc/wP/7VLoyHLNvA4k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GkfwgAAANwAAAAPAAAAAAAAAAAAAAAAAJgCAABkcnMvZG93&#10;bnJldi54bWxQSwUGAAAAAAQABAD1AAAAhwMAAAAA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694360">
        <w:t xml:space="preserve">Did </w:t>
      </w:r>
      <w:r w:rsidR="00291AF9">
        <w:t>abdominal pain disrupt activity?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627" o:spid="_x0000_s1666" style="position:absolute;left:0;text-align:left;margin-left:327.1pt;margin-top:1.5pt;width:9.05pt;height:31.75pt;z-index:-251645952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">
            <v:group id="Group 632" o:spid="_x0000_s1671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633" o:spid="_x0000_s1672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GOb4A&#10;AADcAAAADwAAAGRycy9kb3ducmV2LnhtbERPy4rCMBTdC/5DuMLsNHHQItUooiO49AVuL801LTY3&#10;pYm18/eTxYDLw3mvNr2rRUdtqDxrmE4UCOLCm4qthtv1MF6ACBHZYO2ZNPxSgM16OFhhbvybz9Rd&#10;ohUphEOOGsoYm1zKUJTkMEx8Q5y4h28dxgRbK02L7xTuavmtVCYdVpwaSmxoV1LxvLycBmmbhe3V&#10;fX9S2XFGbq+6+PrR+mvUb5cgIvXxI/53H42GbJ7mpzPpCMj1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IBjm+AAAA3AAAAA8AAAAAAAAAAAAAAAAAmAIAAGRycy9kb3ducmV2&#10;LnhtbFBLBQYAAAAABAAEAPUAAACD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630" o:spid="_x0000_s1669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631" o:spid="_x0000_s1670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91cEA&#10;AADcAAAADwAAAGRycy9kb3ducmV2LnhtbESPT4vCMBTE78J+h/AW9qbJylqkGkVWBY/+Wdjro3mm&#10;xealNLHWb28EweMwM79h5sve1aKjNlSeNXyPFAjiwpuKrYa/03Y4BREissHaM2m4U4Dl4mMwx9z4&#10;Gx+oO0YrEoRDjhrKGJtcylCU5DCMfEOcvLNvHcYkWytNi7cEd7UcK5VJhxWnhRIb+i2puByvToO0&#10;zdT26n+9V9nuh9xadfG60frrs1/NQETq4zv8au+Mhmwyhu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WPdXBAAAA3A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628" o:spid="_x0000_s1667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629" o:spid="_x0000_s1668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AOsEA&#10;AADcAAAADwAAAGRycy9kb3ducmV2LnhtbESPT4vCMBTE78J+h/AW9qbJihapRpHVBY/+Wdjro3mm&#10;xealNLHWb28EweMwM79hFqve1aKjNlSeNXyPFAjiwpuKrYa/0+9wBiJEZIO1Z9JwpwCr5cdggbnx&#10;Nz5Qd4xWJAiHHDWUMTa5lKEoyWEY+YY4eWffOoxJtlaaFm8J7mo5ViqTDitOCyU29FNScTlenQZp&#10;m5nt1f9mr7LdhNxGdfG61frrs1/PQUTq4zv8au+Mhmw6ge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zADrBAAAA3A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Did abdominal pain wake you/ your child from sleep?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625" o:spid="_x0000_s1664" style="position:absolute;left:0;text-align:left;margin-left:328.8pt;margin-top:11.05pt;width:189.05pt;height:.1pt;z-index:-25163878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CeYQMAAOkHAAAOAAAAZHJzL2Uyb0RvYy54bWykVduO4zYMfS/QfxD02CLjS5zLGONZLHIZ&#10;FNjuLrDpByiyfEFtyZWUOLNF/70UZWc8mS5abPOgSCZFHh5S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By/yCeYQMA&#10;AOkHAAAOAAAAAAAAAAAAAAAAAC4CAABkcnMvZTJvRG9jLnhtbFBLAQItABQABgAIAAAAIQDGKz36&#10;4AAAAAoBAAAPAAAAAAAAAAAAAAAAALsFAABkcnMvZG93bnJldi54bWxQSwUGAAAAAAQABADzAAAA&#10;yAYAAAAA&#10;">
            <v:shape id="Freeform 626" o:spid="_x0000_s166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basMA&#10;AADcAAAADwAAAGRycy9kb3ducmV2LnhtbESPQWvCQBSE7wX/w/IKXopuLCWW6CoaETy2au+P7Es2&#10;NPs27G5j/PduodDjMDPfMOvtaDsxkA+tYwWLeQaCuHK65UbB9XKcvYMIEVlj55gU3CnAdjN5WmOh&#10;3Y0/aTjHRiQIhwIVmBj7QspQGbIY5q4nTl7tvMWYpG+k9nhLcNvJ1yzLpcWW04LBnkpD1ff5xyqo&#10;8rg/fCxKY+rSu/rw4r6G/Ump6fO4W4GINMb/8F/7pBXkb0v4PZ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ybas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Is there anything specific that made the pain better?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74"/>
        <w:ind w:left="623" w:right="1230"/>
      </w:pPr>
      <w:r>
        <w:rPr>
          <w:noProof/>
        </w:rPr>
        <w:pict>
          <v:group id="Group 623" o:spid="_x0000_s1662" style="position:absolute;left:0;text-align:left;margin-left:328.8pt;margin-top:14.75pt;width:189.05pt;height:.1pt;z-index:-251637760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wMYAMAAOkHAAAOAAAAZHJzL2Uyb0RvYy54bWykVduO2zgMfV9g/0HQYxcZX+LcjPEURS6D&#10;BXoDJv0AxZYvWFvySkqcadF/L0XZGU+mg120eVAkkyIPD0X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">
            <v:shape id="Freeform 624" o:spid="_x0000_s1663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ghsMA&#10;AADcAAAADwAAAGRycy9kb3ducmV2LnhtbESPQWvCQBSE7wX/w/KEXopuLDZIdJUaKXi02t4f2Zds&#10;MPs27G5j+u/dQsHjMDPfMJvdaDsxkA+tYwWLeQaCuHK65UbB1+VjtgIRIrLGzjEp+KUAu+3kaYOF&#10;djf+pOEcG5EgHApUYGLsCylDZchimLueOHm18xZjkr6R2uMtwW0nX7MslxZbTgsGeyoNVdfzj1VQ&#10;5XF/OC1KY+rSu/rw4r6H/VGp5+n4vgYRaYyP8H/7qBXkyzf4O5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Kghs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Is there anything specific that made the pain worse?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063"/>
      </w:pPr>
      <w:r>
        <w:rPr>
          <w:noProof/>
        </w:rPr>
        <w:pict>
          <v:group id="Group 621" o:spid="_x0000_s1660" style="position:absolute;left:0;text-align:left;margin-left:328.8pt;margin-top:26.1pt;width:189.05pt;height:.1pt;z-index:-251636736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">
            <v:shape id="Freeform 622" o:spid="_x0000_s1661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dacMA&#10;AADcAAAADwAAAGRycy9kb3ducmV2LnhtbESPQWvCQBSE7wX/w/KEXopurCVIdJUaKXi02t4f2Zds&#10;MPs27G5j+u/dQsHjMDPfMJvdaDsxkA+tYwWLeQaCuHK65UbB1+VjtgIRIrLGzjEp+KUAu+3kaYOF&#10;djf+pOEcG5EgHApUYGLsCylDZchimLueOHm18xZjkr6R2uMtwW0nX7MslxZbTgsGeyoNVdfzj1VQ&#10;5XF/OC1KY+rSu/rw4r6H/VGp5+n4vgYRaYyP8H/7qBXkb0v4O5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edac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past abdominal pain</w:t>
      </w:r>
      <w:r w:rsidR="0094779C">
        <w:t>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616" o:spid="_x0000_s1655" style="position:absolute;left:0;text-align:left;margin-left:28.05pt;margin-top:-1pt;width:539.15pt;height:3.4pt;z-index:-251644928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">
            <v:group id="Group 619" o:spid="_x0000_s1658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620" o:spid="_x0000_s1659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2psQA&#10;AADcAAAADwAAAGRycy9kb3ducmV2LnhtbESPQWvCQBSE70L/w/IK3nRThRBTV7GFlurNxIu3R/Y1&#10;G5p9G7Krpv56VxA8DjPzDbNcD7YVZ+p941jB2zQBQVw53XCt4FB+TTIQPiBrbB2Tgn/ysF69jJaY&#10;a3fhPZ2LUIsIYZ+jAhNCl0vpK0MW/dR1xNH7db3FEGVfS93jJcJtK2dJkkqLDccFgx19Gqr+ipNV&#10;8H28pjuTHWRTuk1Wu+L4kditUuPXYfMOItAQnuFH+0crSOcL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9qbEAAAA3AAAAA8AAAAAAAAAAAAAAAAAmAIAAGRycy9k&#10;b3ducmV2LnhtbFBLBQYAAAAABAAEAPUAAACJAwAAAAA=&#10;" path="m,l10772,e" filled="f" strokeweight=".57pt">
                <v:path arrowok="t" o:connecttype="custom" o:connectlocs="0,0;10772,0" o:connectangles="0,0"/>
              </v:shape>
            </v:group>
            <v:group id="Group 617" o:spid="_x0000_s1656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618" o:spid="_x0000_s1657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J3cMA&#10;AADcAAAADwAAAGRycy9kb3ducmV2LnhtbESPQYvCMBSE74L/ITxhb5oqUko1igou6m2rF2+P5tkU&#10;m5fSZLXrrzcLC3scZuYbZrnubSMe1PnasYLpJAFBXDpdc6Xgct6PMxA+IGtsHJOCH/KwXg0HS8y1&#10;e/IXPYpQiQhhn6MCE0KbS+lLQxb9xLXE0bu5zmKIsquk7vAZ4baRsyRJpcWa44LBlnaGynvxbRV8&#10;Xl/pyWQXWZ/dJqtccd0m9qjUx6jfLEAE6sN/+K990ArS+R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J3cMAAADc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Early Satiety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614" o:spid="_x0000_s1653" style="position:absolute;left:0;text-align:left;margin-left:328.8pt;margin-top:11.05pt;width:189.05pt;height:.1pt;z-index:-251635712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q8YAMAAOkHAAAOAAAAZHJzL2Uyb0RvYy54bWykVduO4zYMfS/QfxD02CLjS5zLGONZLHIZ&#10;FNjuLrDpByiyfEFtyZWUOLNF/70UZWc8mS5abPOgSCZFHh6K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">
            <v:shape id="Freeform 615" o:spid="_x0000_s165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NjMIA&#10;AADcAAAADwAAAGRycy9kb3ducmV2LnhtbESPQWvCQBSE74L/YXlCL1I3thBK6ioaETxW294f2Zds&#10;MPs27K4x/nu3UPA4zMw3zGoz2k4M5EPrWMFykYEgrpxuuVHw8314/QARIrLGzjEpuFOAzXo6WWGh&#10;3Y1PNJxjIxKEQ4EKTIx9IWWoDFkMC9cTJ6923mJM0jdSe7wluO3kW5bl0mLLacFgT6Wh6nK+WgVV&#10;Hnf7r2VpTF16V+/n7nfYHZV6mY3bTxCRxvgM/7ePWkH+nsPf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k2M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Can you tell me about your early fullness?</w:t>
      </w:r>
    </w:p>
    <w:p w:rsidR="00330746" w:rsidRDefault="00330746">
      <w:pPr>
        <w:spacing w:before="6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609" o:spid="_x0000_s1648" style="position:absolute;left:0;text-align:left;margin-left:28.05pt;margin-top:-1pt;width:539.15pt;height:3.4pt;z-index:-251643904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">
            <v:group id="Group 612" o:spid="_x0000_s1651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613" o:spid="_x0000_s1652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k18QA&#10;AADcAAAADwAAAGRycy9kb3ducmV2LnhtbESPwWrDMBBE74X8g9hAbo1cB4xxohg3kJL2VieX3BZr&#10;a5laK2OpjtOvrwqFHoeZecPsytn2YqLRd44VPK0TEMSN0x23Ci7n42MOwgdkjb1jUnAnD+V+8bDD&#10;Qrsbv9NUh1ZECPsCFZgQhkJK3xiy6NduII7ehxsthijHVuoRbxFue5kmSSYtdhwXDA50MNR81l9W&#10;wcv1O3sz+UV2Z1flrauvz4l9VWq1nKstiEBz+A//tU9aQbZJ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ZNfEAAAA3AAAAA8AAAAAAAAAAAAAAAAAmAIAAGRycy9k&#10;b3ducmV2LnhtbFBLBQYAAAAABAAEAPUAAACJAwAAAAA=&#10;" path="m,l10772,e" filled="f" strokeweight=".57pt">
                <v:path arrowok="t" o:connecttype="custom" o:connectlocs="0,0;10772,0" o:connectangles="0,0"/>
              </v:shape>
            </v:group>
            <v:group id="Group 610" o:spid="_x0000_s1649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<v:shape id="Freeform 611" o:spid="_x0000_s1650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ZOMQA&#10;AADcAAAADwAAAGRycy9kb3ducmV2LnhtbESPQWvCQBSE74L/YXmCN91oSwjRVVRoqb2ZePH2yL5m&#10;Q7NvQ3arsb/eLRQ8DjPzDbPeDrYVV+p941jBYp6AIK6cbrhWcC7fZhkIH5A1to5JwZ08bDfj0Rpz&#10;7W58omsRahEh7HNUYELocil9Zciin7uOOHpfrrcYouxrqXu8Rbht5TJJUmmx4bhgsKODoeq7+LEK&#10;3i+/6afJzrIp3S6rXXHZJ/ao1HQy7FYgAg3hGf5vf2gF6csr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2WTjEAAAA3AAAAA8AAAAAAAAAAAAAAAAAmAIAAGRycy9k&#10;b3ducmV2LnhtbFBLBQYAAAAABAAEAPUAAACJAwAAAAA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 xml:space="preserve">Abdominal Bloating and </w:t>
      </w:r>
      <w:r w:rsidR="00CD2FE8">
        <w:t>Distension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604" o:spid="_x0000_s1643" style="position:absolute;left:0;text-align:left;margin-left:327.1pt;margin-top:1.85pt;width:9.05pt;height:20.4pt;z-index:-25164288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">
            <v:group id="Group 607" o:spid="_x0000_s1646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608" o:spid="_x0000_s1647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tMMEA&#10;AADcAAAADwAAAGRycy9kb3ducmV2LnhtbESPT4vCMBTE78J+h/AW9qbJylKlGkVWBY/+Wdjro3mm&#10;xealNLHWb28EweMwM79h5sve1aKjNlSeNXyPFAjiwpuKrYa/03Y4BREissHaM2m4U4Dl4mMwx9z4&#10;Gx+oO0YrEoRDjhrKGJtcylCU5DCMfEOcvLNvHcYkWytNi7cEd7UcK5VJhxWnhRIb+i2puByvToO0&#10;zdT26n+9V9nuh9xadfG60frrs1/NQETq4zv8au+Mhmw8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n7TDBAAAA3A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605" o:spid="_x0000_s1644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606" o:spid="_x0000_s1645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c2cEA&#10;AADcAAAADwAAAGRycy9kb3ducmV2LnhtbESPT4vCMBTE74LfITxhb5ooS9GuUURd8Og/2OujeZuW&#10;bV5KE2v32xtB8DjMzG+Y5bp3teioDZVnDdOJAkFceFOx1XC9fI/nIEJENlh7Jg3/FGC9Gg6WmBt/&#10;5xN152hFgnDIUUMZY5NLGYqSHIaJb4iT9+tbhzHJ1krT4j3BXS1nSmXSYcVpocSGtiUVf+eb0yBt&#10;M7e9+tkdVXb4JLdTXbzttf4Y9ZsvEJH6+A6/2gejIZst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03NnBAAAA3A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Do</w:t>
      </w:r>
      <w:r w:rsidR="0025340B">
        <w:t xml:space="preserve"> </w:t>
      </w:r>
      <w:r w:rsidR="00291AF9">
        <w:t>you/your child have bloating or abdominal</w:t>
      </w:r>
      <w:r w:rsidR="00291AF9">
        <w:tab/>
        <w:t>Present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distension or have they had it in the past?</w:t>
      </w:r>
      <w:r>
        <w:tab/>
        <w:t>Past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581" o:spid="_x0000_s1620" style="position:absolute;left:0;text-align:left;margin-left:327.1pt;margin-top:1.85pt;width:9.05pt;height:122.45pt;z-index:-251641856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">
            <v:group id="Group 602" o:spid="_x0000_s1641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603" o:spid="_x0000_s1642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vJ8AA&#10;AADcAAAADwAAAGRycy9kb3ducmV2LnhtbESPQYvCMBSE74L/ITzBmyaKFKlGEXXBo7oLe300z7TY&#10;vJQm1u6/N4Kwx2FmvmHW297VoqM2VJ41zKYKBHHhTcVWw8/312QJIkRkg7Vn0vBHAbab4WCNufFP&#10;vlB3jVYkCIccNZQxNrmUoSjJYZj6hjh5N986jEm2VpoWnwnuajlXKpMOK04LJTa0L6m4Xx9Og7TN&#10;0vbq93BW2WlB7qC6+DhqPR71uxWISH38D3/aJ6MhUwt4n0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AvJ8AAAADcAAAADwAAAAAAAAAAAAAAAACYAgAAZHJzL2Rvd25y&#10;ZXYueG1sUEsFBgAAAAAEAAQA9QAAAIU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600" o:spid="_x0000_s1639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601" o:spid="_x0000_s1640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Uy8IA&#10;AADcAAAADwAAAGRycy9kb3ducmV2LnhtbESPzWrDMBCE74W+g9hCbrXUUExwLYeQNJBjmwR6Xayt&#10;bGqtjCX/9O2jQiHHYWa+Ycrt4jox0RBazxpeMgWCuPamZavhejk+b0CEiGyw80wafinAtnp8KLEw&#10;fuZPms7RigThUKCGJsa+kDLUDTkMme+Jk/ftB4cxycFKM+Cc4K6Ta6Vy6bDltNBgT/uG6p/z6DRI&#10;22/sor4OHyo/vZI7qCmO71qvnpbdG4hIS7yH/9snoyFXOfydSUdAV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hTLwgAAANwAAAAPAAAAAAAAAAAAAAAAAJgCAABkcnMvZG93&#10;bnJldi54bWxQSwUGAAAAAAQABAD1AAAAhw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598" o:spid="_x0000_s1637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599" o:spid="_x0000_s1638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lIr4A&#10;AADcAAAADwAAAGRycy9kb3ducmV2LnhtbERPTYvCMBC9C/6HMII3TRQpUk2LqAsed92FvQ7NmBab&#10;SWli7f77zUHw+Hjf+3J0rRioD41nDaulAkFcedOw1fDz/bHYgggR2WDrmTT8UYCymE72mBv/5C8a&#10;rtGKFMIhRw11jF0uZahqchiWviNO3M33DmOCvZWmx2cKd61cK5VJhw2nhho7OtZU3a8Pp0HabmtH&#10;9Xv6VNllQ+6khvg4az2fjYcdiEhjfItf7ovRkKm0Np1JR0AW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NJSK+AAAA3AAAAA8AAAAAAAAAAAAAAAAAmAIAAGRycy9kb3ducmV2&#10;LnhtbFBLBQYAAAAABAAEAPUAAACD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596" o:spid="_x0000_s1635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597" o:spid="_x0000_s1636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/+b8A&#10;AADcAAAADwAAAGRycy9kb3ducmV2LnhtbERPz2vCMBS+D/wfwhN2m0llFKlGEeugx60TvD6aZ1ps&#10;XkoTa/ffL4fBjh/f791hdr2YaAydZw3ZSoEgbrzp2Gq4fH+8bUCEiGyw90wafijAYb942WFh/JO/&#10;aKqjFSmEQ4Ea2hiHQsrQtOQwrPxAnLibHx3GBEcrzYjPFO56uVYqlw47Tg0tDnRqqbnXD6dB2mFj&#10;Z3UtP1VevZMr1RQfZ61fl/NxCyLSHP/Ff+7KaMizND+dSUd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Yr/5vwAAANwAAAAPAAAAAAAAAAAAAAAAAJgCAABkcnMvZG93bnJl&#10;di54bWxQSwUGAAAAAAQABAD1AAAAhA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594" o:spid="_x0000_s1633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595" o:spid="_x0000_s1634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EFcIA&#10;AADcAAAADwAAAGRycy9kb3ducmV2LnhtbESPwWrDMBBE74X8g9hAb43kUExwopjSJOBj6wZyXayN&#10;bGKtjKU47t9XhUKPw8y8YXbl7Hox0Rg6zxqylQJB3HjTsdVw/jq9bECEiGyw90wavilAuV887bAw&#10;/sGfNNXRigThUKCGNsahkDI0LTkMKz8QJ+/qR4cxydFKM+IjwV0v10rl0mHHaaHFgd5bam713WmQ&#10;dtjYWV0OHyqvXskd1BTvR62fl/PbFkSkOf6H/9qV0ZB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IQV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592" o:spid="_x0000_s1631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shape id="Freeform 593" o:spid="_x0000_s1632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5+sEA&#10;AADcAAAADwAAAGRycy9kb3ducmV2LnhtbESPT4vCMBTE7wt+h/AEb2uiSJFqFPEPeHRdweujeabF&#10;5qU0sdZvb4SFPQ4z8xtmue5dLTpqQ+VZw2SsQBAX3lRsNVx+D99zECEiG6w9k4YXBVivBl9LzI1/&#10;8g9152hFgnDIUUMZY5NLGYqSHIaxb4iTd/Otw5hka6Vp8ZngrpZTpTLpsOK0UGJD25KK+/nhNEjb&#10;zG2vrruTyo4zcjvVxcde69Gw3yxAROrjf/ivfTQasskMPmfS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ufrBAAAA3A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590" o:spid="_x0000_s1629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<v:shape id="Freeform 591" o:spid="_x0000_s1630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CFsIA&#10;AADcAAAADwAAAGRycy9kb3ducmV2LnhtbESPwWrDMBBE74X8g9hAbo2UEoxxo4SSpOBj6hZ6Xayt&#10;bGqtjKXYzt9HgUKPw8y8YXaH2XVipCG0njVs1goEce1Ny1bD1+f7cw4iRGSDnWfScKMAh/3iaYeF&#10;8RN/0FhFKxKEQ4Eamhj7QspQN+QwrH1PnLwfPziMSQ5WmgGnBHedfFEqkw5bTgsN9nRsqP6trk6D&#10;tH1uZ/V9uqis3JI7qTFez1qvlvPbK4hIc/wP/7VLoyHbZPA4k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4IWwgAAANwAAAAPAAAAAAAAAAAAAAAAAJgCAABkcnMvZG93&#10;bnJldi54bWxQSwUGAAAAAAQABAD1AAAAhwMAAAAA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588" o:spid="_x0000_s1627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<v:shape id="Freeform 589" o:spid="_x0000_s1628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z/78A&#10;AADcAAAADwAAAGRycy9kb3ducmV2LnhtbERPz2vCMBS+D/wfwhN2m0llFKlGEeugx60TvD6aZ1ps&#10;XkoTa/ffL4fBjh/f791hdr2YaAydZw3ZSoEgbrzp2Gq4fH+8bUCEiGyw90wafijAYb942WFh/JO/&#10;aKqjFSmEQ4Ea2hiHQsrQtOQwrPxAnLibHx3GBEcrzYjPFO56uVYqlw47Tg0tDnRqqbnXD6dB2mFj&#10;Z3UtP1VevZMr1RQfZ61fl/NxCyLSHP/Ff+7KaMiztDadSUd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LP/vwAAANwAAAAPAAAAAAAAAAAAAAAAAJgCAABkcnMvZG93bnJl&#10;di54bWxQSwUGAAAAAAQABAD1AAAAhAMAAAAA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586" o:spid="_x0000_s1625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587" o:spid="_x0000_s1626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1RL4A&#10;AADcAAAADwAAAGRycy9kb3ducmV2LnhtbERPy4rCMBTdC/5DuAOz02RkKNIxLeIDXPqC2V6aO2mZ&#10;5qY0sda/NwvB5eG8V+XoWjFQHxrPGr7mCgRx5U3DVsP1sp8tQYSIbLD1TBoeFKAsppMV5sbf+UTD&#10;OVqRQjjkqKGOsculDFVNDsPcd8SJ+/O9w5hgb6Xp8Z7CXSsXSmXSYcOpocaONjVV/+eb0yBtt7Sj&#10;+t0eVXb4JrdVQ7zttP78GNc/ICKN8S1+uQ9GQ7ZI89OZdARk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OdUS+AAAA3AAAAA8AAAAAAAAAAAAAAAAAmAIAAGRycy9kb3ducmV2&#10;LnhtbFBLBQYAAAAABAAEAPUAAACDAwAAAAA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584" o:spid="_x0000_s1623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585" o:spid="_x0000_s1624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OqMIA&#10;AADcAAAADwAAAGRycy9kb3ducmV2LnhtbESPzWrDMBCE74W8g9hAb40UU4xxo4SSH/AxdQu9LtZW&#10;NrVWxlJs9+2rQKHHYWa+YXaHxfViojF0njVsNwoEceNNx1bDx/vlqQARIrLB3jNp+KEAh/3qYYel&#10;8TO/0VRHKxKEQ4ka2hiHUsrQtOQwbPxAnLwvPzqMSY5WmhHnBHe9zJTKpcOO00KLAx1bar7rm9Mg&#10;7VDYRX2eriqvnsmd1BRvZ60f18vrC4hIS/wP/7UroyHPMrif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6owgAAANwAAAAPAAAAAAAAAAAAAAAAAJgCAABkcnMvZG93&#10;bnJldi54bWxQSwUGAAAAAAQABAD1AAAAhwMAAAAA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582" o:spid="_x0000_s1621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<v:shape id="Freeform 583" o:spid="_x0000_s1622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zR8IA&#10;AADcAAAADwAAAGRycy9kb3ducmV2LnhtbESPwWrDMBBE74X8g9hAb42UYExwooTSpOBj6wZyXayN&#10;bGKtjKXY7t9XhUKPw8y8YfbH2XVipCG0njWsVwoEce1Ny1bD5ev9ZQsiRGSDnWfS8E0BjofF0x4L&#10;4yf+pLGKViQIhwI1NDH2hZShbshhWPmeOHk3PziMSQ5WmgGnBHed3CiVS4ctp4UGe3prqL5XD6dB&#10;2n5rZ3U9fai8zMid1BgfZ62fl/PrDkSkOf6H/9ql0ZBvMv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XNHwgAAANwAAAAPAAAAAAAAAAAAAAAAAJgCAABkcnMvZG93&#10;bnJldi54bWxQSwUGAAAAAAQABAD1AAAAhwMAAAAA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</w:t>
      </w:r>
      <w:r w:rsidR="0094779C">
        <w:t>r</w:t>
      </w:r>
      <w:r w:rsidR="00291AF9">
        <w:t>/your</w:t>
      </w:r>
      <w:r w:rsidR="0094779C">
        <w:t xml:space="preserve"> child’s</w:t>
      </w:r>
      <w:r w:rsidR="00291AF9">
        <w:t xml:space="preserve"> age when the abdominal bloating/</w:t>
      </w:r>
      <w:r w:rsidR="00291AF9">
        <w:tab/>
        <w:t>On the day of birth</w:t>
      </w:r>
    </w:p>
    <w:p w:rsidR="000432AF" w:rsidRDefault="00CD2FE8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distension</w:t>
      </w:r>
      <w:r w:rsidR="00291AF9">
        <w:t xml:space="preserve"> problems began?</w:t>
      </w:r>
      <w:r w:rsidR="00291AF9">
        <w:tab/>
        <w:t xml:space="preserve">Less than 2 </w:t>
      </w:r>
      <w:r w:rsidR="00C26BC4">
        <w:t>mo</w:t>
      </w:r>
      <w:r w:rsidR="00291AF9">
        <w:t xml:space="preserve"> (not on day of birth)</w:t>
      </w:r>
    </w:p>
    <w:p w:rsidR="00330746" w:rsidRDefault="000432AF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</w:r>
      <w:r w:rsidR="00291AF9">
        <w:t xml:space="preserve"> </w:t>
      </w:r>
      <w:r w:rsidR="00BD1A79">
        <w:t>2</w:t>
      </w:r>
      <w:r w:rsidR="0094779C">
        <w:t xml:space="preserve"> </w:t>
      </w:r>
      <w:r>
        <w:t xml:space="preserve">mo </w:t>
      </w:r>
      <w:r w:rsidR="0094779C">
        <w:t xml:space="preserve">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94779C">
        <w:t xml:space="preserve"> </w:t>
      </w:r>
      <w:r w:rsidR="000432AF">
        <w:t xml:space="preserve">mo </w:t>
      </w:r>
      <w:r w:rsidR="0094779C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94779C">
        <w:t xml:space="preserve"> </w:t>
      </w:r>
      <w:r w:rsidR="000432AF">
        <w:t xml:space="preserve">mo </w:t>
      </w:r>
      <w:r w:rsidR="0094779C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4 </w:t>
      </w:r>
      <w:r w:rsidR="000432AF">
        <w:t xml:space="preserve">y </w:t>
      </w:r>
      <w:r>
        <w:t xml:space="preserve">to 6 </w:t>
      </w:r>
      <w:r w:rsidR="00C26BC4">
        <w:t>y</w:t>
      </w:r>
      <w:r w:rsidR="000432AF"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7</w:t>
      </w:r>
      <w:r w:rsidR="000432AF">
        <w:t xml:space="preserve"> y </w:t>
      </w:r>
      <w:r>
        <w:t xml:space="preserve">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</w:t>
      </w:r>
      <w:r w:rsidR="000432AF">
        <w:t xml:space="preserve">y </w:t>
      </w:r>
      <w:r>
        <w:t xml:space="preserve">to 18 </w:t>
      </w:r>
      <w:r w:rsidR="00C26BC4">
        <w:t>y</w:t>
      </w:r>
      <w:r>
        <w:t xml:space="preserve"> </w:t>
      </w:r>
    </w:p>
    <w:p w:rsidR="000432AF" w:rsidRDefault="006B27B2" w:rsidP="006B27B2">
      <w:pPr>
        <w:pStyle w:val="BodyText"/>
        <w:tabs>
          <w:tab w:val="left" w:pos="10530"/>
        </w:tabs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tabs>
          <w:tab w:val="left" w:pos="10530"/>
        </w:tabs>
        <w:spacing w:before="3" w:line="226" w:lineRule="exact"/>
        <w:ind w:right="2176"/>
      </w:pPr>
      <w:r>
        <w:t>I don</w:t>
      </w:r>
      <w:r w:rsidR="0094779C">
        <w:t>’</w:t>
      </w:r>
      <w:r>
        <w:t>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2008"/>
      </w:pPr>
      <w:r>
        <w:rPr>
          <w:noProof/>
        </w:rPr>
        <w:pict>
          <v:group id="Group 568" o:spid="_x0000_s1607" style="position:absolute;left:0;text-align:left;margin-left:327.1pt;margin-top:1.5pt;width:9.05pt;height:65.75pt;z-index:-251640832;mso-position-horizontal-relative:page" coordorigin="6543,30" coordsize="181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">
            <v:group id="Group 579" o:spid="_x0000_s161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<v:shape id="Freeform 580" o:spid="_x0000_s161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4RMIA&#10;AADcAAAADwAAAGRycy9kb3ducmV2LnhtbESPS4sCMRCE78L+h9ALe9NEUdFZoyw+wKMv8NpMejPD&#10;TjrDJI6z/94Igseiqr6iFqvOVaKlJpSeNQwHCgRx7k3JVsPlvOvPQISIbLDyTBr+KcBq+dFbYGb8&#10;nY/UnqIVCcIhQw1FjHUmZcgLchgGviZO3q9vHMYkGytNg/cEd5UcKTWVDktOCwXWtC4o/zvdnAZp&#10;65nt1HVzUNP9mNxGtfG21frrs/v5BhGpi+/wq703GibzI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HhEwgAAANwAAAAPAAAAAAAAAAAAAAAAAJgCAABkcnMvZG93&#10;bnJldi54bWxQSwUGAAAAAAQABAD1AAAAhw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577" o:spid="_x0000_s1616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<v:shape id="Freeform 578" o:spid="_x0000_s1617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DqMMA&#10;AADcAAAADwAAAGRycy9kb3ducmV2LnhtbESPzWrDMBCE74G+g9hCb4nUtDGJG9mUpIEc81PodbE2&#10;sqm1MpbiuG8fFQo9DjPzDbMuR9eKgfrQeNbwPFMgiCtvGrYaPs+76RJEiMgGW8+k4YcClMXDZI25&#10;8Tc+0nCKViQIhxw11DF2uZShqslhmPmOOHkX3zuMSfZWmh5vCe5aOVcqkw4bTgs1drSpqfo+XZ0G&#10;abulHdXX9qCy/Su5rRri9UPrp8fx/Q1EpDH+h//ae6NhsXqB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ZDqMMAAADcAAAADwAAAAAAAAAAAAAAAACYAgAAZHJzL2Rv&#10;d25yZXYueG1sUEsFBgAAAAAEAAQA9QAAAIg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575" o:spid="_x0000_s161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v:shape id="Freeform 576" o:spid="_x0000_s161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+R8EA&#10;AADcAAAADwAAAGRycy9kb3ducmV2LnhtbESPT4vCMBTE78J+h/AW9qaJyypajbKsK3j0H3h9NM+0&#10;2LyUJtb67Y0geBxm5jfMfNm5SrTUhNKzhuFAgSDOvSnZajge1v0JiBCRDVaeScOdAiwXH705Zsbf&#10;eEftPlqRIBwy1FDEWGdShrwgh2Hga+LknX3jMCbZWGkavCW4q+S3UmPpsOS0UGBNfwXll/3VaZC2&#10;nthOnVZbNd78kFupNl7/tf767H5nICJ18R1+tTdGw2g6gu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fkfBAAAA3A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573" o:spid="_x0000_s1612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574" o:spid="_x0000_s1613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q8IA&#10;AADcAAAADwAAAGRycy9kb3ducmV2LnhtbESPW2sCMRSE3wv9D+EU+lYTxetqFNEKPtYL+HrYHLOL&#10;m5NlE9ftv28EoY/DzHzDLFadq0RLTSg9a+j3FAji3JuSrYbzafc1BREissHKM2n4pQCr5fvbAjPj&#10;H3yg9hitSBAOGWooYqwzKUNekMPQ8zVx8q6+cRiTbKw0DT4S3FVyoNRYOiw5LRRY06ag/Ha8Ow3S&#10;1lPbqcv2R433Q3Jb1cb7t9afH916DiJSF//Dr/beaBjNJvA8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UWrwgAAANwAAAAPAAAAAAAAAAAAAAAAAJgCAABkcnMvZG93&#10;bnJldi54bWxQSwUGAAAAAAQABAD1AAAAhwMAAAAA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571" o:spid="_x0000_s1610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<v:shape id="Freeform 572" o:spid="_x0000_s1611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0QsIA&#10;AADcAAAADwAAAGRycy9kb3ducmV2LnhtbESPS4sCMRCE78L+h9ALe9NkRUVnjbL4AI++YK/NpM0M&#10;TjrDJI6z/94Igseiqr6i5svOVaKlJpSeNXwPFAji3JuSrYbzadufgggR2WDlmTT8U4Dl4qM3x8z4&#10;Ox+oPUYrEoRDhhqKGOtMypAX5DAMfE2cvItvHMYkGytNg/cEd5UcKjWRDktOCwXWtCoovx5vToO0&#10;9dR26m+9V5PdiNxatfG20frrs/v9ARGpi+/wq70zGsazG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nRCwgAAANwAAAAPAAAAAAAAAAAAAAAAAJgCAABkcnMvZG93&#10;bnJldi54bWxQSwUGAAAAAAQABAD1AAAAhwMAAAAA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569" o:spid="_x0000_s1608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shape id="Freeform 570" o:spid="_x0000_s1609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Mv8IA&#10;AADcAAAADwAAAGRycy9kb3ducmV2LnhtbESPwWrDMBBE74X8g9hAb42UUoxxooSQpOBj6hZ6XayN&#10;bGKtjKXY7t9XgUKPw8y8Ybb72XVipCG0njWsVwoEce1Ny1bD1+f7Sw4iRGSDnWfS8EMB9rvF0xYL&#10;4yf+oLGKViQIhwI1NDH2hZShbshhWPmeOHlXPziMSQ5WmgGnBHedfFUqkw5bTgsN9nRsqL5Vd6dB&#10;2j63s/o+XVRWvpE7qTHez1o/L+fDBkSkOf6H/9ql0ZCpNTz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4y/wgAAANwAAAAPAAAAAAAAAAAAAAAAAJgCAABkcnMvZG93&#10;bnJldi54bWxQSwUGAAAAAAQABAD1AAAAhwMAAAAA&#10;" path="m,l170,r,170l,170,,xe" filled="f" strokeweight=".57pt">
                <v:path arrowok="t" o:connecttype="custom" o:connectlocs="0,1170;170,1170;170,1340;0,1340;0,1170" o:connectangles="0,0,0,0,0"/>
              </v:shape>
            </v:group>
            <w10:wrap anchorx="page"/>
          </v:group>
        </w:pict>
      </w:r>
      <w:r w:rsidR="00291AF9">
        <w:t>Is the bloating or abdominal distension worse at any</w:t>
      </w:r>
      <w:r w:rsidR="00291AF9">
        <w:tab/>
        <w:t>Morning (wake up until 12pm) particular time of day?</w:t>
      </w:r>
      <w:r w:rsidR="00291AF9">
        <w:tab/>
        <w:t>Afternoon (12pm - 5pm)</w:t>
      </w:r>
    </w:p>
    <w:p w:rsidR="00330746" w:rsidRDefault="00291AF9">
      <w:pPr>
        <w:pStyle w:val="BodyText"/>
        <w:spacing w:before="1" w:line="226" w:lineRule="exact"/>
        <w:ind w:right="2017"/>
      </w:pPr>
      <w:r>
        <w:t>Evening (5pm</w:t>
      </w:r>
      <w:r w:rsidR="0094779C">
        <w:t xml:space="preserve"> </w:t>
      </w:r>
      <w:r>
        <w:t xml:space="preserve"> - Bed) Overnight (wakes from sleep) All times of the day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line="224" w:lineRule="exact"/>
        <w:sectPr w:rsidR="00330746">
          <w:headerReference w:type="default" r:id="rId17"/>
          <w:pgSz w:w="11906" w:h="16840"/>
          <w:pgMar w:top="920" w:right="460" w:bottom="440" w:left="0" w:header="48" w:footer="254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  <w:sz w:val="11"/>
          <w:szCs w:val="11"/>
        </w:rPr>
        <w:lastRenderedPageBreak/>
        <w:pict>
          <v:group id="Group 19" o:spid="_x0000_s5266" style="position:absolute;margin-left:327.5pt;margin-top:46pt;width:8.5pt;height:8.5pt;z-index:-250502144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">
            <v:shape id="Freeform 20" o:spid="_x0000_s5267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xf74A&#10;AADaAAAADwAAAGRycy9kb3ducmV2LnhtbERPyWrDMBC9F/IPYgK91VJDCcaNYkKdQo6pW+h1sKay&#10;iTUylrz076NDocfH2w/l6nox0xg6zxqeMwWCuPGmY6vh6/P9KQcRIrLB3jNp+KUA5XHzcMDC+IU/&#10;aK6jFSmEQ4Ea2hiHQsrQtOQwZH4gTtyPHx3GBEcrzYhLCne93Cm1lw47Tg0tDvTWUnOrJ6dB2iG3&#10;q/qurmp/eSFXqTlOZ60ft+vpFUSkNf6L/9wXoyFtTVfSDZDHO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OMX++AAAA2gAAAA8AAAAAAAAAAAAAAAAAmAIAAGRycy9kb3ducmV2&#10;LnhtbFBLBQYAAAAABAAEAPUAAACDAwAAAAA=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  <w:r>
        <w:rPr>
          <w:noProof/>
          <w:sz w:val="11"/>
          <w:szCs w:val="11"/>
        </w:rPr>
        <w:pict>
          <v:shape id="Text Box 15" o:spid="_x0000_s5265" type="#_x0000_t202" style="position:absolute;margin-left:339.15pt;margin-top:44.05pt;width:14.2pt;height:12pt;z-index:-250503168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" filled="f" stroked="f">
            <v:textbox inset="0,0,0,0">
              <w:txbxContent>
                <w:p w:rsidR="006A312F" w:rsidRDefault="006A312F" w:rsidP="006A312F">
                  <w:pPr>
                    <w:pStyle w:val="BodyText"/>
                    <w:spacing w:line="224" w:lineRule="exact"/>
                    <w:ind w:left="20"/>
                  </w:pPr>
                  <w:r>
                    <w:t>Air</w:t>
                  </w:r>
                </w:p>
              </w:txbxContent>
            </v:textbox>
            <w10:wrap anchorx="page" anchory="page"/>
          </v:shape>
        </w:pict>
      </w: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shape id="Text Box 16" o:spid="_x0000_s5264" type="#_x0000_t202" style="position:absolute;left:0;text-align:left;margin-left:30.2pt;margin-top:44.9pt;width:220.4pt;height:12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fQ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" filled="f" stroked="f">
            <v:textbox inset="0,0,0,0">
              <w:txbxContent>
                <w:p w:rsidR="006A312F" w:rsidRDefault="006A312F" w:rsidP="006A312F">
                  <w:pPr>
                    <w:pStyle w:val="BodyText"/>
                    <w:spacing w:line="224" w:lineRule="exact"/>
                    <w:ind w:left="20"/>
                  </w:pPr>
                  <w:r>
                    <w:t>Do you think the belly is distended with air or with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561" o:spid="_x0000_s1600" style="position:absolute;left:0;text-align:left;margin-left:327.1pt;margin-top:5.55pt;width:9.05pt;height:31.75pt;z-index:-251634688;mso-position-horizontal-relative:page" coordorigin="6543,111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">
            <v:group id="Group 566" o:spid="_x0000_s1605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567" o:spid="_x0000_s160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NAcIA&#10;AADcAAAADwAAAGRycy9kb3ducmV2LnhtbESPwWrDMBBE74X8g9hAbo2U4hrjRgklacDHNgnkulhb&#10;2dRaGUux3b+vCoUeh5l5w2z3s+vESENoPWvYrBUI4tqblq2G6+X0WIAIEdlg55k0fFOA/W7xsMXS&#10;+Ik/aDxHKxKEQ4kamhj7UspQN+QwrH1PnLxPPziMSQ5WmgGnBHedfFIqlw5bTgsN9nRoqP46350G&#10;afvCzup2fFd5lZE7qjHe37ReLefXFxCR5vgf/mtXRsNzkc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k0BwgAAANwAAAAPAAAAAAAAAAAAAAAAAJgCAABkcnMvZG93&#10;bnJldi54bWxQSwUGAAAAAAQABAD1AAAAhw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564" o:spid="_x0000_s1603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565" o:spid="_x0000_s1604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27cIA&#10;AADcAAAADwAAAGRycy9kb3ducmV2LnhtbESPQWvCQBSE7wX/w/KE3ppdpQ0huopoCx5bFbw+ss9N&#10;MPs2ZNcY/71bKPQ4zMw3zHI9ulYM1IfGs4ZZpkAQV940bDWcjl9vBYgQkQ22nknDgwKsV5OXJZbG&#10;3/mHhkO0IkE4lKihjrErpQxVTQ5D5jvi5F187zAm2VtperwnuGvlXKlcOmw4LdTY0bam6nq4OQ3S&#10;doUd1Xn3rfL9O7mdGuLtU+vX6bhZgIg0xv/wX3tvNHwUOfye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HbtwgAAANwAAAAPAAAAAAAAAAAAAAAAAJgCAABkcnMvZG93&#10;bnJldi54bWxQSwUGAAAAAAQABAD1AAAAhwMAAAAA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562" o:spid="_x0000_s1601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563" o:spid="_x0000_s1602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HBL4A&#10;AADcAAAADwAAAGRycy9kb3ducmV2LnhtbERPy4rCMBTdC/MP4Q64s8nIKKUaRUYHXPoYmO2luabF&#10;5qY0sda/NwvB5eG8l+vBNaKnLtSeNXxlCgRx6U3NVsPf+XeSgwgR2WDjmTQ8KMB69TFaYmH8nY/U&#10;n6IVKYRDgRqqGNtCylBW5DBkviVO3MV3DmOCnZWmw3sKd42cKjWXDmtODRW29FNReT3dnAZp29wO&#10;6n97UPP9N7mt6uNtp/X4c9gsQEQa4lv8cu+Nhlme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7RwS+AAAA3AAAAA8AAAAAAAAAAAAAAAAAmAIAAGRycy9kb3ducmV2&#10;LnhtbFBLBQYAAAAABAAEAPUAAACDAwAAAAA=&#10;" path="m,l170,r,170l,170,,xe" filled="f" strokeweight=".57pt">
                <v:path arrowok="t" o:connecttype="custom" o:connectlocs="0,570;170,570;170,740;0,740;0,570" o:connectangles="0,0,0,0,0"/>
              </v:shape>
            </v:group>
            <w10:wrap anchorx="page"/>
          </v:group>
        </w:pict>
      </w:r>
      <w:r w:rsidR="00291AF9">
        <w:t>stool?</w:t>
      </w:r>
      <w:r w:rsidR="00291AF9">
        <w:tab/>
        <w:t>Stool</w:t>
      </w:r>
    </w:p>
    <w:p w:rsidR="00330746" w:rsidRDefault="00291AF9">
      <w:pPr>
        <w:pStyle w:val="BodyText"/>
        <w:spacing w:line="227" w:lineRule="exact"/>
        <w:ind w:left="6783" w:right="4211"/>
        <w:jc w:val="center"/>
      </w:pPr>
      <w:r>
        <w:t>Both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554" o:spid="_x0000_s1593" style="position:absolute;left:0;text-align:left;margin-left:327.1pt;margin-top:1.5pt;width:9.05pt;height:31.75pt;z-index:-251633664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">
            <v:group id="Group 559" o:spid="_x0000_s159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560" o:spid="_x0000_s159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jUcIA&#10;AADcAAAADwAAAGRycy9kb3ducmV2LnhtbESPS4sCMRCE78L+h9ALe9NkxRezRll8gEdfsNdm0mYG&#10;J51hEsfZf28EwWNRVV9R82XnKtFSE0rPGr4HCgRx7k3JVsP5tO3PQISIbLDyTBr+KcBy8dGbY2b8&#10;nQ/UHqMVCcIhQw1FjHUmZcgLchgGviZO3sU3DmOSjZWmwXuCu0oOlZpIhyWnhQJrWhWUX483p0Ha&#10;emY79bfeq8luRG6t2njbaP312f3+gIjUxXf41d4ZDePpF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aNRwgAAANwAAAAPAAAAAAAAAAAAAAAAAJgCAABkcnMvZG93&#10;bnJldi54bWxQSwUGAAAAAAQABAD1AAAAhw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557" o:spid="_x0000_s1596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558" o:spid="_x0000_s1597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SuMIA&#10;AADcAAAADwAAAGRycy9kb3ducmV2LnhtbESPW2sCMRSE3wv9D+EU+lYTxetqFNEKPtYL+HrYHLOL&#10;m5NlE9ftv28EoY/DzHzDLFadq0RLTSg9a+j3FAji3JuSrYbzafc1BREissHKM2n4pQCr5fvbAjPj&#10;H3yg9hitSBAOGWooYqwzKUNekMPQ8zVx8q6+cRiTbKw0DT4S3FVyoNRYOiw5LRRY06ag/Ha8Ow3S&#10;1lPbqcv2R433Q3Jb1cb7t9afH916DiJSF//Dr/beaBhNZvA8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pK4wgAAANw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555" o:spid="_x0000_s159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556" o:spid="_x0000_s159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umcIA&#10;AADcAAAADwAAAGRycy9kb3ducmV2LnhtbESPwWrDMBBE74X8g9hAb7WU0BrjWgklacHHNgnkulhb&#10;2dRaGUtxnL+PCoUeh5l5w1Tb2fViojF0njWsMgWCuPGmY6vhdPx4KkCEiGyw90wabhRgu1k8VFga&#10;f+Uvmg7RigThUKKGNsahlDI0LTkMmR+Ik/ftR4cxydFKM+I1wV0v10rl0mHHaaHFgXYtNT+Hi9Mg&#10;7VDYWZ33nyqvn8nt1RQv71o/Lue3VxCR5vgf/mvXRsNLsYL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e6ZwgAAANwAAAAPAAAAAAAAAAAAAAAAAJgCAABkcnMvZG93&#10;bnJldi54bWxQSwUGAAAAAAQABAD1AAAAhwMAAAAA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Are you/your child an air swallower?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552" o:spid="_x0000_s1591" style="position:absolute;left:0;text-align:left;margin-left:328.8pt;margin-top:22.05pt;width:189.05pt;height:.1pt;z-index:-251627520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">
            <v:shape id="Freeform 553" o:spid="_x0000_s1592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u3MQA&#10;AADcAAAADwAAAGRycy9kb3ducmV2LnhtbESPQWvCQBSE74L/YXmFXqRuFJuW1FU0UvDY2vb+yL5k&#10;Q7Nvw+4a03/fFQSPw8x8w6y3o+3EQD60jhUs5hkI4srplhsF31/vT68gQkTW2DkmBX8UYLuZTtZY&#10;aHfhTxpOsREJwqFABSbGvpAyVIYshrnriZNXO28xJukbqT1eEtx2cpllubTYclow2FNpqPo9na2C&#10;Ko/7w8eiNKYuvasPM/cz7I9KPT6MuzcQkcZ4D9/aR63g+WUF1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rtzEAAAA3AAAAA8AAAAAAAAAAAAAAAAAmAIAAGRycy9k&#10;b3ducmV2LnhtbFBLBQYAAAAABAAEAPUAAACJ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Please provide additional details about abdominal bloating and </w:t>
      </w:r>
      <w:r w:rsidR="00CD2FE8">
        <w:t>distension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547" o:spid="_x0000_s1586" style="position:absolute;left:0;text-align:left;margin-left:28.05pt;margin-top:-1pt;width:539.15pt;height:3.4pt;z-index:-251632640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">
            <v:group id="Group 550" o:spid="_x0000_s1589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551" o:spid="_x0000_s1590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Hh8AA&#10;AADcAAAADwAAAGRycy9kb3ducmV2LnhtbERPTYvCMBC9L+x/CLPgbU1XUEs1igqKerP14m1oxqZs&#10;MylN1Lq/fnMQPD7e93zZ20bcqfO1YwU/wwQEcel0zZWCc7H9TkH4gKyxcUwKnuRhufj8mGOm3YNP&#10;dM9DJWII+wwVmBDaTEpfGrLoh64ljtzVdRZDhF0ldYePGG4bOUqSibRYc2ww2NLGUPmb36yC3eVv&#10;cjTpWdaFW6WVyy/rxB6UGnz1qxmIQH14i1/uvVYwnsb5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KHh8AAAADcAAAADwAAAAAAAAAAAAAAAACYAgAAZHJzL2Rvd25y&#10;ZXYueG1sUEsFBgAAAAAEAAQA9QAAAIUDAAAAAA==&#10;" path="m,l10772,e" filled="f" strokeweight=".57pt">
                <v:path arrowok="t" o:connecttype="custom" o:connectlocs="0,0;10772,0" o:connectangles="0,0"/>
              </v:shape>
            </v:group>
            <v:group id="Group 548" o:spid="_x0000_s1587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Freeform 549" o:spid="_x0000_s1588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8a8MA&#10;AADcAAAADwAAAGRycy9kb3ducmV2LnhtbESPQYvCMBSE7wv+h/AEb2uqoFuqUVRQXG9bvXh7NM+m&#10;2LyUJmr112+EhT0OM/MNM192thZ3an3lWMFomIAgLpyuuFRwOm4/UxA+IGusHZOCJ3lYLnofc8y0&#10;e/AP3fNQighhn6ECE0KTSekLQxb90DXE0bu41mKIsi2lbvER4baW4ySZSosVxwWDDW0MFdf8ZhXs&#10;zq/pwaQnWR3dKi1dfl4n9lupQb9bzUAE6sJ/+K+91womX2N4n4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y8a8MAAADc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 xml:space="preserve">Past Abdominal Bloating and </w:t>
      </w:r>
      <w:r w:rsidR="00CD2FE8">
        <w:t>Distension</w:t>
      </w:r>
    </w:p>
    <w:p w:rsidR="00330746" w:rsidRDefault="00330746">
      <w:pPr>
        <w:spacing w:before="3" w:line="180" w:lineRule="exact"/>
        <w:rPr>
          <w:sz w:val="18"/>
          <w:szCs w:val="18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524" o:spid="_x0000_s1563" style="position:absolute;left:0;text-align:left;margin-left:327.1pt;margin-top:1.85pt;width:9.05pt;height:122.45pt;z-index:-251631616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">
            <v:group id="Group 545" o:spid="_x0000_s1584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546" o:spid="_x0000_s158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p7MEA&#10;AADcAAAADwAAAGRycy9kb3ducmV2LnhtbESPS4sCMRCE78L+h9ALe9PExRejUZZ1BY++wGszaTOD&#10;k84wiePsvzeC4LGoqq+oxapzlWipCaVnDcOBAkGce1Oy1XA6bvozECEiG6w8k4Z/CrBafvQWmBl/&#10;5z21h2hFgnDIUEMRY51JGfKCHIaBr4mTd/GNw5hkY6Vp8J7grpLfSk2kw5LTQoE1/RaUXw83p0Ha&#10;emY7dV7v1GQ7IrdWbbz9af312f3MQUTq4jv8am+NhvFoCs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daezBAAAA3A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543" o:spid="_x0000_s158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544" o:spid="_x0000_s158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YBcEA&#10;AADcAAAADwAAAGRycy9kb3ducmV2LnhtbESPT4vCMBTE78J+h/AW9qaJi4pWoyzrCh79B14fzTMt&#10;Ni+libX77Y0geBxm5jfMYtW5SrTUhNKzhuFAgSDOvSnZajgdN/0piBCRDVaeScM/BVgtP3oLzIy/&#10;857aQ7QiQThkqKGIsc6kDHlBDsPA18TJu/jGYUyysdI0eE9wV8lvpSbSYclpocCafgvKr4eb0yBt&#10;PbWdOq93arIdkVurNt7+tP767H7mICJ18R1+tbdGw3g0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OWAXBAAAA3A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541" o:spid="_x0000_s1580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542" o:spid="_x0000_s1581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C3sEA&#10;AADcAAAADwAAAGRycy9kb3ducmV2LnhtbESPT4vCMBTE78J+h/AWvGmiqJSuUZZVwaP/YK+P5pkW&#10;m5fSxFq//WZB8DjMzG+Y5bp3teioDZVnDZOxAkFceFOx1XA570YZiBCRDdaeScOTAqxXH4Ml5sY/&#10;+EjdKVqRIBxy1FDG2ORShqIkh2HsG+LkXX3rMCbZWmlafCS4q+VUqYV0WHFaKLGhn5KK2+nuNEjb&#10;ZLZXv5uDWuxn5Daqi/et1sPP/vsLRKQ+vsOv9t5omM8n8H8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hwt7BAAAA3A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539" o:spid="_x0000_s1578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540" o:spid="_x0000_s1579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5MsIA&#10;AADcAAAADwAAAGRycy9kb3ducmV2LnhtbESPS4sCMRCE78L+h9ALe9NkfSGzRll8gEdfsNdm0mYG&#10;J51hEsfZf28EwWNRVV9R82XnKtFSE0rPGr4HCgRx7k3JVsP5tO3PQISIbLDyTBr+KcBy8dGbY2b8&#10;nQ/UHqMVCcIhQw1FjHUmZcgLchgGviZO3sU3DmOSjZWmwXuCu0oOlZpKhyWnhQJrWhWUX483p0Ha&#10;emY79bfeq+luTG6t2njbaP312f3+gIjUxXf41d4ZDZPJC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/kywgAAANwAAAAPAAAAAAAAAAAAAAAAAJgCAABkcnMvZG93&#10;bnJldi54bWxQSwUGAAAAAAQABAD1AAAAhwMAAAAA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537" o:spid="_x0000_s1576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538" o:spid="_x0000_s1577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E3cIA&#10;AADcAAAADwAAAGRycy9kb3ducmV2LnhtbESPW4vCMBSE3wX/QzjCvmmiWJGuURYv4ON6AV8Pzdm0&#10;bHNSmli7/94ICz4OM/MNs9r0rhYdtaHyrGE6USCIC28qthqul8N4CSJEZIO1Z9LwRwE26+Fghbnx&#10;Dz5Rd45WJAiHHDWUMTa5lKEoyWGY+IY4eT++dRiTbK00LT4S3NVyptRCOqw4LZTY0Lak4vd8dxqk&#10;bZa2V7fdt1oc5+R2qov3vdYfo/7rE0SkPr7D/+2j0ZBlGbzO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sTd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535" o:spid="_x0000_s1574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536" o:spid="_x0000_s1575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/McIA&#10;AADcAAAADwAAAGRycy9kb3ducmV2LnhtbESPS4sCMRCE78L+h9ALe9PEZX0wGmVZV/DoC7w2kzYz&#10;OOkMkziO/94Igseiqr6i5svOVaKlJpSeNQwHCgRx7k3JVsPxsO5PQYSIbLDyTBruFGC5+OjNMTP+&#10;xjtq99GKBOGQoYYixjqTMuQFOQwDXxMn7+wbhzHJxkrT4C3BXSW/lRpLhyWnhQJr+isov+yvToO0&#10;9dR26rTaqvHmh9xKtfH6r/XXZ/c7AxGpi+/wq70xGkajC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P8xwgAAANwAAAAPAAAAAAAAAAAAAAAAAJgCAABkcnMvZG93&#10;bnJldi54bWxQSwUGAAAAAAQABAD1AAAAhwMAAAAA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533" o:spid="_x0000_s1572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shape id="Freeform 534" o:spid="_x0000_s1573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O2MEA&#10;AADcAAAADwAAAGRycy9kb3ducmV2LnhtbESPT4vCMBTE78J+h/AW9qaJyypajbKsK3j0H3h9NM+0&#10;2LyUJtb67Y0geBxm5jfMfNm5SrTUhNKzhuFAgSDOvSnZajge1v0JiBCRDVaeScOdAiwXH705Zsbf&#10;eEftPlqRIBwy1FDEWGdShrwgh2Hga+LknX3jMCbZWGkavCW4q+S3UmPpsOS0UGBNfwXll/3VaZC2&#10;nthOnVZbNd78kFupNl7/tf767H5nICJ18R1+tTdGw2g0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ztjBAAAA3A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531" o:spid="_x0000_s1570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532" o:spid="_x0000_s1571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IY8EA&#10;AADcAAAADwAAAGRycy9kb3ducmV2LnhtbESPT4vCMBTE78J+h/AWvGniokWqUWRV8Oifhb0+mmda&#10;bF5KE2v3228EweMwM79hluve1aKjNlSeNUzGCgRx4U3FVsPPZT+agwgR2WDtmTT8UYD16mOwxNz4&#10;B5+oO0crEoRDjhrKGJtcylCU5DCMfUOcvKtvHcYkWytNi48Ed7X8UiqTDitOCyU29F1ScTvfnQZp&#10;m7nt1e/2qLLDlNxWdfG+03r42W8WICL18R1+tQ9GwyybwP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NCGPBAAAA3A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529" o:spid="_x0000_s1568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530" o:spid="_x0000_s1569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zj8IA&#10;AADcAAAADwAAAGRycy9kb3ducmV2LnhtbESPQWsCMRSE70L/Q3gFb5pY20VWo5RawaNdC70+Ns/s&#10;4uZl2cR1/feNIHgcZuYbZrUZXCN66kLtWcNsqkAQl97UbDX8HneTBYgQkQ02nknDjQJs1i+jFebG&#10;X/mH+iJakSAcctRQxdjmUoayIodh6lvi5J185zAm2VlpOrwmuGvkm1KZdFhzWqiwpa+KynNxcRqk&#10;bRd2UH/bg8r27+S2qo+Xb63Hr8PnEkSkIT7Dj/beaPjI5nA/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zOPwgAAANwAAAAPAAAAAAAAAAAAAAAAAJgCAABkcnMvZG93&#10;bnJldi54bWxQSwUGAAAAAAQABAD1AAAAhwMAAAAA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527" o:spid="_x0000_s1566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528" o:spid="_x0000_s1567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OYMEA&#10;AADcAAAADwAAAGRycy9kb3ducmV2LnhtbESPT4vCMBTE74LfITxhb5q4aJGuURZdwaP/wOujeZuW&#10;bV5KE2v32xtB8DjMzG+Y5bp3teioDZVnDdOJAkFceFOx1XA578YLECEiG6w9k4Z/CrBeDQdLzI2/&#10;85G6U7QiQTjkqKGMscmlDEVJDsPEN8TJ+/Wtw5hka6Vp8Z7grpafSmXSYcVpocSGNiUVf6eb0yBt&#10;s7C9um4PKtvPyG1VF28/Wn+M+u8vEJH6+A6/2nujYZ7N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2DmDBAAAA3AAAAA8AAAAAAAAAAAAAAAAAmAIAAGRycy9kb3du&#10;cmV2LnhtbFBLBQYAAAAABAAEAPUAAACGAwAAAAA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525" o:spid="_x0000_s1564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526" o:spid="_x0000_s1565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1jMMA&#10;AADcAAAADwAAAGRycy9kb3ducmV2LnhtbESPT2sCMRTE74V+h/AKvdWkoltZjVL8Ax7tWvD62Dyz&#10;i5uXZRPX7bc3gtDjMDO/YRarwTWipy7UnjV8jhQI4tKbmq2G3+PuYwYiRGSDjWfS8EcBVsvXlwXm&#10;xt/4h/oiWpEgHHLUUMXY5lKGsiKHYeRb4uSdfecwJtlZaTq8Jbhr5FipTDqsOS1U2NK6ovJSXJ0G&#10;aduZHdRpc1DZfkJuo/p43Wr9/jZ8z0FEGuJ/+NneGw3T7As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g1jMMAAADcAAAADwAAAAAAAAAAAAAAAACYAgAAZHJzL2Rv&#10;d25yZXYueG1sUEsFBgAAAAAEAAQA9QAAAIgDAAAAAA=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</w:t>
      </w:r>
      <w:r w:rsidR="00870DD3">
        <w:t>r</w:t>
      </w:r>
      <w:r w:rsidR="00291AF9">
        <w:t xml:space="preserve">/your </w:t>
      </w:r>
      <w:r w:rsidR="00870DD3">
        <w:t xml:space="preserve">child’s </w:t>
      </w:r>
      <w:r w:rsidR="00291AF9">
        <w:t xml:space="preserve">age when the </w:t>
      </w:r>
      <w:r w:rsidR="00B90491">
        <w:t xml:space="preserve">past </w:t>
      </w:r>
      <w:r w:rsidR="00291AF9">
        <w:t>abdominal bloating/</w:t>
      </w:r>
      <w:r w:rsidR="00291AF9">
        <w:tab/>
        <w:t>On the day of birth</w:t>
      </w:r>
    </w:p>
    <w:p w:rsidR="000432AF" w:rsidRDefault="00CD2FE8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distension</w:t>
      </w:r>
      <w:r w:rsidR="00291AF9">
        <w:t xml:space="preserve"> problems began?</w:t>
      </w:r>
      <w:r w:rsidR="00291AF9">
        <w:tab/>
        <w:t xml:space="preserve">Less than 2 </w:t>
      </w:r>
      <w:r w:rsidR="00C26BC4">
        <w:t>mo</w:t>
      </w:r>
      <w:r w:rsidR="00291AF9">
        <w:t xml:space="preserve"> (not on day of birth)</w:t>
      </w:r>
    </w:p>
    <w:p w:rsidR="00330746" w:rsidRDefault="000432AF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</w:r>
      <w:r w:rsidR="00291AF9">
        <w:t xml:space="preserve"> </w:t>
      </w:r>
      <w:r w:rsidR="00BD1A79">
        <w:t>2</w:t>
      </w:r>
      <w:r>
        <w:t xml:space="preserve"> mo</w:t>
      </w:r>
      <w:r w:rsidR="00870DD3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870DD3">
        <w:t xml:space="preserve"> </w:t>
      </w:r>
      <w:r w:rsidR="000432AF">
        <w:t xml:space="preserve">mo </w:t>
      </w:r>
      <w:r w:rsidR="00870DD3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870DD3">
        <w:t xml:space="preserve"> </w:t>
      </w:r>
      <w:r w:rsidR="000432AF">
        <w:t xml:space="preserve">mo </w:t>
      </w:r>
      <w:r w:rsidR="00870DD3">
        <w:t xml:space="preserve">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466588" w:rsidRDefault="00291AF9">
      <w:pPr>
        <w:pStyle w:val="BodyText"/>
        <w:spacing w:line="227" w:lineRule="exact"/>
        <w:ind w:right="2428"/>
      </w:pPr>
      <w:r>
        <w:t xml:space="preserve">4 </w:t>
      </w:r>
      <w:r w:rsidR="00466588">
        <w:t xml:space="preserve">y </w:t>
      </w:r>
      <w:r>
        <w:t xml:space="preserve">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466588">
        <w:t xml:space="preserve">y </w:t>
      </w:r>
      <w:r>
        <w:t xml:space="preserve">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14 </w:t>
      </w:r>
      <w:r w:rsidR="00466588">
        <w:t xml:space="preserve"> y</w:t>
      </w:r>
      <w:r>
        <w:t xml:space="preserve">to 18 </w:t>
      </w:r>
      <w:r w:rsidR="00C26BC4">
        <w:t>y</w:t>
      </w:r>
      <w:r>
        <w:t xml:space="preserve"> </w:t>
      </w:r>
    </w:p>
    <w:p w:rsidR="00466588" w:rsidRDefault="006B27B2" w:rsidP="006B27B2">
      <w:pPr>
        <w:pStyle w:val="BodyText"/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>I dont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501" o:spid="_x0000_s1540" style="position:absolute;left:0;text-align:left;margin-left:327.1pt;margin-top:1.85pt;width:9.05pt;height:122.45pt;z-index:-251630592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">
            <v:group id="Group 522" o:spid="_x0000_s1561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<v:shape id="Freeform 523" o:spid="_x0000_s1562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SO8MA&#10;AADc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bXZQ6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ASO8MAAADcAAAADwAAAAAAAAAAAAAAAACYAgAAZHJzL2Rv&#10;d25yZXYueG1sUEsFBgAAAAAEAAQA9QAAAIgDAAAAAA=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520" o:spid="_x0000_s1559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<v:shape id="Freeform 521" o:spid="_x0000_s1560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p18EA&#10;AADcAAAADwAAAGRycy9kb3ducmV2LnhtbESPT4vCMBTE78J+h/AW9qbJylqkGkVWBY/+Wdjro3mm&#10;xealNLHWb28EweMwM79h5sve1aKjNlSeNXyPFAjiwpuKrYa/03Y4BREissHaM2m4U4Dl4mMwx9z4&#10;Gx+oO0YrEoRDjhrKGJtcylCU5DCMfEOcvLNvHcYkWytNi7cEd7UcK5VJhxWnhRIb+i2puByvToO0&#10;zdT26n+9V9nuh9xadfG60frrs1/NQETq4zv8au+Mhsk4g+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OKdfBAAAA3A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518" o:spid="_x0000_s1557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<v:shape id="Freeform 519" o:spid="_x0000_s1558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0YPr0A&#10;AADcAAAADwAAAGRycy9kb3ducmV2LnhtbERPy4rCMBTdC/5DuII7TRQVqUYRH+BSnQG3l+aaFpub&#10;0sRa/36yGHB5OO/1tnOVaKkJpWcNk7ECQZx7U7LV8PtzGi1BhIhssPJMGj4UYLvp99aYGf/mK7W3&#10;aEUK4ZChhiLGOpMy5AU5DGNfEyfu4RuHMcHGStPgO4W7Sk6VWkiHJaeGAmvaF5Q/by+nQdp6aTt1&#10;P1zU4jwjd1BtfB21Hg663QpEpC5+xf/us9Ewn6a16Uw6AnLz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0YPr0AAADcAAAADwAAAAAAAAAAAAAAAACYAgAAZHJzL2Rvd25yZXYu&#10;eG1sUEsFBgAAAAAEAAQA9QAAAII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516" o:spid="_x0000_s1555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<v:shape id="Freeform 517" o:spid="_x0000_s1556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C5b4A&#10;AADcAAAADwAAAGRycy9kb3ducmV2LnhtbERPTYvCMBC9C/6HMII3TdRVpBpF1AWPu90Fr0MzpsVm&#10;UppY67/fHBY8Pt73dt+7WnTUhsqzhtlUgSAuvKnYavj9+ZysQYSIbLD2TBpeFGC/Gw62mBn/5G/q&#10;8mhFCuGQoYYyxiaTMhQlOQxT3xAn7uZbhzHB1krT4jOFu1rOlVpJhxWnhhIbOpZU3POH0yBts7a9&#10;up6+1OryQe6kuvg4az0e9YcNiEh9fIv/3RejYblI89OZdATk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yguW+AAAA3AAAAA8AAAAAAAAAAAAAAAAAmAIAAGRycy9kb3ducmV2&#10;LnhtbFBLBQYAAAAABAAEAPUAAACD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514" o:spid="_x0000_s1553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<v:shape id="Freeform 515" o:spid="_x0000_s1554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5CcEA&#10;AADcAAAADwAAAGRycy9kb3ducmV2LnhtbESPT4vCMBTE74LfITzBmyb+RapRRF3wuLoLXh/NMy02&#10;L6WJtfvtzcLCHoeZ+Q2z2XWuEi01ofSsYTJWIIhzb0q2Gr6/PkYrECEiG6w8k4YfCrDb9nsbzIx/&#10;8YXaa7QiQThkqKGIsc6kDHlBDsPY18TJu/vGYUyysdI0+EpwV8mpUkvpsOS0UGBNh4Lyx/XpNEhb&#10;r2ynbsdPtTzPyR1VG58nrYeDbr8GEamL/+G/9tloWMym8HsmH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suQnBAAAA3A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512" o:spid="_x0000_s1551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513" o:spid="_x0000_s1552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E5sIA&#10;AADcAAAADwAAAGRycy9kb3ducmV2LnhtbESPS4sCMRCE78L+h9ALe9NkfSGzRll8gEdfsNdm0mYG&#10;J51hEsfZf28EwWNRVV9R82XnKtFSE0rPGr4HCgRx7k3JVsP5tO3PQISIbLDyTBr+KcBy8dGbY2b8&#10;nQ/UHqMVCcIhQw1FjHUmZcgLchgGviZO3sU3DmOSjZWmwXuCu0oOlZpKhyWnhQJrWhWUX483p0Ha&#10;emY79bfeq+luTG6t2njbaP312f3+gIjUxXf41d4ZDZPRG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YTmwgAAANwAAAAPAAAAAAAAAAAAAAAAAJgCAABkcnMvZG93&#10;bnJldi54bWxQSwUGAAAAAAQABAD1AAAAhwMAAAAA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510" o:spid="_x0000_s1549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511" o:spid="_x0000_s1550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/CsIA&#10;AADcAAAADwAAAGRycy9kb3ducmV2LnhtbESPQWsCMRSE70L/Q3gFb5pY20VWo5RawaNdC70+Ns/s&#10;4uZl2cR1/feNIHgcZuYbZrUZXCN66kLtWcNsqkAQl97UbDX8HneTBYgQkQ02nknDjQJs1i+jFebG&#10;X/mH+iJakSAcctRQxdjmUoayIodh6lvi5J185zAm2VlpOrwmuGvkm1KZdFhzWqiwpa+KynNxcRqk&#10;bRd2UH/bg8r27+S2qo+Xb63Hr8PnEkSkIT7Dj/beaPiYZ3A/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78KwgAAANwAAAAPAAAAAAAAAAAAAAAAAJgCAABkcnMvZG93&#10;bnJldi54bWxQSwUGAAAAAAQABAD1AAAAhwMAAAAA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508" o:spid="_x0000_s1547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Freeform 509" o:spid="_x0000_s1548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O474A&#10;AADcAAAADwAAAGRycy9kb3ducmV2LnhtbERPTYvCMBC9C/6HMII3TdRVpBpF1AWPu90Fr0MzpsVm&#10;UppY67/fHBY8Pt73dt+7WnTUhsqzhtlUgSAuvKnYavj9+ZysQYSIbLD2TBpeFGC/Gw62mBn/5G/q&#10;8mhFCuGQoYYyxiaTMhQlOQxT3xAn7uZbhzHB1krT4jOFu1rOlVpJhxWnhhIbOpZU3POH0yBts7a9&#10;up6+1OryQe6kuvg4az0e9YcNiEh9fIv/3RejYblIa9OZdATk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mEjuO+AAAA3AAAAA8AAAAAAAAAAAAAAAAAmAIAAGRycy9kb3ducmV2&#10;LnhtbFBLBQYAAAAABAAEAPUAAACD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506" o:spid="_x0000_s1545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shape id="Freeform 507" o:spid="_x0000_s1546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xmMAA&#10;AADcAAAADwAAAGRycy9kb3ducmV2LnhtbERPz0vDMBS+C/4P4QnebOKYpdRlRVaFHV038Pponmmx&#10;eSlN1tX/fjkMdvz4fm+qxQ1ipin0njW8ZgoEcetNz1bD6fj1UoAIEdng4Jk0/FOAavv4sMHS+Asf&#10;aG6iFSmEQ4kauhjHUsrQduQwZH4kTtyvnxzGBCcrzYSXFO4GuVIqlw57Tg0djrTrqP1rzk6DtGNh&#10;F/VTf6t8vyZXqzmeP7V+flo+3kFEWuJdfHPvjYa3dZqfzqQjI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TxmMAAAADcAAAADwAAAAAAAAAAAAAAAACYAgAAZHJzL2Rvd25y&#10;ZXYueG1sUEsFBgAAAAAEAAQA9QAAAIUDAAAAAA==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504" o:spid="_x0000_s1543" style="position:absolute;left:6548;top:2084;width:170;height:170" coordorigin="6548,20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 id="Freeform 505" o:spid="_x0000_s1544" style="position:absolute;left:6548;top:20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KdMMA&#10;AADc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bXfAm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KdMMAAADcAAAADwAAAAAAAAAAAAAAAACYAgAAZHJzL2Rv&#10;d25yZXYueG1sUEsFBgAAAAAEAAQA9QAAAIgDAAAAAA==&#10;" path="m,l170,r,170l,170,,xe" filled="f" strokeweight=".57pt">
                <v:path arrowok="t" o:connecttype="custom" o:connectlocs="0,2084;170,2084;170,2254;0,2254;0,2084" o:connectangles="0,0,0,0,0"/>
              </v:shape>
            </v:group>
            <v:group id="Group 502" o:spid="_x0000_s1541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503" o:spid="_x0000_s1542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3m8IA&#10;AADcAAAADwAAAGRycy9kb3ducmV2LnhtbESPzWrDMBCE74W8g9hAbo2U4prgRgklacDHNgnkulhb&#10;2dRaGUv+6dtXhUKPw8x8w+wOs2vFSH1oPGvYrBUI4sqbhq2G2/X8uAURIrLB1jNp+KYAh/3iYYeF&#10;8RN/0HiJViQIhwI11DF2hZShqslhWPuOOHmfvncYk+ytND1OCe5a+aRULh02nBZq7OhYU/V1GZwG&#10;abutndX99K7yMiN3UmMc3rReLefXFxCR5vgf/muXRsNzlsHvmX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/ebwgAAANwAAAAPAAAAAAAAAAAAAAAAAJgCAABkcnMvZG93&#10;bnJldi54bWxQSwUGAAAAAAQABAD1AAAAhwMAAAAA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</w:t>
      </w:r>
      <w:r w:rsidR="00870DD3">
        <w:t>r</w:t>
      </w:r>
      <w:r w:rsidR="00291AF9">
        <w:t xml:space="preserve">/your </w:t>
      </w:r>
      <w:r w:rsidR="00870DD3">
        <w:t xml:space="preserve">child’s </w:t>
      </w:r>
      <w:r w:rsidR="00291AF9">
        <w:t xml:space="preserve">age when the </w:t>
      </w:r>
      <w:r w:rsidR="00B90491">
        <w:t xml:space="preserve">past </w:t>
      </w:r>
      <w:r w:rsidR="00291AF9">
        <w:t>abdominal</w:t>
      </w:r>
      <w:r w:rsidR="00291AF9">
        <w:tab/>
        <w:t>On the day of birth</w:t>
      </w:r>
    </w:p>
    <w:p w:rsidR="00C26BC4" w:rsidRDefault="00291AF9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bloating/</w:t>
      </w:r>
      <w:r w:rsidR="00CD2FE8">
        <w:t>distension</w:t>
      </w:r>
      <w:r>
        <w:t xml:space="preserve"> stopped?</w:t>
      </w:r>
      <w:r>
        <w:tab/>
        <w:t xml:space="preserve">Less than 2 mo (not on day of birth) </w:t>
      </w:r>
    </w:p>
    <w:p w:rsidR="00330746" w:rsidRDefault="00C26BC4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</w:r>
      <w:r w:rsidR="00BD1A79">
        <w:t>2</w:t>
      </w:r>
      <w:r w:rsidR="00466588">
        <w:t xml:space="preserve"> mo</w:t>
      </w:r>
      <w:r w:rsidR="00870DD3">
        <w:t xml:space="preserve"> to </w:t>
      </w:r>
      <w:r w:rsidR="00291AF9">
        <w:t xml:space="preserve">5 mo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870DD3">
        <w:t xml:space="preserve"> </w:t>
      </w:r>
      <w:r w:rsidR="00466588">
        <w:t xml:space="preserve">mo </w:t>
      </w:r>
      <w:r w:rsidR="00870DD3">
        <w:t xml:space="preserve">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466588">
        <w:t xml:space="preserve">mo </w:t>
      </w:r>
      <w:r w:rsidR="00870DD3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330746" w:rsidRDefault="00C26BC4">
      <w:pPr>
        <w:pStyle w:val="BodyText"/>
        <w:spacing w:line="227" w:lineRule="exact"/>
        <w:ind w:right="2428"/>
      </w:pPr>
      <w:r>
        <w:t>19 mo</w:t>
      </w:r>
      <w:r w:rsidR="00291AF9">
        <w:t xml:space="preserve"> to 3 y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4 </w:t>
      </w:r>
      <w:r w:rsidR="00466588">
        <w:t xml:space="preserve">y </w:t>
      </w:r>
      <w:r>
        <w:t xml:space="preserve">to 6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466588">
        <w:t xml:space="preserve">y </w:t>
      </w:r>
      <w:r>
        <w:t xml:space="preserve">to 13 </w:t>
      </w:r>
      <w:r w:rsidR="00C26BC4">
        <w:t>y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466588">
        <w:t xml:space="preserve"> y</w:t>
      </w:r>
      <w:r>
        <w:t xml:space="preserve"> to 18 </w:t>
      </w:r>
      <w:r w:rsidR="00C26BC4">
        <w:t>y</w:t>
      </w:r>
    </w:p>
    <w:p w:rsidR="00C26BC4" w:rsidRDefault="006B27B2" w:rsidP="006B27B2">
      <w:pPr>
        <w:pStyle w:val="BodyText"/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 xml:space="preserve"> I don't know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499" o:spid="_x0000_s1538" style="position:absolute;left:0;text-align:left;margin-left:328.8pt;margin-top:11.05pt;width:189.05pt;height:.1pt;z-index:-25162649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2LGYQMAAOk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A/r2LGYQMA&#10;AOkHAAAOAAAAAAAAAAAAAAAAAC4CAABkcnMvZTJvRG9jLnhtbFBLAQItABQABgAIAAAAIQDGKz36&#10;4AAAAAoBAAAPAAAAAAAAAAAAAAAAALsFAABkcnMvZG93bnJldi54bWxQSwUGAAAAAAQABADzAAAA&#10;yAYAAAAA&#10;">
            <v:shape id="Freeform 500" o:spid="_x0000_s1539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iWcMA&#10;AADcAAAADwAAAGRycy9kb3ducmV2LnhtbESPzWrDMBCE74W+g9hALyWRHWgoTpSQOBRyzE9zX6y1&#10;ZWKtjKQ67ttXgUKOw8x8w6w2o+3EQD60jhXkswwEceV0y42C78vX9BNEiMgaO8ek4JcCbNavLyss&#10;tLvziYZzbESCcChQgYmxL6QMlSGLYeZ64uTVzluMSfpGao/3BLednGfZQlpsOS0Y7Kk0VN3OP1ZB&#10;tYi7/TEvjalL7+r9u7sOu4NSb5NxuwQRaYzP8H/7oBV8zHN4nE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iWc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What stopped the </w:t>
      </w:r>
      <w:r w:rsidR="00B90491">
        <w:t xml:space="preserve">past </w:t>
      </w:r>
      <w:r w:rsidR="00291AF9">
        <w:t xml:space="preserve">abdominal </w:t>
      </w:r>
      <w:r w:rsidR="00CD2FE8">
        <w:t>bloating</w:t>
      </w:r>
      <w:r w:rsidR="00291AF9">
        <w:t>/</w:t>
      </w:r>
      <w:r w:rsidR="00CD2FE8">
        <w:t>distension</w:t>
      </w:r>
      <w:r w:rsidR="00291AF9">
        <w:t>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left="623" w:right="2008"/>
      </w:pPr>
      <w:r>
        <w:rPr>
          <w:noProof/>
        </w:rPr>
        <w:pict>
          <v:group id="Group 486" o:spid="_x0000_s1525" style="position:absolute;left:0;text-align:left;margin-left:327.1pt;margin-top:5.55pt;width:9.05pt;height:65.75pt;z-index:-251629568;mso-position-horizontal-relative:page" coordorigin="6543,111" coordsize="181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">
            <v:group id="Group 497" o:spid="_x0000_s1536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498" o:spid="_x0000_s1537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hxcEA&#10;AADcAAAADwAAAGRycy9kb3ducmV2LnhtbESPQYvCMBSE7wv+h/AEb2uiqGg1iqgLHndV8Pponmmx&#10;eSlNrPXfb4SFPQ4z8w2z2nSuEi01ofSsYTRUIIhzb0q2Gi7nr885iBCRDVaeScOLAmzWvY8VZsY/&#10;+YfaU7QiQThkqKGIsc6kDHlBDsPQ18TJu/nGYUyysdI0+ExwV8mxUjPpsOS0UGBNu4Ly++nhNEhb&#10;z22nrvtvNTtOyO1VGx8HrQf9brsEEamL/+G/9tFomKoFvM+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k4cXBAAAA3AAAAA8AAAAAAAAAAAAAAAAAmAIAAGRycy9kb3du&#10;cmV2LnhtbFBLBQYAAAAABAAEAPUAAACG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495" o:spid="_x0000_s1534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496" o:spid="_x0000_s1535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7HsIA&#10;AADcAAAADwAAAGRycy9kb3ducmV2LnhtbESPwWrDMBBE74X8g9hAb7Xk0BrjRgklacHHNgnkulhb&#10;2dRaGUtxnL+PCoUeh5l5w6y3s+vFRGPoPGvIMwWCuPGmY6vhdPx4KkGEiGyw90wabhRgu1k8rLEy&#10;/spfNB2iFQnCoUINbYxDJWVoWnIYMj8QJ+/bjw5jkqOVZsRrgrterpQqpMOO00KLA+1aan4OF6dB&#10;2qG0szrvP1VRP5Pbqyle3rV+XM5vryAizfE//NeujYaXPIf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3sewgAAANwAAAAPAAAAAAAAAAAAAAAAAJgCAABkcnMvZG93&#10;bnJldi54bWxQSwUGAAAAAAQABAD1AAAAhwMAAAAA&#10;" path="m,l170,r,170l,170,,xe" filled="f" strokeweight=".57pt">
                <v:path arrowok="t" o:connecttype="custom" o:connectlocs="0,344;170,344;170,514;0,514;0,344" o:connectangles="0,0,0,0,0"/>
              </v:shape>
            </v:group>
            <v:group id="Group 493" o:spid="_x0000_s1532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494" o:spid="_x0000_s1533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A8sIA&#10;AADcAAAADwAAAGRycy9kb3ducmV2LnhtbESPT4vCMBTE7wt+h/AEb2ui7opUo4h/wOOuCl4fzTMt&#10;Ni+libV++40g7HGYmd8wi1XnKtFSE0rPGkZDBYI496Zkq+F82n/OQISIbLDyTBqeFGC17H0sMDP+&#10;wb/UHqMVCcIhQw1FjHUmZcgLchiGviZO3tU3DmOSjZWmwUeCu0qOlZpKhyWnhQJr2hSU3453p0Ha&#10;emY7ddn+qOnhi9xWtfG+03rQ79ZzEJG6+B9+tw9Gw/doAq8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UDywgAAANw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491" o:spid="_x0000_s1530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492" o:spid="_x0000_s1531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9HcEA&#10;AADcAAAADwAAAGRycy9kb3ducmV2LnhtbESPT4vCMBTE78J+h/AWvGmiqJSuUZZVwaP/YK+P5pkW&#10;m5fSxFq//WZB8DjMzG+Y5bp3teioDZVnDZOxAkFceFOx1XA570YZiBCRDdaeScOTAqxXH4Ml5sY/&#10;+EjdKVqRIBxy1FDG2ORShqIkh2HsG+LkXX3rMCbZWmlafCS4q+VUqYV0WHFaKLGhn5KK2+nuNEjb&#10;ZLZXv5uDWuxn5Daqi/et1sPP/vsLRKQ+vsOv9t5omE/m8H8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fR3BAAAA3AAAAA8AAAAAAAAAAAAAAAAAmAIAAGRycy9kb3du&#10;cmV2LnhtbFBLBQYAAAAABAAEAPUAAACGAwAAAAA=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489" o:spid="_x0000_s1528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490" o:spid="_x0000_s1529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G8cMA&#10;AADcAAAADwAAAGRycy9kb3ducmV2LnhtbESPwWrDMBBE74X8g9hAbo2U0rrBiWJC04KPbRrIdbE2&#10;som1MpbsOH9fFQo9DjPzhtkWk2vFSH1oPGtYLRUI4sqbhq2G0/fH4xpEiMgGW8+k4U4Bit3sYYu5&#10;8Tf+ovEYrUgQDjlqqGPscilDVZPDsPQdcfIuvncYk+ytND3eEty18kmpTDpsOC3U2NFbTdX1ODgN&#10;0nZrO6nz4VNl5TO5gxrj8K71Yj7tNyAiTfE//NcujYaX1Sv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5G8cMAAADcAAAADwAAAAAAAAAAAAAAAACYAgAAZHJzL2Rv&#10;d25yZXYueG1sUEsFBgAAAAAEAAQA9QAAAIgDAAAAAA=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487" o:spid="_x0000_s1526" style="position:absolute;left:6548;top:1251;width:170;height:170" coordorigin="6548,125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488" o:spid="_x0000_s1527" style="position:absolute;left:6548;top:125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3GMIA&#10;AADcAAAADwAAAGRycy9kb3ducmV2LnhtbESPS4sCMRCE78L+h9ALe9NEUdFZoyw+wKMv8NpMejPD&#10;TjrDJI6z/94Igseiqr6iFqvOVaKlJpSeNQwHCgRx7k3JVsPlvOvPQISIbLDyTBr+KcBq+dFbYGb8&#10;nY/UnqIVCcIhQw1FjHUmZcgLchgGviZO3q9vHMYkGytNg/cEd5UcKTWVDktOCwXWtC4o/zvdnAZp&#10;65nt1HVzUNP9mNxGtfG21frrs/v5BhGpi+/wq703GibDO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XcYwgAAANwAAAAPAAAAAAAAAAAAAAAAAJgCAABkcnMvZG93&#10;bnJldi54bWxQSwUGAAAAAAQABAD1AAAAhwMAAAAA&#10;" path="m,l170,r,170l,170,,xe" filled="f" strokeweight=".57pt">
                <v:path arrowok="t" o:connecttype="custom" o:connectlocs="0,1251;170,1251;170,1421;0,1421;0,1251" o:connectangles="0,0,0,0,0"/>
              </v:shape>
            </v:group>
            <w10:wrap anchorx="page"/>
          </v:group>
        </w:pict>
      </w:r>
      <w:r w:rsidR="00291AF9">
        <w:t xml:space="preserve">Was the </w:t>
      </w:r>
      <w:r w:rsidR="00B90491">
        <w:t xml:space="preserve">past </w:t>
      </w:r>
      <w:r w:rsidR="00291AF9">
        <w:t>bloating or abdominal distension worse at any</w:t>
      </w:r>
      <w:r w:rsidR="00291AF9">
        <w:tab/>
        <w:t>Morning (wake up until 12pm) particular time of day?</w:t>
      </w:r>
      <w:r w:rsidR="00291AF9">
        <w:tab/>
        <w:t>Afternoon (12pm - 5pm)</w:t>
      </w:r>
    </w:p>
    <w:p w:rsidR="00330746" w:rsidRDefault="00291AF9">
      <w:pPr>
        <w:pStyle w:val="BodyText"/>
        <w:spacing w:before="1" w:line="226" w:lineRule="exact"/>
        <w:ind w:right="2017"/>
      </w:pPr>
      <w:r>
        <w:t>Evening (5pm</w:t>
      </w:r>
      <w:r w:rsidR="007B1554">
        <w:t xml:space="preserve"> </w:t>
      </w:r>
      <w:r>
        <w:t xml:space="preserve"> - Bed) Overnight (wakes from sleep) All times of the day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3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477" o:spid="_x0000_s1516" style="position:absolute;left:0;text-align:left;margin-left:327.1pt;margin-top:1.85pt;width:9.05pt;height:43.1pt;z-index:-251628544;mso-position-horizontal-relative:page" coordorigin="6543,37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">
            <v:group id="Group 484" o:spid="_x0000_s1523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<v:shape id="Freeform 485" o:spid="_x0000_s1524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IWL8A&#10;AADcAAAADwAAAGRycy9kb3ducmV2LnhtbERPyWrDMBC9F/IPYgK91VJKGowbJZSkgRybBXIdrKls&#10;ao2MJS/9++gQyPHx9vV2co0YqAu1Zw2LTIEgLr2p2Wq4Xg5vOYgQkQ02nknDPwXYbmYvayyMH/lE&#10;wzlakUI4FKihirEtpAxlRQ5D5lvixP36zmFMsLPSdDimcNfId6VW0mHNqaHClnYVlX/n3mmQts3t&#10;pG77H7U6Lsnt1RD7b61f59PXJ4hIU3yKH+6j0fCh0vx0Jh0Bub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nkhYvwAAANwAAAAPAAAAAAAAAAAAAAAAAJgCAABkcnMvZG93bnJl&#10;di54bWxQSwUGAAAAAAQABAD1AAAAhA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482" o:spid="_x0000_s152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483" o:spid="_x0000_s152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ztMIA&#10;AADcAAAADwAAAGRycy9kb3ducmV2LnhtbESPQWvCQBSE7wX/w/KE3ppdpQ0Ss4poCzm2Knh9ZJ+b&#10;YPZtyK4x/ffdQqHHYWa+Ycrt5Dox0hBazxoWmQJBXHvTstVwPn28rECEiGyw80wavinAdjN7KrEw&#10;/sFfNB6jFQnCoUANTYx9IWWoG3IYMt8TJ+/qB4cxycFKM+AjwV0nl0rl0mHLaaHBnvYN1bfj3WmQ&#10;tl/ZSV0OnyqvXskd1Bjv71o/z6fdGkSkKf6H/9qV0fCmlv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HO0wgAAANwAAAAPAAAAAAAAAAAAAAAAAJgCAABkcnMvZG93&#10;bnJldi54bWxQSwUGAAAAAAQABAD1AAAAhw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480" o:spid="_x0000_s1519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481" o:spid="_x0000_s1520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OW8EA&#10;AADcAAAADwAAAGRycy9kb3ducmV2LnhtbESPT4vCMBTE78J+h/AWvGmyolK6RpFVwaN/Fvb6aN6m&#10;xealNLHWb28EweMwM79hFqve1aKjNlSeNXyNFQjiwpuKrYbf826UgQgR2WDtmTTcKcBq+TFYYG78&#10;jY/UnaIVCcIhRw1ljE0uZShKchjGviFO3r9vHcYkWytNi7cEd7WcKDWXDitOCyU29FNScTldnQZp&#10;m8z26m9zUPP9lNxGdfG61Xr42a+/QUTq4zv8au+Nhpmawv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lTlvBAAAA3A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478" o:spid="_x0000_s1517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shape id="Freeform 479" o:spid="_x0000_s1518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1t8EA&#10;AADcAAAADwAAAGRycy9kb3ducmV2LnhtbESPQYvCMBSE74L/ITzBmyaKW6QaRXQXPK7ugtdH80yL&#10;zUtpYq3/3iwseBxm5htmve1dLTpqQ+VZw2yqQBAX3lRsNfz+fE2WIEJENlh7Jg1PCrDdDAdrzI1/&#10;8Im6c7QiQTjkqKGMscmlDEVJDsPUN8TJu/rWYUyytdK0+EhwV8u5Upl0WHFaKLGhfUnF7Xx3GqRt&#10;lrZXl8O3yo4LcgfVxfun1uNRv1uBiNTHd/i/fTQaPlQGf2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7dbfBAAAA3A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w10:wrap anchorx="page"/>
          </v:group>
        </w:pict>
      </w:r>
      <w:r w:rsidR="00291AF9">
        <w:t xml:space="preserve">Did you think the belly </w:t>
      </w:r>
      <w:r w:rsidR="00B90491">
        <w:t>wa</w:t>
      </w:r>
      <w:r w:rsidR="00291AF9">
        <w:t>s distended with air or with</w:t>
      </w:r>
      <w:r w:rsidR="00291AF9">
        <w:tab/>
        <w:t>Air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stool?</w:t>
      </w:r>
      <w:r>
        <w:tab/>
        <w:t>Stool</w:t>
      </w:r>
    </w:p>
    <w:p w:rsidR="00330746" w:rsidRDefault="00291AF9">
      <w:pPr>
        <w:pStyle w:val="BodyText"/>
        <w:spacing w:line="227" w:lineRule="exact"/>
        <w:ind w:left="6783" w:right="4211"/>
        <w:jc w:val="center"/>
      </w:pPr>
      <w:r>
        <w:t>Both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6063"/>
      </w:pPr>
      <w:r>
        <w:rPr>
          <w:noProof/>
        </w:rPr>
        <w:pict>
          <v:group id="Group 475" o:spid="_x0000_s1514" style="position:absolute;left:0;text-align:left;margin-left:328.8pt;margin-top:21.95pt;width:189.05pt;height:.1pt;z-index:-251625472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1MYAMAAOk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">
            <v:shape id="Freeform 476" o:spid="_x0000_s1515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ZzMMA&#10;AADcAAAADwAAAGRycy9kb3ducmV2LnhtbESPQWsCMRSE7wX/Q3iCl1KzStF2axRdKXhU294fm7eb&#10;pZuXJYnr9t83guBxmJlvmNVmsK3oyYfGsYLZNANBXDrdcK3g++vz5Q1EiMgaW8ek4I8CbNajpxXm&#10;2l35RP051iJBOOSowMTY5VKG0pDFMHUdcfIq5y3GJH0ttcdrgttWzrNsIS02nBYMdlQYKn/PF6ug&#10;XMTd/jgrjKkK76r9s/vpdwelJuNh+wEi0hAf4Xv7oBW8vi/hd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jZzM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Please provide additional details about past abdominal bloating and </w:t>
      </w:r>
      <w:r w:rsidR="00CD2FE8">
        <w:t>distension</w:t>
      </w:r>
    </w:p>
    <w:p w:rsidR="00330746" w:rsidRDefault="00330746">
      <w:pPr>
        <w:spacing w:line="226" w:lineRule="exact"/>
        <w:sectPr w:rsidR="00330746">
          <w:headerReference w:type="default" r:id="rId18"/>
          <w:pgSz w:w="11906" w:h="16840"/>
          <w:pgMar w:top="920" w:right="460" w:bottom="440" w:left="0" w:header="48" w:footer="254" w:gutter="0"/>
          <w:cols w:space="720"/>
        </w:sectPr>
      </w:pPr>
    </w:p>
    <w:p w:rsidR="00330746" w:rsidRPr="007E57B4" w:rsidRDefault="00291AF9" w:rsidP="007E57B4">
      <w:pPr>
        <w:pStyle w:val="Heading2"/>
        <w:spacing w:after="100" w:afterAutospacing="1"/>
      </w:pPr>
      <w:r>
        <w:lastRenderedPageBreak/>
        <w:t>General Stool Questions</w:t>
      </w:r>
      <w:r w:rsidR="007E57B4">
        <w:t>:</w:t>
      </w:r>
    </w:p>
    <w:p w:rsidR="00330746" w:rsidRPr="006D3903" w:rsidRDefault="00174DC8">
      <w:pPr>
        <w:pStyle w:val="BodyText"/>
        <w:tabs>
          <w:tab w:val="left" w:pos="6803"/>
        </w:tabs>
        <w:spacing w:line="226" w:lineRule="exact"/>
        <w:ind w:right="2708" w:hanging="6180"/>
      </w:pPr>
      <w:r>
        <w:rPr>
          <w:noProof/>
        </w:rPr>
        <w:pict>
          <v:group id="Group 443" o:spid="_x0000_s1487" style="position:absolute;left:0;text-align:left;margin-left:327.1pt;margin-top:1.5pt;width:9.05pt;height:145.15pt;z-index:-251624448;mso-position-horizontal-relative:page" coordorigin="6543,30" coordsize="181,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">
            <v:group id="Group 468" o:spid="_x0000_s1512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469" o:spid="_x0000_s1513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RI8EA&#10;AADcAAAADwAAAGRycy9kb3ducmV2LnhtbESPT4vCMBTE74LfITzBmyYuolKNIrqCx/UPeH00z7TY&#10;vJQm1u633ywIHoeZ+Q2z2nSuEi01ofSsYTJWIIhzb0q2Gq6Xw2gBIkRkg5Vn0vBLATbrfm+FmfEv&#10;PlF7jlYkCIcMNRQx1pmUIS/IYRj7mjh5d984jEk2VpoGXwnuKvml1Ew6LDktFFjTrqD8cX46DdLW&#10;C9up2/5HzY5TcnvVxue31sNBt12CiNTFT/jdPhoN0/kE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1kSPBAAAA3A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466" o:spid="_x0000_s1510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467" o:spid="_x0000_s1511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qz8EA&#10;AADcAAAADwAAAGRycy9kb3ducmV2LnhtbESPT4vCMBTE78J+h/AW9qaJu6JSjbKsK3j0H3h9NM+0&#10;2LyUJtb67Y0geBxm5jfMfNm5SrTUhNKzhuFAgSDOvSnZajge1v0piBCRDVaeScOdAiwXH705Zsbf&#10;eEftPlqRIBwy1FDEWGdShrwgh2Hga+LknX3jMCbZWGkavCW4q+S3UmPpsOS0UGBNfwXll/3VaZC2&#10;ntpOnVZbNd6MyK1UG6//Wn99dr8zEJG6+A6/2hujYTT5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rqs/BAAAA3A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464" o:spid="_x0000_s1508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465" o:spid="_x0000_s1509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XIMEA&#10;AADcAAAADwAAAGRycy9kb3ducmV2LnhtbESPS4sCMRCE78L+h9ALe9PExRejUZZ1BY++wGszaTOD&#10;k84wiePsvzeC4LGoqq+oxapzlWipCaVnDcOBAkGce1Oy1XA6bvozECEiG6w8k4Z/CrBafvQWmBl/&#10;5z21h2hFgnDIUEMRY51JGfKCHIaBr4mTd/GNw5hkY6Vp8J7grpLfSk2kw5LTQoE1/RaUXw83p0Ha&#10;emY7dV7v1GQ7IrdWbbz9af312f3MQUTq4jv8am+NhtF0DM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OlyDBAAAA3A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462" o:spid="_x0000_s1506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463" o:spid="_x0000_s1507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szMMA&#10;AADcAAAADwAAAGRycy9kb3ducmV2LnhtbESPzWrDMBCE74G+g9hCb4nUYhLjRgmlTiDHJi30ulhb&#10;2dRaGUv+6dtHgUKOw8x8w2z3s2vFSH1oPGt4XikQxJU3DVsNX5/HZQ4iRGSDrWfS8EcB9ruHxRYL&#10;4yc+03iJViQIhwI11DF2hZShqslhWPmOOHk/vncYk+ytND1OCe5a+aLUWjpsOC3U2NF7TdXvZXAa&#10;pO1yO6vv8kOtTxm5Uo1xOGj99Di/vYKINMd7+L99MhqyzQZuZ9IR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szMMAAADcAAAADwAAAAAAAAAAAAAAAACYAgAAZHJzL2Rv&#10;d25yZXYueG1sUEsFBgAAAAAEAAQA9QAAAIgDAAAAAA==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460" o:spid="_x0000_s1504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461" o:spid="_x0000_s1505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dJcIA&#10;AADcAAAADwAAAGRycy9kb3ducmV2LnhtbESPS4sCMRCE78L+h9ALe9PERXyMRlnWFTz6Aq/NpM0M&#10;TjrDJI6z/94Igseiqr6iFqvOVaKlJpSeNQwHCgRx7k3JVsPpuOlPQYSIbLDyTBr+KcBq+dFbYGb8&#10;nffUHqIVCcIhQw1FjHUmZcgLchgGviZO3sU3DmOSjZWmwXuCu0p+KzWWDktOCwXW9FtQfj3cnAZp&#10;66nt1Hm9U+PtiNxatfH2p/XXZ/czBxGpi+/wq701GkaTG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50lwgAAANwAAAAPAAAAAAAAAAAAAAAAAJgCAABkcnMvZG93&#10;bnJldi54bWxQSwUGAAAAAAQABAD1AAAAhwMAAAAA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458" o:spid="_x0000_s1502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459" o:spid="_x0000_s1503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hBMEA&#10;AADcAAAADwAAAGRycy9kb3ducmV2LnhtbESPT4vCMBTE7wt+h/CEvW0TRaRUoyyrCx79B14fzTMt&#10;Ni+libX77TeC4HGYmd8wy/XgGtFTF2rPGiaZAkFcelOz1XA+/X7lIEJENth4Jg1/FGC9Gn0ssTD+&#10;wQfqj9GKBOFQoIYqxraQMpQVOQyZb4mTd/Wdw5hkZ6Xp8JHgrpFTpebSYc1pocKWfioqb8e70yBt&#10;m9tBXTZ7Nd/NyG1UH+9brT/Hw/cCRKQhvsOv9s5omOUTeJ5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g4QTBAAAA3AAAAA8AAAAAAAAAAAAAAAAAmAIAAGRycy9kb3du&#10;cmV2LnhtbFBLBQYAAAAABAAEAPUAAACGAwAAAAA=&#10;" path="m,l170,r,170l,170,,xe" filled="f" strokeweight=".57pt">
                <v:path arrowok="t" o:connecttype="custom" o:connectlocs="0,1170;170,1170;170,1340;0,1340;0,1170" o:connectangles="0,0,0,0,0"/>
              </v:shape>
            </v:group>
            <v:group id="Group 456" o:spid="_x0000_s1500" style="position:absolute;left:6548;top:1396;width:170;height:170" coordorigin="6548,13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457" o:spid="_x0000_s1501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a6MIA&#10;AADcAAAADwAAAGRycy9kb3ducmV2LnhtbESPwWrDMBBE74X+g9hCbrXUNgTjWAmhaSHHNCn0ulgb&#10;ycRaGUtxnL+vCoEeh5l5w9TryXdipCG2gTW8FAoEcRNMy1bD9/HzuQQRE7LBLjBpuFGE9erxocbK&#10;hCt/0XhIVmQIxwo1uJT6SsrYOPIYi9ATZ+8UBo8py8FKM+A1w30nX5VaSI8t5wWHPb07as6Hi9cg&#10;bV/aSf1s92qxm5PfqjFdPrSePU2bJYhEU/oP39s7o2FevsHf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trowgAAANwAAAAPAAAAAAAAAAAAAAAAAJgCAABkcnMvZG93&#10;bnJldi54bWxQSwUGAAAAAAQABAD1AAAAhwMAAAAA&#10;" path="m,l170,r,170l,170,,xe" filled="f" strokeweight=".57pt">
                <v:path arrowok="t" o:connecttype="custom" o:connectlocs="0,1396;170,1396;170,1566;0,1566;0,1396" o:connectangles="0,0,0,0,0"/>
              </v:shape>
            </v:group>
            <v:group id="Group 454" o:spid="_x0000_s1498" style="position:absolute;left:6548;top:1623;width:170;height:170" coordorigin="6548,16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455" o:spid="_x0000_s1499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nB8IA&#10;AADcAAAADwAAAGRycy9kb3ducmV2LnhtbESPwWrDMBBE74X8g9hAbo2U4hrjRgklacDHNgnkulhb&#10;2dRaGUux3b+vCoUeh5l5w2z3s+vESENoPWvYrBUI4tqblq2G6+X0WIAIEdlg55k0fFOA/W7xsMXS&#10;+Ik/aDxHKxKEQ4kamhj7UspQN+QwrH1PnLxPPziMSQ5WmgGnBHedfFIqlw5bTgsN9nRoqP46350G&#10;afvCzup2fFd5lZE7qjHe37ReLefXFxCR5vgf/mtXRkNWPMP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+cHwgAAANwAAAAPAAAAAAAAAAAAAAAAAJgCAABkcnMvZG93&#10;bnJldi54bWxQSwUGAAAAAAQABAD1AAAAhwMAAAAA&#10;" path="m,l170,r,170l,170,,xe" filled="f" strokeweight=".57pt">
                <v:path arrowok="t" o:connecttype="custom" o:connectlocs="0,1623;170,1623;170,1793;0,1793;0,1623" o:connectangles="0,0,0,0,0"/>
              </v:shape>
            </v:group>
            <v:group id="Group 452" o:spid="_x0000_s1496" style="position:absolute;left:6548;top:1850;width:170;height:170" coordorigin="6548,18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453" o:spid="_x0000_s1497" style="position:absolute;left:6548;top:18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c68EA&#10;AADcAAAADwAAAGRycy9kb3ducmV2LnhtbESPT4vCMBTE74LfITzBmyYuoqVrlEVX8Og/8Ppo3qZl&#10;m5fSxNr99htB8DjMzG+Y1aZ3teioDZVnDbOpAkFceFOx1XC97CcZiBCRDdaeScMfBdish4MV5sY/&#10;+ETdOVqRIBxy1FDG2ORShqIkh2HqG+Lk/fjWYUyytdK0+EhwV8sPpRbSYcVpocSGtiUVv+e70yBt&#10;k9le3XZHtTjMye1UF+/fWo9H/dcniEh9fIdf7YPRMM+W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F3OvBAAAA3AAAAA8AAAAAAAAAAAAAAAAAmAIAAGRycy9kb3du&#10;cmV2LnhtbFBLBQYAAAAABAAEAPUAAACGAwAAAAA=&#10;" path="m,l170,r,170l,170,,xe" filled="f" strokeweight=".57pt">
                <v:path arrowok="t" o:connecttype="custom" o:connectlocs="0,1850;170,1850;170,2020;0,2020;0,1850" o:connectangles="0,0,0,0,0"/>
              </v:shape>
            </v:group>
            <v:group id="Group 450" o:spid="_x0000_s1494" style="position:absolute;left:6548;top:2077;width:170;height:170" coordorigin="6548,20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451" o:spid="_x0000_s1495" style="position:absolute;left:6548;top:20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tAsEA&#10;AADcAAAADwAAAGRycy9kb3ducmV2LnhtbESPQYvCMBSE74L/ITzBmyaKSK1GEd0Fj64KXh/N27Rs&#10;81KaWOu/3ywIexxm5htms+tdLTpqQ+VZw2yqQBAX3lRsNdyun5MMRIjIBmvPpOFFAXbb4WCDufFP&#10;/qLuEq1IEA45aihjbHIpQ1GSwzD1DXHyvn3rMCbZWmlafCa4q+VcqaV0WHFaKLGhQ0nFz+XhNEjb&#10;ZLZX9+NZLU8LckfVxceH1uNRv1+DiNTH//C7fTIaFtkK/s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W7QLBAAAA3AAAAA8AAAAAAAAAAAAAAAAAmAIAAGRycy9kb3du&#10;cmV2LnhtbFBLBQYAAAAABAAEAPUAAACGAwAAAAA=&#10;" path="m,l170,r,170l,170,,xe" filled="f" strokeweight=".57pt">
                <v:path arrowok="t" o:connecttype="custom" o:connectlocs="0,2077;170,2077;170,2247;0,2247;0,2077" o:connectangles="0,0,0,0,0"/>
              </v:shape>
            </v:group>
            <v:group id="Group 448" o:spid="_x0000_s1492" style="position:absolute;left:6548;top:2303;width:170;height:170" coordorigin="6548,23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449" o:spid="_x0000_s1493" style="position:absolute;left:6548;top:23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32cEA&#10;AADcAAAADwAAAGRycy9kb3ducmV2LnhtbESPT4vCMBTE78J+h/AW9mYTFxG3GkVWBY/+g70+mmda&#10;bF5KE2v32xtB8DjMzG+Y+bJ3teioDZVnDaNMgSAuvKnYajiftsMpiBCRDdaeScM/BVguPgZzzI2/&#10;84G6Y7QiQTjkqKGMscmlDEVJDkPmG+LkXXzrMCbZWmlavCe4q+W3UhPpsOK0UGJDvyUV1+PNaZC2&#10;mdpe/a33arIbk1urLt42Wn999qsZiEh9fIdf7Z3RMP4Zwf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5d9nBAAAA3AAAAA8AAAAAAAAAAAAAAAAAmAIAAGRycy9kb3du&#10;cmV2LnhtbFBLBQYAAAAABAAEAPUAAACGAwAAAAA=&#10;" path="m,l170,r,170l,170,,xe" filled="f" strokeweight=".57pt">
                <v:path arrowok="t" o:connecttype="custom" o:connectlocs="0,2303;170,2303;170,2473;0,2473;0,2303" o:connectangles="0,0,0,0,0"/>
              </v:shape>
            </v:group>
            <v:group id="Group 446" o:spid="_x0000_s1490" style="position:absolute;left:6548;top:2530;width:170;height:170" coordorigin="6548,25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447" o:spid="_x0000_s1491" style="position:absolute;left:6548;top:25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MNcEA&#10;AADcAAAADwAAAGRycy9kb3ducmV2LnhtbESPT4vCMBTE78J+h/AW9qaJuyJajbKsK3j0H3h9NM+0&#10;2LyUJtb67Y0geBxm5jfMfNm5SrTUhNKzhuFAgSDOvSnZajge1v0JiBCRDVaeScOdAiwXH705Zsbf&#10;eEftPlqRIBwy1FDEWGdShrwgh2Hga+LknX3jMCbZWGkavCW4q+S3UmPpsOS0UGBNfwXll/3VaZC2&#10;nthOnVZbNd6MyK1UG6//Wn99dr8zEJG6+A6/2hujYTT9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nTDXBAAAA3AAAAA8AAAAAAAAAAAAAAAAAmAIAAGRycy9kb3du&#10;cmV2LnhtbFBLBQYAAAAABAAEAPUAAACGAwAAAAA=&#10;" path="m,l170,r,170l,170,,xe" filled="f" strokeweight=".57pt">
                <v:path arrowok="t" o:connecttype="custom" o:connectlocs="0,2530;170,2530;170,2700;0,2700;0,2530" o:connectangles="0,0,0,0,0"/>
              </v:shape>
            </v:group>
            <v:group id="Group 444" o:spid="_x0000_s1488" style="position:absolute;left:6548;top:2757;width:170;height:170" coordorigin="6548,27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445" o:spid="_x0000_s1489" style="position:absolute;left:6548;top:27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x2sEA&#10;AADcAAAADwAAAGRycy9kb3ducmV2LnhtbESPT4vCMBTE78J+h/AW9qaJi4pWoyzrCh79B14fzTMt&#10;Ni+libX77Y0geBxm5jfMYtW5SrTUhNKzhuFAgSDOvSnZajgdN/0piBCRDVaeScM/BVgtP3oLzIy/&#10;857aQ7QiQThkqKGIsc6kDHlBDsPA18TJu/jGYUyysdI0eE9wV8lvpSbSYclpocCafgvKr4eb0yBt&#10;PbWdOq93arIdkVurNt7+tP767H7mICJ18R1+tbdGw2g2h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cdrBAAAA3AAAAA8AAAAAAAAAAAAAAAAAmAIAAGRycy9kb3du&#10;cmV2LnhtbFBLBQYAAAAABAAEAPUAAACGAwAAAAA=&#10;" path="m,l170,r,170l,170,,xe" filled="f" strokeweight=".57pt">
                <v:path arrowok="t" o:connecttype="custom" o:connectlocs="0,2757;170,2757;170,2927;0,2927;0,2757" o:connectangles="0,0,0,0,0"/>
              </v:shape>
            </v:group>
            <w10:wrap anchorx="page"/>
          </v:group>
        </w:pict>
      </w:r>
      <w:r w:rsidR="00291AF9">
        <w:t>How often do they have bowel movements?</w:t>
      </w:r>
      <w:r w:rsidR="00291AF9">
        <w:tab/>
      </w:r>
      <w:r w:rsidR="00291AF9" w:rsidRPr="006D3903">
        <w:t>More than once a day Once a day</w:t>
      </w:r>
    </w:p>
    <w:p w:rsidR="00330746" w:rsidRPr="006D3903" w:rsidRDefault="00291AF9">
      <w:pPr>
        <w:pStyle w:val="BodyText"/>
        <w:spacing w:line="224" w:lineRule="exact"/>
        <w:ind w:right="2428"/>
      </w:pPr>
      <w:r w:rsidRPr="006D3903">
        <w:t>Every other day</w:t>
      </w:r>
    </w:p>
    <w:p w:rsidR="00330746" w:rsidRPr="006D3903" w:rsidRDefault="00291AF9">
      <w:pPr>
        <w:pStyle w:val="BodyText"/>
        <w:spacing w:before="3" w:line="226" w:lineRule="exact"/>
        <w:ind w:right="2461"/>
      </w:pPr>
      <w:r w:rsidRPr="006D3903">
        <w:t>A few times a week Once a week</w:t>
      </w:r>
    </w:p>
    <w:p w:rsidR="00330746" w:rsidRPr="006D3903" w:rsidRDefault="00291AF9">
      <w:pPr>
        <w:pStyle w:val="BodyText"/>
        <w:spacing w:before="1" w:line="226" w:lineRule="exact"/>
        <w:ind w:right="2518"/>
      </w:pPr>
      <w:r w:rsidRPr="006D3903">
        <w:t>Less than one a week Only after a suppository</w:t>
      </w:r>
    </w:p>
    <w:p w:rsidR="00330746" w:rsidRPr="006D3903" w:rsidRDefault="00291AF9">
      <w:pPr>
        <w:pStyle w:val="BodyText"/>
        <w:spacing w:before="1" w:line="226" w:lineRule="exact"/>
        <w:ind w:right="838"/>
      </w:pPr>
      <w:r w:rsidRPr="006D3903">
        <w:t>Only after an enema/irrigation/suppository Requires disimpaction with a finger</w:t>
      </w:r>
    </w:p>
    <w:p w:rsidR="00330746" w:rsidRPr="006D3903" w:rsidRDefault="00291AF9">
      <w:pPr>
        <w:pStyle w:val="BodyText"/>
        <w:spacing w:line="226" w:lineRule="exact"/>
        <w:ind w:right="183"/>
      </w:pPr>
      <w:r w:rsidRPr="006D3903">
        <w:t>Uses a cecostomy to induce bowel movements Requires Go lightly by mouth or tube</w:t>
      </w:r>
    </w:p>
    <w:p w:rsidR="00330746" w:rsidRPr="006D3903" w:rsidRDefault="00291AF9">
      <w:pPr>
        <w:pStyle w:val="BodyText"/>
        <w:spacing w:line="224" w:lineRule="exact"/>
        <w:ind w:left="6783" w:right="4122"/>
        <w:jc w:val="center"/>
      </w:pPr>
      <w:r w:rsidRPr="006D3903">
        <w:t>Other</w:t>
      </w:r>
    </w:p>
    <w:p w:rsidR="00330746" w:rsidRDefault="00291AF9" w:rsidP="007E57B4">
      <w:pPr>
        <w:pStyle w:val="BodyText"/>
        <w:spacing w:after="240" w:line="227" w:lineRule="exact"/>
        <w:ind w:right="2428"/>
      </w:pPr>
      <w:r w:rsidRPr="006D3903">
        <w:t>I don't know</w:t>
      </w:r>
    </w:p>
    <w:p w:rsidR="00330746" w:rsidRDefault="00174DC8" w:rsidP="007E57B4">
      <w:pPr>
        <w:pStyle w:val="BodyText"/>
        <w:spacing w:after="240"/>
        <w:ind w:left="623" w:right="1230"/>
        <w:rPr>
          <w:sz w:val="14"/>
          <w:szCs w:val="14"/>
        </w:rPr>
      </w:pPr>
      <w:r>
        <w:rPr>
          <w:noProof/>
        </w:rPr>
        <w:pict>
          <v:group id="Group 2280" o:spid="_x0000_s1485" style="position:absolute;left:0;text-align:left;margin-left:327.1pt;margin-top:7.25pt;width:189.05pt;height:.1pt;z-index:-250797056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">
            <v:shape id="Freeform 2281" o:spid="_x0000_s1486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9mb8A&#10;AADcAAAADwAAAGRycy9kb3ducmV2LnhtbERPz2vCMBS+C/sfwhN2kZk6pEg1ilYGHp26+6N5bYrN&#10;S0my2v335iDs+PH93uxG24mBfGgdK1jMMxDEldMtNwpu16+PFYgQkTV2jknBHwXYbd8mGyy0e/A3&#10;DZfYiBTCoUAFJsa+kDJUhiyGueuJE1c7bzEm6BupPT5SuO3kZ5bl0mLLqcFgT6Wh6n75tQqqPB6O&#10;50VpTF16Vx9n7mc4nJR6n477NYhIY/wXv9wnrWCZp7XpTDo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j2Z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Stool Frequency Other</w:t>
      </w:r>
      <w:r w:rsidR="007E57B4">
        <w:t xml:space="preserve"> (</w:t>
      </w:r>
      <w:r w:rsidR="007E57B4" w:rsidRPr="007E57B4">
        <w:rPr>
          <w:i/>
        </w:rPr>
        <w:t>Specify</w:t>
      </w:r>
      <w:r w:rsidR="007E57B4">
        <w:t>)</w:t>
      </w:r>
      <w:r w:rsidR="00291AF9">
        <w:t>:</w:t>
      </w:r>
      <w:r w:rsidR="007B1554">
        <w:tab/>
      </w:r>
      <w:r w:rsidR="007B1554">
        <w:tab/>
      </w:r>
      <w:r w:rsidR="007B1554">
        <w:tab/>
      </w:r>
      <w:r w:rsidR="007B1554">
        <w:tab/>
      </w:r>
      <w:r w:rsidR="007B1554">
        <w:tab/>
      </w: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422" o:spid="_x0000_s1466" style="position:absolute;left:0;text-align:left;margin-left:327.1pt;margin-top:5.25pt;width:9.05pt;height:99.8pt;z-index:-251623424;mso-position-horizontal-relative:page" coordorigin="6543,111" coordsize="181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">
            <v:group id="Group 439" o:spid="_x0000_s1483" style="position:absolute;left:6548;top:116;width:170;height:170" coordorigin="6548,1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440" o:spid="_x0000_s1484" style="position:absolute;left:6548;top:1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o2MAA&#10;AADcAAAADwAAAGRycy9kb3ducmV2LnhtbERPz0vDMBS+C/4P4QnebOKYpdRlRVaFHV038Pponmmx&#10;eSlN1tX/fjkMdvz4fm+qxQ1ipin0njW8ZgoEcetNz1bD6fj1UoAIEdng4Jk0/FOAavv4sMHS+Asf&#10;aG6iFSmEQ4kauhjHUsrQduQwZH4kTtyvnxzGBCcrzYSXFO4GuVIqlw57Tg0djrTrqP1rzk6DtGNh&#10;F/VTf6t8vyZXqzmeP7V+flo+3kFEWuJdfHPvjYb1W5qfzqQjI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xo2MAAAADcAAAADwAAAAAAAAAAAAAAAACYAgAAZHJzL2Rvd25y&#10;ZXYueG1sUEsFBgAAAAAEAAQA9QAAAIUDAAAAAA==&#10;" path="m,l170,r,170l,170,,xe" filled="f" strokeweight=".57pt">
                <v:path arrowok="t" o:connecttype="custom" o:connectlocs="0,116;170,116;170,286;0,286;0,116" o:connectangles="0,0,0,0,0"/>
              </v:shape>
            </v:group>
            <v:group id="Group 437" o:spid="_x0000_s1481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438" o:spid="_x0000_s1482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TNMMA&#10;AADc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b8dQm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JTNMMAAADcAAAADwAAAAAAAAAAAAAAAACYAgAAZHJzL2Rv&#10;d25yZXYueG1sUEsFBgAAAAAEAAQA9QAAAIgDAAAAAA=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435" o:spid="_x0000_s1479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<v:shape id="Freeform 436" o:spid="_x0000_s1480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u28IA&#10;AADcAAAADwAAAGRycy9kb3ducmV2LnhtbESPzWrDMBCE74W8g9hAbo2U4prgRgklacDHNgnkulhb&#10;2dRaGUv+6dtXhUKPw8x8w+wOs2vFSH1oPGvYrBUI4sqbhq2G2/X8uAURIrLB1jNp+KYAh/3iYYeF&#10;8RN/0HiJViQIhwI11DF2hZShqslhWPuOOHmfvncYk+ytND1OCe5a+aRULh02nBZq7OhYU/V1GZwG&#10;abutndX99K7yMiN3UmMc3rReLefXFxCR5vgf/muXRkP2nMHvmX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27bwgAAANw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433" o:spid="_x0000_s1477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shape id="Freeform 434" o:spid="_x0000_s1478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VN8EA&#10;AADcAAAADwAAAGRycy9kb3ducmV2LnhtbESPT4vCMBTE78J+h/AW9qbJihapRpHVBY/+Wdjro3mm&#10;xealNLHWb28EweMwM79hFqve1aKjNlSeNXyPFAjiwpuKrYa/0+9wBiJEZIO1Z9JwpwCr5cdggbnx&#10;Nz5Qd4xWJAiHHDWUMTa5lKEoyWEY+YY4eWffOoxJtlaaFm8J7mo5ViqTDitOCyU29FNScTlenQZp&#10;m5nt1f9mr7LdhNxGdfG61frrs1/PQUTq4zv8au+Mhsk0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pVTfBAAAA3AAAAA8AAAAAAAAAAAAAAAAAmAIAAGRycy9kb3du&#10;cmV2LnhtbFBLBQYAAAAABAAEAPUAAACGAwAAAAA=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431" o:spid="_x0000_s1475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432" o:spid="_x0000_s1476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k3sAA&#10;AADcAAAADwAAAGRycy9kb3ducmV2LnhtbERPz0vDMBS+C/4P4QnebOKYpdRlRVaFHV038Pponmmx&#10;eSlN1tX/fjkMdvz4fm+qxQ1ipin0njW8ZgoEcetNz1bD6fj1UoAIEdng4Jk0/FOAavv4sMHS+Asf&#10;aG6iFSmEQ4kauhjHUsrQduQwZH4kTtyvnxzGBCcrzYSXFO4GuVIqlw57Tg0djrTrqP1rzk6DtGNh&#10;F/VTf6t8vyZXqzmeP7V+flo+3kFEWuJdfHPvjYb1W1qbzqQjI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pk3sAAAADcAAAADwAAAAAAAAAAAAAAAACYAgAAZHJzL2Rvd25y&#10;ZXYueG1sUEsFBgAAAAAEAAQA9QAAAIUDAAAAAA=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429" o:spid="_x0000_s1473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<v:shape id="Freeform 430" o:spid="_x0000_s1474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iZb4A&#10;AADcAAAADwAAAGRycy9kb3ducmV2LnhtbERPy4rCMBTdC/MP4Q7MTpMRKdIxLaIjuPQFs70017TY&#10;3JQm1s7fm4Xg8nDeq3J0rRioD41nDd8zBYK48qZhq+Fy3k2XIEJENth6Jg3/FKAsPiYrzI1/8JGG&#10;U7QihXDIUUMdY5dLGaqaHIaZ74gTd/W9w5hgb6Xp8ZHCXSvnSmXSYcOpocaONjVVt9PdaZC2W9pR&#10;/W0PKtsvyG3VEO+/Wn99jusfEJHG+Ba/3HujYZGl+elMOgKy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gomW+AAAA3AAAAA8AAAAAAAAAAAAAAAAAmAIAAGRycy9kb3ducmV2&#10;LnhtbFBLBQYAAAAABAAEAPUAAACDAwAAAAA=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427" o:spid="_x0000_s1471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428" o:spid="_x0000_s1472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ZicIA&#10;AADcAAAADwAAAGRycy9kb3ducmV2LnhtbESPwWrDMBBE74X8g9hAb42UYExwooTSpOBj6wZyXayN&#10;bGKtjKXY7t9XhUKPw8y8YfbH2XVipCG0njWsVwoEce1Ny1bD5ev9ZQsiRGSDnWfS8E0BjofF0x4L&#10;4yf+pLGKViQIhwI1NDH2hZShbshhWPmeOHk3PziMSQ5WmgGnBHed3CiVS4ctp4UGe3prqL5XD6dB&#10;2n5rZ3U9fai8zMid1BgfZ62fl/PrDkSkOf6H/9ql0ZDlG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pmJwgAAANwAAAAPAAAAAAAAAAAAAAAAAJgCAABkcnMvZG93&#10;bnJldi54bWxQSwUGAAAAAAQABAD1AAAAhwMAAAAA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425" o:spid="_x0000_s1469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Freeform 426" o:spid="_x0000_s1470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kZsIA&#10;AADcAAAADwAAAGRycy9kb3ducmV2LnhtbESPwWrDMBBE74X+g9hCb43UYoxxooTQtOBj4wZyXayN&#10;bGKtjKXY7t9XhUCPw8y8YTa7xfViojF0njW8rhQI4sabjq2G0/fnSwEiRGSDvWfS8EMBdtvHhw2W&#10;xs98pKmOViQIhxI1tDEOpZShaclhWPmBOHkXPzqMSY5WmhHnBHe9fFMqlw47TgstDvTeUnOtb06D&#10;tENhF3U+fKm8ysgd1BRvH1o/Py37NYhIS/wP39uV0ZDlGfy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6RmwgAAANwAAAAPAAAAAAAAAAAAAAAAAJgCAABkcnMvZG93&#10;bnJldi54bWxQSwUGAAAAAAQABAD1AAAAhwMAAAAA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423" o:spid="_x0000_s1467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424" o:spid="_x0000_s1468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fisEA&#10;AADcAAAADwAAAGRycy9kb3ducmV2LnhtbESPT4vCMBTE78J+h/AW9mYTFylSjSK6gsf1D3h9NM+0&#10;2LyUJtb67TcLgsdhZn7DLFaDa0RPXag9a5hkCgRx6U3NVsP5tBvPQISIbLDxTBqeFGC1/BgtsDD+&#10;wQfqj9GKBOFQoIYqxraQMpQVOQyZb4mTd/Wdw5hkZ6Xp8JHgrpHfSuXSYc1pocKWNhWVt+PdaZC2&#10;ndlBXba/Kt9PyW1VH+8/Wn99Dus5iEhDfIdf7b3RMM1z+D+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n4rBAAAA3AAAAA8AAAAAAAAAAAAAAAAAmAIAAGRycy9kb3du&#10;cmV2LnhtbFBLBQYAAAAABAAEAPUAAACGAwAAAAA=&#10;" path="m,l170,r,170l,170,,xe" filled="f" strokeweight=".57pt">
                <v:path arrowok="t" o:connecttype="custom" o:connectlocs="0,1931;170,1931;170,2101;0,2101;0,1931" o:connectangles="0,0,0,0,0"/>
              </v:shape>
            </v:group>
            <w10:wrap anchorx="page"/>
          </v:group>
        </w:pict>
      </w:r>
      <w:r w:rsidR="00291AF9">
        <w:t>What is the consistency of bowel movements? (Bristol</w:t>
      </w:r>
      <w:r w:rsidR="00291AF9">
        <w:tab/>
        <w:t>Watery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stool scale classification)</w:t>
      </w:r>
      <w:r>
        <w:tab/>
        <w:t>Mushy</w:t>
      </w:r>
    </w:p>
    <w:p w:rsidR="00330746" w:rsidRDefault="00291AF9">
      <w:pPr>
        <w:pStyle w:val="BodyText"/>
        <w:spacing w:before="3" w:line="226" w:lineRule="exact"/>
        <w:ind w:right="3618"/>
      </w:pPr>
      <w:r>
        <w:t>Soft Formed Hard</w:t>
      </w:r>
    </w:p>
    <w:p w:rsidR="00330746" w:rsidRDefault="00291AF9">
      <w:pPr>
        <w:pStyle w:val="BodyText"/>
        <w:spacing w:line="226" w:lineRule="exact"/>
        <w:ind w:right="3284"/>
      </w:pPr>
      <w:r>
        <w:t>Hard and large Variable Greasy</w:t>
      </w:r>
    </w:p>
    <w:p w:rsidR="00330746" w:rsidRDefault="00291AF9">
      <w:pPr>
        <w:pStyle w:val="BodyText"/>
        <w:spacing w:line="226" w:lineRule="exact"/>
        <w:ind w:right="5"/>
      </w:pPr>
      <w:r>
        <w:t>Type 1: Separate hard lumps, like nuts (hard to pass)</w:t>
      </w:r>
    </w:p>
    <w:p w:rsidR="00330746" w:rsidRDefault="00174DC8">
      <w:pPr>
        <w:pStyle w:val="BodyText"/>
        <w:spacing w:line="224" w:lineRule="exact"/>
        <w:ind w:right="183"/>
      </w:pPr>
      <w:r>
        <w:rPr>
          <w:noProof/>
        </w:rPr>
        <w:pict>
          <v:group id="Group 417" o:spid="_x0000_s1461" style="position:absolute;left:0;text-align:left;margin-left:327.1pt;margin-top:1.55pt;width:9.05pt;height:20.4pt;z-index:-251622400;mso-position-horizontal-relative:page" coordorigin="6543,3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">
            <v:group id="Group 420" o:spid="_x0000_s1464" style="position:absolute;left:6548;top:37;width:170;height:170" coordorigin="6548,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421" o:spid="_x0000_s1465" style="position:absolute;left:6548;top: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dncIA&#10;AADcAAAADwAAAGRycy9kb3ducmV2LnhtbESPzWrDMBCE74W8g9hAbo2U4prgRgklacDHNgnkulhb&#10;2dRaGUv+6dtXhUKPw8x8w+wOs2vFSH1oPGvYrBUI4sqbhq2G2/X8uAURIrLB1jNp+KYAh/3iYYeF&#10;8RN/0HiJViQIhwI11DF2hZShqslhWPuOOHmfvncYk+ytND1OCe5a+aRULh02nBZq7OhYU/V1GZwG&#10;abutndX99K7yMiN3UmMc3rReLefXFxCR5vgf/muXRkOWPcPvmX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l2dwgAAANwAAAAPAAAAAAAAAAAAAAAAAJgCAABkcnMvZG93&#10;bnJldi54bWxQSwUGAAAAAAQABAD1AAAAhwMAAAAA&#10;" path="m,l170,r,170l,170,,xe" filled="f" strokeweight=".57pt">
                <v:path arrowok="t" o:connecttype="custom" o:connectlocs="0,37;170,37;170,207;0,207;0,37" o:connectangles="0,0,0,0,0"/>
              </v:shape>
            </v:group>
            <v:group id="Group 418" o:spid="_x0000_s1462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419" o:spid="_x0000_s1463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mccEA&#10;AADcAAAADwAAAGRycy9kb3ducmV2LnhtbESPQYvCMBSE78L+h/AWvGmyUlypRpFVwaOrC3t9NM+0&#10;2LyUJtb6740geBxm5htmsepdLTpqQ+VZw9dYgSAuvKnYavg77UYzECEiG6w9k4Y7BVgtPwYLzI2/&#10;8S91x2hFgnDIUUMZY5NLGYqSHIaxb4iTd/atw5hka6Vp8ZbgrpYTpabSYcVpocSGfkoqLser0yBt&#10;M7O9+t8c1HSfkduoLl63Wg8/+/UcRKQ+vsOv9t5oyLJv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8ZnHBAAAA3A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Type 2: Sausage-shaped, but lumpy</w:t>
      </w:r>
    </w:p>
    <w:p w:rsidR="00330746" w:rsidRDefault="00291AF9">
      <w:pPr>
        <w:pStyle w:val="BodyText"/>
        <w:spacing w:before="3" w:line="226" w:lineRule="exact"/>
        <w:ind w:right="516"/>
      </w:pPr>
      <w:r>
        <w:t>Type 3: Like a sausage but with cracks on its surface</w:t>
      </w:r>
    </w:p>
    <w:p w:rsidR="00330746" w:rsidRDefault="00174DC8">
      <w:pPr>
        <w:pStyle w:val="BodyText"/>
        <w:spacing w:before="1" w:line="226" w:lineRule="exact"/>
        <w:ind w:right="5"/>
      </w:pPr>
      <w:r>
        <w:rPr>
          <w:noProof/>
        </w:rPr>
        <w:pict>
          <v:group id="Group 412" o:spid="_x0000_s1456" style="position:absolute;left:0;text-align:left;margin-left:327.1pt;margin-top:1.55pt;width:9.05pt;height:20.4pt;z-index:-251621376;mso-position-horizontal-relative:page" coordorigin="6543,3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">
            <v:group id="Group 415" o:spid="_x0000_s1459" style="position:absolute;left:6548;top:37;width:170;height:170" coordorigin="6548,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<v:shape id="Freeform 416" o:spid="_x0000_s1460" style="position:absolute;left:6548;top: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+Bb8A&#10;AADcAAAADwAAAGRycy9kb3ducmV2LnhtbERPz0vDMBS+C/4P4QnebOIoY9SmZWwOetQ58Pponmmx&#10;eSlN1tb/3hwGO358v8t6dYOYaQq9Zw2vmQJB3HrTs9Vw+Tq97ECEiGxw8Ewa/ihAXT0+lFgYv/An&#10;zedoRQrhUKCGLsaxkDK0HTkMmR+JE/fjJ4cxwclKM+GSwt0gN0ptpcOeU0OHIx06an/PV6dB2nFn&#10;V/V9/FDbJid3VHO8vmv9/LTu30BEWuNdfHM3RkOep/npTDoCsv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Ff4FvwAAANwAAAAPAAAAAAAAAAAAAAAAAJgCAABkcnMvZG93bnJl&#10;di54bWxQSwUGAAAAAAQABAD1AAAAhAMAAAAA&#10;" path="m,l170,r,170l,170,,xe" filled="f" strokeweight=".57pt">
                <v:path arrowok="t" o:connecttype="custom" o:connectlocs="0,37;170,37;170,207;0,207;0,37" o:connectangles="0,0,0,0,0"/>
              </v:shape>
            </v:group>
            <v:group id="Group 413" o:spid="_x0000_s1457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<v:shape id="Freeform 414" o:spid="_x0000_s1458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F6cEA&#10;AADcAAAADwAAAGRycy9kb3ducmV2LnhtbESPT4vCMBTE78J+h/AWvNlkpYh0jSK6gkf/wV4fzdu0&#10;bPNSmljrtzeC4HGYmd8wi9XgGtFTF2rPGr4yBYK49KZmq+Fy3k3mIEJENth4Jg13CrBafowWWBh/&#10;4yP1p2hFgnAoUEMVY1tIGcqKHIbMt8TJ+/Odw5hkZ6Xp8JbgrpFTpWbSYc1pocKWNhWV/6er0yBt&#10;O7eD+t0e1Gyfk9uqPl5/tB5/DutvEJGG+A6/2nujIc+n8Dy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LxenBAAAA3A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Type 4: Like a sausage or snake, smooth and soft Type 5: Soft blobs with clear cut edges (passed easily)</w:t>
      </w:r>
    </w:p>
    <w:p w:rsidR="00330746" w:rsidRDefault="00174DC8">
      <w:pPr>
        <w:pStyle w:val="BodyText"/>
        <w:spacing w:line="226" w:lineRule="exact"/>
      </w:pPr>
      <w:r>
        <w:rPr>
          <w:noProof/>
        </w:rPr>
        <w:pict>
          <v:group id="Group 410" o:spid="_x0000_s1454" style="position:absolute;left:0;text-align:left;margin-left:327.4pt;margin-top:1.8pt;width:8.5pt;height:8.5pt;z-index:-251620352;mso-position-horizontal-relative:page" coordorigin="6548,3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">
            <v:shape id="Freeform 411" o:spid="_x0000_s1455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VDMEA&#10;AADcAAAADwAAAGRycy9kb3ducmV2LnhtbESPT4vCMBTE78J+h/AW9qaJu6JSjbKsK3j0H3h9NM+0&#10;2LyUJtb67Y0geBxm5jfMfNm5SrTUhNKzhuFAgSDOvSnZajge1v0piBCRDVaeScOdAiwXH705Zsbf&#10;eEftPlqRIBwy1FDEWGdShrwgh2Hga+LknX3jMCbZWGkavCW4q+S3UmPpsOS0UGBNfwXll/3VaZC2&#10;ntpOnVZbNd6MyK1UG6//Wn99dr8zEJG6+A6/2hujYfQz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6FQzBAAAA3AAAAA8AAAAAAAAAAAAAAAAAmAIAAGRycy9kb3du&#10;cmV2LnhtbFBLBQYAAAAABAAEAPUAAACGAwAAAAA=&#10;" path="m,l170,r,170l,170,,xe" filled="f" strokeweight=".57pt">
              <v:path arrowok="t" o:connecttype="custom" o:connectlocs="0,36;170,36;170,206;0,206;0,36" o:connectangles="0,0,0,0,0"/>
            </v:shape>
            <w10:wrap anchorx="page"/>
          </v:group>
        </w:pict>
      </w:r>
      <w:r w:rsidR="00291AF9">
        <w:t>Type 6: Fluffy pieces with ragged edges, a mushy stool</w:t>
      </w:r>
    </w:p>
    <w:p w:rsidR="00330746" w:rsidRDefault="00174DC8" w:rsidP="00566143">
      <w:pPr>
        <w:pStyle w:val="BodyText"/>
        <w:spacing w:after="240" w:line="226" w:lineRule="exact"/>
        <w:ind w:right="517"/>
      </w:pPr>
      <w:r>
        <w:rPr>
          <w:noProof/>
        </w:rPr>
        <w:pict>
          <v:group id="Group 405" o:spid="_x0000_s1449" style="position:absolute;left:0;text-align:left;margin-left:327.1pt;margin-top:1.5pt;width:9.05pt;height:20.4pt;z-index:-251619328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">
            <v:group id="Group 408" o:spid="_x0000_s1452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409" o:spid="_x0000_s1453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TD8MA&#10;AADcAAAADwAAAGRycy9kb3ducmV2LnhtbESPzWrDMBCE74G+g9hCb4nUOgTjRgmlTiDHJi30ulhb&#10;2dRaGUv+6dtHgUKOw8x8w2z3s2vFSH1oPGt4XikQxJU3DVsNX5/HZQ4iRGSDrWfS8EcB9ruHxRYL&#10;4yc+03iJViQIhwI11DF2hZShqslhWPmOOHk/vncYk+ytND1OCe5a+aLURjpsOC3U2NF7TdXvZXAa&#10;pO1yO6vv8kNtTmtypRrjcND66XF+ewURaY738H/7ZDSsswxuZ9IR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TD8MAAADc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406" o:spid="_x0000_s1450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407" o:spid="_x0000_s1451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u4MIA&#10;AADcAAAADwAAAGRycy9kb3ducmV2LnhtbESPS4sCMRCE78L+h9ALe9NkfSGzRll8gEdfsNdm0mYG&#10;J51hEsfZf28EwWNRVV9R82XnKtFSE0rPGr4HCgRx7k3JVsP5tO3PQISIbLDyTBr+KcBy8dGbY2b8&#10;nQ/UHqMVCcIhQw1FjHUmZcgLchgGviZO3sU3DmOSjZWmwXuCu0oOlZpKhyWnhQJrWhWUX483p0Ha&#10;emY79bfeq+luTG6t2njbaP312f3+gIjUxXf41d4ZDePRB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C7gwgAAANwAAAAPAAAAAAAAAAAAAAAAAJgCAABkcnMvZG93&#10;bnJldi54bWxQSwUGAAAAAAQABAD1AAAAhwMAAAAA&#10;" path="m,l170,r,170l,170,,xe" filled="f" strokeweight=".57pt">
                <v:path arrowok="t" o:connecttype="custom" o:connectlocs="0,263;170,263;170,433;0,433;0,263" o:connectangles="0,0,0,0,0"/>
              </v:shape>
            </v:group>
            <w10:wrap anchorx="page"/>
          </v:group>
        </w:pict>
      </w:r>
      <w:r w:rsidR="00291AF9">
        <w:t>Type 7: Watery, no solid pieces. Entirely liquid I don't know</w:t>
      </w:r>
    </w:p>
    <w:p w:rsidR="00330746" w:rsidRDefault="00174DC8" w:rsidP="00566143">
      <w:pPr>
        <w:pStyle w:val="BodyText"/>
        <w:tabs>
          <w:tab w:val="left" w:pos="6803"/>
        </w:tabs>
        <w:spacing w:after="240" w:line="226" w:lineRule="exact"/>
        <w:ind w:right="4053" w:hanging="6180"/>
      </w:pPr>
      <w:r>
        <w:rPr>
          <w:noProof/>
        </w:rPr>
        <w:pict>
          <v:group id="Group 400" o:spid="_x0000_s1444" style="position:absolute;left:0;text-align:left;margin-left:327.1pt;margin-top:1.5pt;width:9.05pt;height:20.4pt;z-index:-251618304;mso-position-horizontal-relative:page" coordorigin="6543,30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">
            <v:group id="Group 403" o:spid="_x0000_s1447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<v:shape id="Freeform 404" o:spid="_x0000_s1448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Xo70A&#10;AADcAAAADwAAAGRycy9kb3ducmV2LnhtbERPy4rCMBTdC/5DuII7mygiUo0iPsCl4wzM9tJc02Jz&#10;U5pY69+bheDycN7rbe9q0VEbKs8appkCQVx4U7HV8Pd7mixBhIhssPZMGl4UYLsZDtaYG//kH+qu&#10;0YoUwiFHDWWMTS5lKEpyGDLfECfu5luHMcHWStPiM4W7Ws6UWkiHFaeGEhval1Tcrw+nQdpmaXv1&#10;f7ioxXlO7qC6+DhqPR71uxWISH38ij/us9Ewn6W16Uw6AnLz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rwXo70AAADcAAAADwAAAAAAAAAAAAAAAACYAgAAZHJzL2Rvd25yZXYu&#10;eG1sUEsFBgAAAAAEAAQA9QAAAII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401" o:spid="_x0000_s1445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<v:shape id="Freeform 402" o:spid="_x0000_s1446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NeMAA&#10;AADcAAAADwAAAGRycy9kb3ducmV2LnhtbERPz0vDMBS+C/4P4QnebOIcpdRlRVaFHbcqeH00z7TY&#10;vJQm67r/fjkMdvz4fm+qxQ1ipin0njW8ZgoEcetNz1bDz/fXSwEiRGSDg2fScKEA1fbxYYOl8Wc+&#10;0txEK1IIhxI1dDGOpZSh7chhyPxInLg/PzmMCU5WmgnPKdwNcqVULh32nBo6HGnXUfvfnJwGacfC&#10;Luq3Pqh8vyZXqzmePrV+flo+3kFEWuJdfHPvjYb1W5qfzqQjI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ONeMAAAADcAAAADwAAAAAAAAAAAAAAAACYAgAAZHJzL2Rvd25y&#10;ZXYueG1sUEsFBgAAAAAEAAQA9QAAAIUDAAAAAA==&#10;" path="m,l170,r,170l,170,,xe" filled="f" strokeweight=".57pt">
                <v:path arrowok="t" o:connecttype="custom" o:connectlocs="0,262;170,262;170,432;0,432;0,262" o:connectangles="0,0,0,0,0"/>
              </v:shape>
            </v:group>
            <w10:wrap anchorx="page"/>
          </v:group>
        </w:pict>
      </w:r>
      <w:r w:rsidR="00291AF9">
        <w:t>Do you/your child use a toilet or a diaper?</w:t>
      </w:r>
      <w:r w:rsidR="00291AF9">
        <w:tab/>
        <w:t>Toilet Diaper</w:t>
      </w:r>
    </w:p>
    <w:p w:rsidR="00330746" w:rsidRDefault="00291AF9" w:rsidP="00566143">
      <w:pPr>
        <w:pStyle w:val="Heading2"/>
        <w:spacing w:after="120"/>
        <w:rPr>
          <w:sz w:val="20"/>
          <w:szCs w:val="20"/>
        </w:rPr>
      </w:pPr>
      <w:r>
        <w:t>Bowel Movement Problems</w:t>
      </w: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372" o:spid="_x0000_s1421" style="position:absolute;left:0;text-align:left;margin-left:327.1pt;margin-top:1.85pt;width:9.05pt;height:122.45pt;z-index:-251617280;mso-position-horizontal-relative:page" coordorigin="6543,37" coordsize="181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">
            <v:group id="Group 393" o:spid="_x0000_s1442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394" o:spid="_x0000_s1443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kXcEA&#10;AADcAAAADwAAAGRycy9kb3ducmV2LnhtbESPT4vCMBTE78J+h/AWvGmyolK6RpFVwaN/Fvb6aN6m&#10;xealNLHWb28EweMwM79hFqve1aKjNlSeNXyNFQjiwpuKrYbf826UgQgR2WDtmTTcKcBq+TFYYG78&#10;jY/UnaIVCcIhRw1ljE0uZShKchjGviFO3r9vHcYkWytNi7cEd7WcKDWXDitOCyU29FNScTldnQZp&#10;m8z26m9zUPP9lNxGdfG61Xr42a+/QUTq4zv8au+Nhqmawf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I5F3BAAAA3AAAAA8AAAAAAAAAAAAAAAAAmAIAAGRycy9kb3du&#10;cmV2LnhtbFBLBQYAAAAABAAEAPUAAACG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391" o:spid="_x0000_s1440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392" o:spid="_x0000_s1441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fscIA&#10;AADcAAAADwAAAGRycy9kb3ducmV2LnhtbESPQWvCQBSE7wX/w/IKvTW7LcFKzCqiLXhsVfD6yD43&#10;wezbkF2T9N93C4LHYWa+Ycr15FoxUB8azxreMgWCuPKmYavhdPx6XYAIEdlg65k0/FKA9Wr2VGJh&#10;/Mg/NByiFQnCoUANdYxdIWWoanIYMt8RJ+/ie4cxyd5K0+OY4K6V70rNpcOG00KNHW1rqq6Hm9Mg&#10;bbewkzrvvtV8n5PbqSHePrV+eZ42SxCRpvgI39t7oyFXH/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t+xwgAAANwAAAAPAAAAAAAAAAAAAAAAAJgCAABkcnMvZG93&#10;bnJldi54bWxQSwUGAAAAAAQABAD1AAAAhw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389" o:spid="_x0000_s1438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390" o:spid="_x0000_s1439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uWMEA&#10;AADcAAAADwAAAGRycy9kb3ducmV2LnhtbESPT4vCMBTE7wt+h/AEb2uiiGg1iugueFz/gNdH80yL&#10;zUtpYq3f3ggLHoeZ+Q2zXHeuEi01ofSsYTRUIIhzb0q2Gs6n3+8ZiBCRDVaeScOTAqxXva8lZsY/&#10;+EDtMVqRIBwy1FDEWGdShrwgh2Hoa+LkXX3jMCbZWGkafCS4q+RYqal0WHJaKLCmbUH57Xh3GqSt&#10;Z7ZTl92fmu4n5HaqjfcfrQf9brMAEamLn/B/e280TNQc3m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F7ljBAAAA3A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387" o:spid="_x0000_s1436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388" o:spid="_x0000_s1437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0g8EA&#10;AADcAAAADwAAAGRycy9kb3ducmV2LnhtbESPT4vCMBTE78J+h/AWvNmki4h0jSK6gkf/wV4fzdu0&#10;bPNSmljrtzeC4HGYmd8wi9XgGtFTF2rPGvJMgSAuvanZaricd5M5iBCRDTaeScOdAqyWH6MFFsbf&#10;+Ej9KVqRIBwK1FDF2BZShrIihyHzLXHy/nznMCbZWWk6vCW4a+SXUjPpsOa0UGFLm4rK/9PVaZC2&#10;ndtB/W4ParafktuqPl5/tB5/DutvEJGG+A6/2nujYZrn8Dy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qdIPBAAAA3A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385" o:spid="_x0000_s1434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386" o:spid="_x0000_s1435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Pb8IA&#10;AADcAAAADwAAAGRycy9kb3ducmV2LnhtbESPW4vCMBSE34X9D+Es+KaJF6R0jbKsCj56g309NMe0&#10;2JyUJtb67zcLgo/DzHzDLNe9q0VHbag8a5iMFQjiwpuKrYbLeTfKQISIbLD2TBqeFGC9+hgsMTf+&#10;wUfqTtGKBOGQo4YyxiaXMhQlOQxj3xAn7+pbhzHJ1krT4iPBXS2nSi2kw4rTQokN/ZRU3E53p0Ha&#10;JrO9+t0c1GI/J7dRXbxvtR5+9t9fICL18R1+tfdGw3wyg/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E9vwgAAANwAAAAPAAAAAAAAAAAAAAAAAJgCAABkcnMvZG93&#10;bnJldi54bWxQSwUGAAAAAAQABAD1AAAAhwMAAAAA&#10;" path="m,l170,r,170l,170,,xe" filled="f" strokeweight=".57pt">
                <v:path arrowok="t" o:connecttype="custom" o:connectlocs="0,950;170,950;170,1120;0,1120;0,950" o:connectangles="0,0,0,0,0"/>
              </v:shape>
            </v:group>
            <v:group id="Group 383" o:spid="_x0000_s1432" style="position:absolute;left:6548;top:1176;width:170;height:170" coordorigin="6548,117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384" o:spid="_x0000_s1433" style="position:absolute;left:6548;top:117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ygMEA&#10;AADcAAAADwAAAGRycy9kb3ducmV2LnhtbESPT4vCMBTE78J+h/AW9qaJolK6RllWFzz6D/b6aJ5p&#10;sXkpTaz12xtB8DjMzG+Yxap3teioDZVnDeORAkFceFOx1XA6/g0zECEiG6w9k4Y7BVgtPwYLzI2/&#10;8Z66Q7QiQTjkqKGMscmlDEVJDsPIN8TJO/vWYUyytdK0eEtwV8uJUnPpsOK0UGJDvyUVl8PVaZC2&#10;yWyv/tc7Nd9Oya1VF68brb8++59vEJH6+A6/2lujYTqewf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RcoDBAAAA3AAAAA8AAAAAAAAAAAAAAAAAmAIAAGRycy9kb3du&#10;cmV2LnhtbFBLBQYAAAAABAAEAPUAAACGAwAAAAA=&#10;" path="m,l170,r,170l,170,,xe" filled="f" strokeweight=".57pt">
                <v:path arrowok="t" o:connecttype="custom" o:connectlocs="0,1176;170,1176;170,1346;0,1346;0,1176" o:connectangles="0,0,0,0,0"/>
              </v:shape>
            </v:group>
            <v:group id="Group 381" o:spid="_x0000_s1430" style="position:absolute;left:6548;top:1403;width:170;height:170" coordorigin="6548,14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382" o:spid="_x0000_s1431" style="position:absolute;left:6548;top:14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JbMEA&#10;AADcAAAADwAAAGRycy9kb3ducmV2LnhtbESPT4vCMBTE74LfITzBmyYuolKNIrqCx/UPeH00z7TY&#10;vJQm1u633ywIHoeZ+Q2z2nSuEi01ofSsYTJWIIhzb0q2Gq6Xw2gBIkRkg5Vn0vBLATbrfm+FmfEv&#10;PlF7jlYkCIcMNRQx1pmUIS/IYRj7mjh5d984jEk2VpoGXwnuKvml1Ew6LDktFFjTrqD8cX46DdLW&#10;C9up2/5HzY5TcnvVxue31sNBt12CiNTFT/jdPhoN08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SWzBAAAA3AAAAA8AAAAAAAAAAAAAAAAAmAIAAGRycy9kb3du&#10;cmV2LnhtbFBLBQYAAAAABAAEAPUAAACGAwAAAAA=&#10;" path="m,l170,r,170l,170,,xe" filled="f" strokeweight=".57pt">
                <v:path arrowok="t" o:connecttype="custom" o:connectlocs="0,1403;170,1403;170,1573;0,1573;0,1403" o:connectangles="0,0,0,0,0"/>
              </v:shape>
            </v:group>
            <v:group id="Group 379" o:spid="_x0000_s1428" style="position:absolute;left:6548;top:1630;width:170;height:170" coordorigin="6548,16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380" o:spid="_x0000_s1429" style="position:absolute;left:6548;top:16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4hcEA&#10;AADcAAAADwAAAGRycy9kb3ducmV2LnhtbESPT4vCMBTE78J+h/AW9mYTFxG3GkVWBY/+g70+mmda&#10;bF5KE2v32xtB8DjMzG+Y+bJ3teioDZVnDaNMgSAuvKnYajiftsMpiBCRDdaeScM/BVguPgZzzI2/&#10;84G6Y7QiQTjkqKGMscmlDEVJDkPmG+LkXXzrMCbZWmlavCe4q+W3UhPpsOK0UGJDvyUV1+PNaZC2&#10;mdpe/a33arIbk1urLt42Wn999qsZiEh9fIdf7Z3RMB79wP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ceIXBAAAA3AAAAA8AAAAAAAAAAAAAAAAAmAIAAGRycy9kb3du&#10;cmV2LnhtbFBLBQYAAAAABAAEAPUAAACGAwAAAAA=&#10;" path="m,l170,r,170l,170,,xe" filled="f" strokeweight=".57pt">
                <v:path arrowok="t" o:connecttype="custom" o:connectlocs="0,1630;170,1630;170,1800;0,1800;0,1630" o:connectangles="0,0,0,0,0"/>
              </v:shape>
            </v:group>
            <v:group id="Group 377" o:spid="_x0000_s1426" style="position:absolute;left:6548;top:1857;width:170;height:170" coordorigin="6548,18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378" o:spid="_x0000_s1427" style="position:absolute;left:6548;top:18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+PsIA&#10;AADcAAAADwAAAGRycy9kb3ducmV2LnhtbESPwWrDMBBE74X+g9hCb42UYIxxI5vQNJBj6wZyXayt&#10;bGKtjKU4zt9XhUKPw8y8Ybb14gYx0xR6zxrWKwWCuPWmZ6vh9HV4KUCEiGxw8Ewa7hSgrh4ftlga&#10;f+NPmptoRYJwKFFDF+NYShnajhyGlR+Jk/ftJ4cxyclKM+Etwd0gN0rl0mHPaaHDkd46ai/N1WmQ&#10;dizsos77D5UfM3J7Ncfru9bPT8vuFUSkJf6H/9pHoyHbrOH3TDoC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r4+wgAAANwAAAAPAAAAAAAAAAAAAAAAAJgCAABkcnMvZG93&#10;bnJldi54bWxQSwUGAAAAAAQABAD1AAAAhwMAAAAA&#10;" path="m,l170,r,170l,170,,xe" filled="f" strokeweight=".57pt">
                <v:path arrowok="t" o:connecttype="custom" o:connectlocs="0,1857;170,1857;170,2027;0,2027;0,1857" o:connectangles="0,0,0,0,0"/>
              </v:shape>
            </v:group>
            <v:group id="Group 375" o:spid="_x0000_s1424" style="position:absolute;left:6548;top:2083;width:170;height:170" coordorigin="6548,208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376" o:spid="_x0000_s1425" style="position:absolute;left:6548;top:208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F0sMA&#10;AADcAAAADwAAAGRycy9kb3ducmV2LnhtbESPwWrDMBBE74H+g9hCbrHUxATjWgmlacDHNi30ulgb&#10;2cRaGUtxnL+vCoUeh5l5w1T72fViojF0njU8ZQoEceNNx1bD1+dxVYAIEdlg75k03CnAfvewqLA0&#10;/sYfNJ2iFQnCoUQNbYxDKWVoWnIYMj8QJ+/sR4cxydFKM+ItwV0v10ptpcOO00KLA7221FxOV6dB&#10;2qGws/o+vKttnZM7qCle37RePs4vzyAizfE//NeujYZ8vYH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F0sMAAADcAAAADwAAAAAAAAAAAAAAAACYAgAAZHJzL2Rv&#10;d25yZXYueG1sUEsFBgAAAAAEAAQA9QAAAIgDAAAAAA==&#10;" path="m,l170,r,170l,170,,xe" filled="f" strokeweight=".57pt">
                <v:path arrowok="t" o:connecttype="custom" o:connectlocs="0,2083;170,2083;170,2253;0,2253;0,2083" o:connectangles="0,0,0,0,0"/>
              </v:shape>
            </v:group>
            <v:group id="Group 373" o:spid="_x0000_s1422" style="position:absolute;left:6548;top:2310;width:170;height:170" coordorigin="6548,23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374" o:spid="_x0000_s1423" style="position:absolute;left:6548;top:23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4PcMA&#10;AADc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Z8+Qq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24PcMAAADcAAAADwAAAAAAAAAAAAAAAACYAgAAZHJzL2Rv&#10;d25yZXYueG1sUEsFBgAAAAAEAAQA9QAAAIgDAAAAAA==&#10;" path="m,l170,r,170l,170,,xe" filled="f" strokeweight=".57pt">
                <v:path arrowok="t" o:connecttype="custom" o:connectlocs="0,2310;170,2310;170,2480;0,2480;0,2310" o:connectangles="0,0,0,0,0"/>
              </v:shape>
            </v:group>
            <w10:wrap anchorx="page"/>
          </v:group>
        </w:pict>
      </w:r>
      <w:r w:rsidR="00291AF9">
        <w:t>What was you</w:t>
      </w:r>
      <w:r w:rsidR="004602F3">
        <w:t>r</w:t>
      </w:r>
      <w:r w:rsidR="00291AF9">
        <w:t>/your child's age when the bowel movement</w:t>
      </w:r>
      <w:r w:rsidR="00291AF9">
        <w:tab/>
        <w:t>On the day of birth</w:t>
      </w:r>
    </w:p>
    <w:p w:rsidR="00466588" w:rsidRDefault="00291AF9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>problems began?</w:t>
      </w:r>
      <w:r>
        <w:tab/>
        <w:t xml:space="preserve">Less than 2 </w:t>
      </w:r>
      <w:r w:rsidR="00C26BC4">
        <w:t>mo</w:t>
      </w:r>
      <w:r>
        <w:t xml:space="preserve"> (not on day of birth) </w:t>
      </w:r>
    </w:p>
    <w:p w:rsidR="00330746" w:rsidRDefault="00466588">
      <w:pPr>
        <w:pStyle w:val="BodyText"/>
        <w:tabs>
          <w:tab w:val="left" w:pos="6803"/>
        </w:tabs>
        <w:spacing w:before="3" w:line="226" w:lineRule="exact"/>
        <w:ind w:right="784" w:hanging="6180"/>
      </w:pPr>
      <w:r>
        <w:tab/>
        <w:t>2 mo</w:t>
      </w:r>
      <w:r w:rsidR="004602F3">
        <w:t xml:space="preserve"> to </w:t>
      </w:r>
      <w:r w:rsidR="00291AF9">
        <w:t xml:space="preserve">5 </w:t>
      </w:r>
      <w:r w:rsidR="00C26BC4">
        <w:t>mo</w:t>
      </w:r>
      <w:r w:rsidR="00291AF9">
        <w:t xml:space="preserve"> </w:t>
      </w:r>
    </w:p>
    <w:p w:rsidR="00330746" w:rsidRDefault="00291AF9">
      <w:pPr>
        <w:pStyle w:val="BodyText"/>
        <w:spacing w:line="224" w:lineRule="exact"/>
        <w:ind w:right="2428"/>
      </w:pPr>
      <w:r>
        <w:t>6</w:t>
      </w:r>
      <w:r w:rsidR="00466588">
        <w:t xml:space="preserve"> mo </w:t>
      </w:r>
      <w:r w:rsidR="004602F3">
        <w:t xml:space="preserve"> to </w:t>
      </w:r>
      <w:r>
        <w:t xml:space="preserve">12 </w:t>
      </w:r>
      <w:r w:rsidR="00C26BC4">
        <w:t>mo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13</w:t>
      </w:r>
      <w:r w:rsidR="00466588">
        <w:t xml:space="preserve"> mo</w:t>
      </w:r>
      <w:r w:rsidR="004602F3">
        <w:t xml:space="preserve"> to </w:t>
      </w:r>
      <w:r>
        <w:t xml:space="preserve">18 </w:t>
      </w:r>
      <w:r w:rsidR="00C26BC4">
        <w:t>mo</w:t>
      </w:r>
      <w:r>
        <w:t xml:space="preserve"> </w:t>
      </w:r>
    </w:p>
    <w:p w:rsidR="00466588" w:rsidRDefault="00291AF9">
      <w:pPr>
        <w:pStyle w:val="BodyText"/>
        <w:spacing w:line="227" w:lineRule="exact"/>
        <w:ind w:right="2428"/>
      </w:pPr>
      <w:r>
        <w:t xml:space="preserve">19 </w:t>
      </w:r>
      <w:r w:rsidR="00C26BC4">
        <w:t>mo</w:t>
      </w:r>
      <w:r>
        <w:t xml:space="preserve"> to 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4</w:t>
      </w:r>
      <w:r w:rsidR="00466588">
        <w:t xml:space="preserve"> y</w:t>
      </w:r>
      <w:r>
        <w:t xml:space="preserve"> to 6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7 </w:t>
      </w:r>
      <w:r w:rsidR="00466588">
        <w:t xml:space="preserve">y </w:t>
      </w:r>
      <w:r>
        <w:t xml:space="preserve">to 13 </w:t>
      </w:r>
      <w:r w:rsidR="00C26BC4">
        <w:t>y</w:t>
      </w:r>
      <w:r>
        <w:t xml:space="preserve"> </w:t>
      </w:r>
    </w:p>
    <w:p w:rsidR="00330746" w:rsidRDefault="00291AF9">
      <w:pPr>
        <w:pStyle w:val="BodyText"/>
        <w:spacing w:line="227" w:lineRule="exact"/>
        <w:ind w:right="2428"/>
      </w:pPr>
      <w:r>
        <w:t>14</w:t>
      </w:r>
      <w:r w:rsidR="00466588">
        <w:t xml:space="preserve">y </w:t>
      </w:r>
      <w:r>
        <w:t xml:space="preserve"> to 18 </w:t>
      </w:r>
      <w:r w:rsidR="00C26BC4">
        <w:t>y</w:t>
      </w:r>
      <w:r>
        <w:t xml:space="preserve"> </w:t>
      </w:r>
    </w:p>
    <w:p w:rsidR="00466588" w:rsidRDefault="006B27B2" w:rsidP="006B27B2">
      <w:pPr>
        <w:pStyle w:val="BodyText"/>
        <w:spacing w:before="3" w:line="226" w:lineRule="exact"/>
        <w:ind w:right="2176"/>
      </w:pPr>
      <w:r>
        <w:t xml:space="preserve">Greater than </w:t>
      </w:r>
      <w:r w:rsidR="00291AF9">
        <w:t xml:space="preserve">18 </w:t>
      </w:r>
      <w:r w:rsidR="00C26BC4">
        <w:t>y</w:t>
      </w:r>
      <w:r w:rsidR="00291AF9">
        <w:t xml:space="preserve"> </w:t>
      </w:r>
    </w:p>
    <w:p w:rsidR="00330746" w:rsidRDefault="00291AF9" w:rsidP="006B27B2">
      <w:pPr>
        <w:pStyle w:val="BodyText"/>
        <w:spacing w:before="3" w:line="226" w:lineRule="exact"/>
        <w:ind w:right="2176"/>
      </w:pPr>
      <w:r>
        <w:t>I don</w:t>
      </w:r>
      <w:r w:rsidR="004602F3">
        <w:t>’</w:t>
      </w:r>
      <w:r>
        <w:t>t know</w:t>
      </w:r>
    </w:p>
    <w:p w:rsidR="00330746" w:rsidRDefault="00330746">
      <w:pPr>
        <w:spacing w:before="8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365" o:spid="_x0000_s1414" style="position:absolute;left:0;text-align:left;margin-left:327.1pt;margin-top:1.5pt;width:9.05pt;height:31.75pt;z-index:-251616256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">
            <v:group id="Group 370" o:spid="_x0000_s1419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<v:shape id="Freeform 371" o:spid="_x0000_s1420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TIcAA&#10;AADcAAAADwAAAGRycy9kb3ducmV2LnhtbERPz2vCMBS+C/sfwhvsZpM5KbUaRdRBj5sbeH00z7Ss&#10;eSlNrN1/bw6DHT++35vd5Dox0hBazxpeMwWCuPamZavh++t9XoAIEdlg55k0/FKA3fZptsHS+Dt/&#10;0niOVqQQDiVqaGLsSylD3ZDDkPmeOHFXPziMCQ5WmgHvKdx1cqFULh22nBoa7OnQUP1zvjkN0vaF&#10;ndTl+KHyaknuqMZ4O2n98jzt1yAiTfFf/OeujIa3VVqbzqQj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kTIcAAAADcAAAADwAAAAAAAAAAAAAAAACYAgAAZHJzL2Rvd25y&#10;ZXYueG1sUEsFBgAAAAAEAAQA9QAAAIU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368" o:spid="_x0000_s1417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369" o:spid="_x0000_s1418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Hxb8A&#10;AADcAAAADwAAAGRycy9kb3ducmV2LnhtbERPy4rCMBTdD8w/hCvMbkwcikinqYjOQJe+YLaX5poW&#10;m5vSxNr5e7MQXB7Ou1hPrhMjDaH1rGExVyCIa29athrOp9/PFYgQkQ12nknDPwVYl+9vBebG3/lA&#10;4zFakUI45KihibHPpQx1Qw7D3PfEibv4wWFMcLDSDHhP4a6TX0otpcOWU0ODPW0bqq/Hm9Mgbb+y&#10;k/rb7dWyysjt1BhvP1p/zKbNN4hIU3yJn+7KaMhUmp/OpCMg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f0fFvwAAANwAAAAPAAAAAAAAAAAAAAAAAJgCAABkcnMvZG93bnJl&#10;di54bWxQSwUGAAAAAAQABAD1AAAAhAMAAAAA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366" o:spid="_x0000_s1415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367" o:spid="_x0000_s1416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8KcEA&#10;AADcAAAADwAAAGRycy9kb3ducmV2LnhtbESPW4vCMBSE3wX/QzgL+6bJioh0TYt4AR+9wb4emrNp&#10;2eakNLHWf78RBB+HmfmGWRWDa0RPXag9a/iaKhDEpTc1Ww3Xy36yBBEissHGM2l4UIAiH49WmBl/&#10;5xP152hFgnDIUEMVY5tJGcqKHIapb4mT9+s7hzHJzkrT4T3BXSNnSi2kw5rTQoUtbSoq/843p0Ha&#10;dmkH9bM9qsVhTm6r+njbaf35May/QUQa4jv8ah+MhrmawfNMOg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hfCnBAAAA3A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Do you/they have to strain to pass bowel movements?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right="4297" w:hanging="6180"/>
      </w:pPr>
      <w:r>
        <w:rPr>
          <w:noProof/>
        </w:rPr>
        <w:pict>
          <v:group id="Group 358" o:spid="_x0000_s1407" style="position:absolute;left:0;text-align:left;margin-left:327.1pt;margin-top:1.5pt;width:9.05pt;height:31.75pt;z-index:-251615232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">
            <v:group id="Group 363" o:spid="_x0000_s1412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364" o:spid="_x0000_s1413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6vMIA&#10;AADcAAAADwAAAGRycy9kb3ducmV2LnhtbESPS4sCMRCE78L+h9ALe9PEB6KzRll8gEdf4LWZ9GaG&#10;nXSGSRxn/70RBI9FVX1FLVadq0RLTSg9axgOFAji3JuSrYbLedefgQgR2WDlmTT8U4DV8qO3wMz4&#10;Ox+pPUUrEoRDhhqKGOtMypAX5DAMfE2cvF/fOIxJNlaaBu8J7io5UmoqHZacFgqsaV1Q/ne6OQ3S&#10;1jPbqevmoKb7CbmNauNtq/XXZ/fzDSJSF9/hV3tvNIznQ3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7q8wgAAANwAAAAPAAAAAAAAAAAAAAAAAJgCAABkcnMvZG93&#10;bnJldi54bWxQSwUGAAAAAAQABAD1AAAAhwMAAAAA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361" o:spid="_x0000_s1410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362" o:spid="_x0000_s1411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BUMEA&#10;AADcAAAADwAAAGRycy9kb3ducmV2LnhtbESPT4vCMBTE78J+h/AW9qaJq4hWoyzrCh79B14fzTMt&#10;Ni+libX77Y0geBxm5jfMYtW5SrTUhNKzhuFAgSDOvSnZajgdN/0piBCRDVaeScM/BVgtP3oLzIy/&#10;857aQ7QiQThkqKGIsc6kDHlBDsPA18TJu/jGYUyysdI0eE9wV8lvpSbSYclpocCafgvKr4eb0yBt&#10;PbWdOq93arIdk1urNt7+tP767H7mICJ18R1+tbdGw2g2g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NgVDBAAAA3AAAAA8AAAAAAAAAAAAAAAAAmAIAAGRycy9kb3du&#10;cmV2LnhtbFBLBQYAAAAABAAEAPUAAACGAwAAAAA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359" o:spid="_x0000_s1408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360" o:spid="_x0000_s1409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8v8MA&#10;AADcAAAADwAAAGRycy9kb3ducmV2LnhtbESPzWrDMBCE74G+g9hCb4nUtDGJG9mUpIEc81PodbE2&#10;sqm1MpbiuG8fFQo9DjPzDbMuR9eKgfrQeNbwPFMgiCtvGrYaPs+76RJEiMgGW8+k4YcClMXDZI25&#10;8Tc+0nCKViQIhxw11DF2uZShqslhmPmOOHkX3zuMSfZWmh5vCe5aOVcqkw4bTgs1drSpqfo+XZ0G&#10;abulHdXX9qCy/Su5rRri9UPrp8fx/Q1EpDH+h//ae6PhZbWA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i8v8MAAADcAAAADwAAAAAAAAAAAAAAAACYAgAAZHJzL2Rv&#10;d25yZXYueG1sUEsFBgAAAAAEAAQA9QAAAIgDAAAAAA=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Do you/your child ever have blood in the stool?</w:t>
      </w:r>
      <w:r w:rsidR="00291AF9">
        <w:tab/>
        <w:t>Yes 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line="224" w:lineRule="exact"/>
        <w:sectPr w:rsidR="00330746">
          <w:headerReference w:type="default" r:id="rId19"/>
          <w:pgSz w:w="11906" w:h="16840"/>
          <w:pgMar w:top="560" w:right="460" w:bottom="440" w:left="0" w:header="48" w:footer="254" w:gutter="0"/>
          <w:pgNumType w:start="18"/>
          <w:cols w:space="720"/>
        </w:sectPr>
      </w:pPr>
    </w:p>
    <w:p w:rsidR="00330746" w:rsidRDefault="00330746">
      <w:pPr>
        <w:spacing w:before="18" w:line="240" w:lineRule="exact"/>
        <w:rPr>
          <w:sz w:val="24"/>
          <w:szCs w:val="2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349" o:spid="_x0000_s1398" style="position:absolute;left:0;text-align:left;margin-left:327.1pt;margin-top:5.55pt;width:9.05pt;height:43.1pt;z-index:-251614208;mso-position-horizontal-relative:page" coordorigin="6543,111" coordsize="1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">
            <v:group id="Group 356" o:spid="_x0000_s1405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<v:shape id="Freeform 357" o:spid="_x0000_s1406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yFsEA&#10;AADcAAAADwAAAGRycy9kb3ducmV2LnhtbESPW4vCMBSE3wX/QziCb5qoi5SuURYv4KM38PXQnE3L&#10;NielibX77zfCgo/DzHzDrDa9q0VHbag8a5hNFQjiwpuKrYbb9TDJQISIbLD2TBp+KcBmPRysMDf+&#10;yWfqLtGKBOGQo4YyxiaXMhQlOQxT3xAn79u3DmOSrZWmxWeCu1rOlVpKhxWnhRIb2pZU/FweToO0&#10;TWZ7dd+d1PL4QW6nuvjYaz0e9V+fICL18R3+bx+NhkU2h9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YshbBAAAA3AAAAA8AAAAAAAAAAAAAAAAAmAIAAGRycy9kb3du&#10;cmV2LnhtbFBLBQYAAAAABAAEAPUAAACG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354" o:spid="_x0000_s1403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Freeform 355" o:spid="_x0000_s1404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P+cIA&#10;AADcAAAADwAAAGRycy9kb3ducmV2LnhtbESPwWrDMBBE74X+g9hCbrXUNgTjWAmhaSHHNCn0ulgb&#10;ycRaGUtxnL+vCoEeh5l5w9TryXdipCG2gTW8FAoEcRNMy1bD9/HzuQQRE7LBLjBpuFGE9erxocbK&#10;hCt/0XhIVmQIxwo1uJT6SsrYOPIYi9ATZ+8UBo8py8FKM+A1w30nX5VaSI8t5wWHPb07as6Hi9cg&#10;bV/aSf1s92qxm5PfqjFdPrSePU2bJYhEU/oP39s7o+GtnMPf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Y/5wgAAANwAAAAPAAAAAAAAAAAAAAAAAJgCAABkcnMvZG93&#10;bnJldi54bWxQSwUGAAAAAAQABAD1AAAAhwMAAAAA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352" o:spid="_x0000_s1401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<v:shape id="Freeform 353" o:spid="_x0000_s1402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0FcIA&#10;AADcAAAADwAAAGRycy9kb3ducmV2LnhtbESPQWvCQBSE7wX/w/KE3ppdbQkhuopoCx5bFbw+ss9N&#10;MPs2ZNcY/71bKPQ4zMw3zHI9ulYM1IfGs4ZZpkAQV940bDWcjl9vBYgQkQ22nknDgwKsV5OXJZbG&#10;3/mHhkO0IkE4lKihjrErpQxVTQ5D5jvi5F187zAm2VtperwnuGvlXKlcOmw4LdTY0bam6nq4OQ3S&#10;doUd1Xn3rfL9B7mdGuLtU+vX6bhZgIg0xv/wX3tvNLwXOfye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7QVwgAAANwAAAAPAAAAAAAAAAAAAAAAAJgCAABkcnMvZG93&#10;bnJldi54bWxQSwUGAAAAAAQABAD1AAAAhwMAAAAA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350" o:spid="_x0000_s1399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<v:shape id="Freeform 351" o:spid="_x0000_s1400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F/L4A&#10;AADcAAAADwAAAGRycy9kb3ducmV2LnhtbERPy4rCMBTdC/MP4Q64s8k4IqUaRUYHXPoYmO2luabF&#10;5qY0sda/NwvB5eG8l+vBNaKnLtSeNXxlCgRx6U3NVsPf+XeSgwgR2WDjmTQ8KMB69TFaYmH8nY/U&#10;n6IVKYRDgRqqGNtCylBW5DBkviVO3MV3DmOCnZWmw3sKd42cKjWXDmtODRW29FNReT3dnAZp29wO&#10;6n97UPP9jNxW9fG203r8OWwWICIN8S1+ufdGw3ee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whfy+AAAA3AAAAA8AAAAAAAAAAAAAAAAAmAIAAGRycy9kb3ducmV2&#10;LnhtbFBLBQYAAAAABAAEAPUAAACDAwAAAAA=&#10;" path="m,l170,r,170l,170,,xe" filled="f" strokeweight=".57pt">
                <v:path arrowok="t" o:connecttype="custom" o:connectlocs="0,797;170,797;170,967;0,967;0,797" o:connectangles="0,0,0,0,0"/>
              </v:shape>
            </v:group>
            <w10:wrap anchorx="page"/>
          </v:group>
        </w:pict>
      </w:r>
      <w:r w:rsidR="00291AF9">
        <w:t>What color is the blood in the stool?</w:t>
      </w:r>
      <w:r w:rsidR="00291AF9">
        <w:tab/>
        <w:t>Bright red</w:t>
      </w:r>
    </w:p>
    <w:p w:rsidR="00330746" w:rsidRDefault="00291AF9">
      <w:pPr>
        <w:pStyle w:val="BodyText"/>
        <w:spacing w:before="3" w:line="226" w:lineRule="exact"/>
        <w:ind w:right="2995"/>
      </w:pPr>
      <w:r>
        <w:t>Dark red (maroon) Black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963"/>
      </w:pPr>
      <w:r>
        <w:rPr>
          <w:noProof/>
        </w:rPr>
        <w:pict>
          <v:group id="Group 342" o:spid="_x0000_s1391" style="position:absolute;left:0;text-align:left;margin-left:327.1pt;margin-top:1.5pt;width:9.05pt;height:31.75pt;z-index:-251613184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">
            <v:group id="Group 347" o:spid="_x0000_s1396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348" o:spid="_x0000_s1397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aRcMA&#10;AADcAAAADwAAAGRycy9kb3ducmV2LnhtbESPzWrDMBCE74G+g9hCb4nUtHGDG9mUpIEc81PIdbE2&#10;sqm1MpbiuG8fFQo9DjPzDbMqR9eKgfrQeNbwPFMgiCtvGrYavk7b6RJEiMgGW8+k4YcClMXDZIW5&#10;8Tc+0HCMViQIhxw11DF2uZShqslhmPmOOHkX3zuMSfZWmh5vCe5aOVcqkw4bTgs1drSuqfo+Xp0G&#10;abulHdV5s1fZ7pXcRg3x+qn10+P48Q4i0hj/w3/tndHw8raA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RaRcMAAADcAAAADwAAAAAAAAAAAAAAAACYAgAAZHJzL2Rv&#10;d25yZXYueG1sUEsFBgAAAAAEAAQA9QAAAIg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345" o:spid="_x0000_s1394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46" o:spid="_x0000_s1395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hqcIA&#10;AADcAAAADwAAAGRycy9kb3ducmV2LnhtbESPS4sCMRCE78L+h9ALe9NkVVRmjbL4AI++YK/NpM0M&#10;TjrDJI6z/94Igseiqr6i5svOVaKlJpSeNXwPFAji3JuSrYbzadufgQgR2WDlmTT8U4Dl4qM3x8z4&#10;Ox+oPUYrEoRDhhqKGOtMypAX5DAMfE2cvItvHMYkGytNg/cEd5UcKjWRDktOCwXWtCoovx5vToO0&#10;9cx26m+9V5PdmNxatfG20frrs/v9ARGpi+/wq70zGkbTK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mGpwgAAANw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343" o:spid="_x0000_s1392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344" o:spid="_x0000_s1393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QQMMA&#10;AADcAAAADwAAAGRycy9kb3ducmV2LnhtbESPW2sCMRSE3wv9D+EU+lYTL3hZjSJawcd6AV8Pm2N2&#10;cXOybOK6/feNIPRxmJlvmMWqc5VoqQmlZw39ngJBnHtTstVwPu2+piBCRDZYeSYNvxRgtXx/W2Bm&#10;/IMP1B6jFQnCIUMNRYx1JmXIC3IYer4mTt7VNw5jko2VpsFHgrtKDpQaS4clp4UCa9oUlN+Od6dB&#10;2npqO3XZ/qjxfkRuq9p4/9b686Nbz0FE6uJ/+NXeGw3DyQye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lQQMMAAADcAAAADwAAAAAAAAAAAAAAAACYAgAAZHJzL2Rv&#10;d25yZXYueG1sUEsFBgAAAAAEAAQA9QAAAIgDAAAAAA=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What is the largest amount of blood you have seen in</w:t>
      </w:r>
      <w:r w:rsidR="00291AF9">
        <w:tab/>
        <w:t>Small streaks (i.e., not three dimensional) the stool?</w:t>
      </w:r>
      <w:r w:rsidR="00291AF9">
        <w:tab/>
        <w:t>Small clumps of clots</w:t>
      </w:r>
    </w:p>
    <w:p w:rsidR="00330746" w:rsidRDefault="00291AF9">
      <w:pPr>
        <w:pStyle w:val="BodyText"/>
        <w:spacing w:line="224" w:lineRule="exact"/>
        <w:ind w:right="183"/>
      </w:pPr>
      <w:r>
        <w:t>Big clots of blood (larger than a dime)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337" o:spid="_x0000_s1386" style="position:absolute;left:0;text-align:left;margin-left:327.1pt;margin-top:1.85pt;width:9.05pt;height:20.4pt;z-index:-251612160;mso-position-horizontal-relative:page" coordorigin="6543,37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">
            <v:group id="Group 340" o:spid="_x0000_s1389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shape id="Freeform 341" o:spid="_x0000_s1390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53b8A&#10;AADcAAAADwAAAGRycy9kb3ducmV2LnhtbERPy4rCMBTdD/gP4QruxmR0UOkYRXyAS62C20tzJy3T&#10;3JQm1vr3k4Xg8nDey3XvatFRGyrPGr7GCgRx4U3FVsP1cvhcgAgR2WDtmTQ8KcB6NfhYYmb8g8/U&#10;5dGKFMIhQw1ljE0mZShKchjGviFO3K9vHcYEWytNi48U7mo5UWomHVacGkpsaFtS8ZffnQZpm4Xt&#10;1W13UrPjN7md6uJ9r/Vo2G9+QETq41v8ch+Nhuk8zU9n0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0/ndvwAAANwAAAAPAAAAAAAAAAAAAAAAAJgCAABkcnMvZG93bnJl&#10;di54bWxQSwUGAAAAAAQABAD1AAAAhAMAAAAA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338" o:spid="_x0000_s1387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Freeform 339" o:spid="_x0000_s1388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CMcEA&#10;AADcAAAADwAAAGRycy9kb3ducmV2LnhtbESPT4vCMBTE78J+h/AW9qaJrqhUoyzrCh79B14fzTMt&#10;Ni+libX77Y0geBxm5jfMYtW5SrTUhNKzhuFAgSDOvSnZajgdN/0ZiBCRDVaeScM/BVgtP3oLzIy/&#10;857aQ7QiQThkqKGIsc6kDHlBDsPA18TJu/jGYUyysdI0eE9wV8mRUhPpsOS0UGBNvwXl18PNaZC2&#10;ntlOndc7NdmOya1VG29/Wn99dj9zEJG6+A6/2luj4Xs6g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NwjHBAAAA3A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w10:wrap anchorx="page"/>
          </v:group>
        </w:pict>
      </w:r>
      <w:r w:rsidR="00291AF9">
        <w:t>Do you/your child use medicine or other</w:t>
      </w:r>
      <w:r w:rsidR="00291AF9">
        <w:tab/>
        <w:t>Yes</w:t>
      </w:r>
    </w:p>
    <w:p w:rsidR="00330746" w:rsidRDefault="004602F3">
      <w:pPr>
        <w:pStyle w:val="BodyText"/>
        <w:tabs>
          <w:tab w:val="left" w:pos="6803"/>
        </w:tabs>
        <w:spacing w:line="227" w:lineRule="exact"/>
        <w:ind w:left="623"/>
      </w:pPr>
      <w:r>
        <w:t xml:space="preserve">treatment </w:t>
      </w:r>
      <w:r w:rsidR="00291AF9">
        <w:t>to help with bowel movements?</w:t>
      </w:r>
      <w:r w:rsidR="00291AF9">
        <w:tab/>
        <w:t>No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1474"/>
      </w:pPr>
      <w:r>
        <w:rPr>
          <w:noProof/>
        </w:rPr>
        <w:pict>
          <v:group id="Group 306" o:spid="_x0000_s1355" style="position:absolute;left:0;text-align:left;margin-left:327.1pt;margin-top:1.5pt;width:9.05pt;height:167.8pt;z-index:-251611136;mso-position-horizontal-relative:page" coordorigin="6543,30" coordsize="181,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">
            <v:group id="Group 335" o:spid="_x0000_s1384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36" o:spid="_x0000_s1385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pgMEA&#10;AADcAAAADwAAAGRycy9kb3ducmV2LnhtbESPT4vCMBTE78J+h/AW9qaJq4hWoyzrCh79B14fzTMt&#10;Ni+libX77Y0geBxm5jfMYtW5SrTUhNKzhuFAgSDOvSnZajgdN/0piBCRDVaeScM/BVgtP3oLzIy/&#10;857aQ7QiQThkqKGIsc6kDHlBDsPA18TJu/jGYUyysdI0eE9wV8lvpSbSYclpocCafgvKr4eb0yBt&#10;PbWdOq93arIdk1urNt7+tP767H7mICJ18R1+tbdGw2g0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D6YDBAAAA3AAAAA8AAAAAAAAAAAAAAAAAmAIAAGRycy9kb3du&#10;cmV2LnhtbFBLBQYAAAAABAAEAPUAAACGAwAAAAA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333" o:spid="_x0000_s1382" style="position:absolute;left:6548;top:262;width:170;height:170" coordorigin="6548,26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334" o:spid="_x0000_s1383" style="position:absolute;left:6548;top:26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W+8IA&#10;AADcAAAADwAAAGRycy9kb3ducmV2LnhtbESPW4vCMBSE34X9D+Es+KaJF6R0jbKsCj56g309NMe0&#10;2JyUJtb67zcLgo/DzHzDLNe9q0VHbag8a5iMFQjiwpuKrYbLeTfKQISIbLD2TBqeFGC9+hgsMTf+&#10;wUfqTtGKBOGQo4YyxiaXMhQlOQxj3xAn7+pbhzHJ1krT4iPBXS2nSi2kw4rTQokN/ZRU3E53p0Ha&#10;JrO9+t0c1GI/J7dRXbxvtR5+9t9fICL18R1+tfdGw2w+gf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5b7wgAAANwAAAAPAAAAAAAAAAAAAAAAAJgCAABkcnMvZG93&#10;bnJldi54bWxQSwUGAAAAAAQABAD1AAAAhwMAAAAA&#10;" path="m,l170,r,170l,170,,xe" filled="f" strokeweight=".57pt">
                <v:path arrowok="t" o:connecttype="custom" o:connectlocs="0,262;170,262;170,432;0,432;0,262" o:connectangles="0,0,0,0,0"/>
              </v:shape>
            </v:group>
            <v:group id="Group 331" o:spid="_x0000_s1380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332" o:spid="_x0000_s1381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tF8MA&#10;AADcAAAADwAAAGRycy9kb3ducmV2LnhtbESPzWrDMBCE74G+g9hCb4nUOgTjRgmlTiDHJi30ulhb&#10;2dRaGUv+6dtHgUKOw8x8w2z3s2vFSH1oPGt4XikQxJU3DVsNX5/HZQ4iRGSDrWfS8EcB9ruHxRYL&#10;4yc+03iJViQIhwI11DF2hZShqslhWPmOOHk/vncYk+ytND1OCe5a+aLURjpsOC3U2NF7TdXvZXAa&#10;pO1yO6vv8kNtTmtypRrjcND66XF+ewURaY738H/7ZDRk6wxuZ9IR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2tF8MAAADcAAAADwAAAAAAAAAAAAAAAACYAgAAZHJzL2Rv&#10;d25yZXYueG1sUEsFBgAAAAAEAAQA9QAAAIgDAAAAAA==&#10;" path="m,l170,r,170l,170,,xe" filled="f" strokeweight=".57pt">
                <v:path arrowok="t" o:connecttype="custom" o:connectlocs="0,489;170,489;170,659;0,659;0,489" o:connectangles="0,0,0,0,0"/>
              </v:shape>
            </v:group>
            <v:group id="Group 329" o:spid="_x0000_s1378" style="position:absolute;left:6548;top:716;width:170;height:170" coordorigin="6548,71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shape id="Freeform 330" o:spid="_x0000_s1379" style="position:absolute;left:6548;top:71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Q+MIA&#10;AADcAAAADwAAAGRycy9kb3ducmV2LnhtbESPS4sCMRCE78L+h9ALe9NkfSGzRll8gEdfsNdm0mYG&#10;J51hEsfZf28EwWNRVV9R82XnKtFSE0rPGr4HCgRx7k3JVsP5tO3PQISIbLDyTBr+KcBy8dGbY2b8&#10;nQ/UHqMVCcIhQw1FjHUmZcgLchgGviZO3sU3DmOSjZWmwXuCu0oOlZpKhyWnhQJrWhWUX483p0Ha&#10;emY79bfeq+luTG6t2njbaP312f3+gIjUxXf41d4ZDaPxB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JD4wgAAANwAAAAPAAAAAAAAAAAAAAAAAJgCAABkcnMvZG93&#10;bnJldi54bWxQSwUGAAAAAAQABAD1AAAAhwMAAAAA&#10;" path="m,l170,r,170l,170,,xe" filled="f" strokeweight=".57pt">
                <v:path arrowok="t" o:connecttype="custom" o:connectlocs="0,716;170,716;170,886;0,886;0,716" o:connectangles="0,0,0,0,0"/>
              </v:shape>
            </v:group>
            <v:group id="Group 327" o:spid="_x0000_s1376" style="position:absolute;left:6548;top:943;width:170;height:170" coordorigin="6548,9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328" o:spid="_x0000_s1377" style="position:absolute;left:6548;top:9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rFMEA&#10;AADcAAAADwAAAGRycy9kb3ducmV2LnhtbESPT4vCMBTE78J+h/AW9qaJu6JSjbKsK3j0H3h9NM+0&#10;2LyUJtb67Y0geBxm5jfMfNm5SrTUhNKzhuFAgSDOvSnZajge1v0piBCRDVaeScOdAiwXH705Zsbf&#10;eEftPlqRIBwy1FDEWGdShrwgh2Hga+LknX3jMCbZWGkavCW4q+S3UmPpsOS0UGBNfwXll/3VaZC2&#10;ntpOnVZbNd6MyK1UG6//Wn99dr8zEJG6+A6/2huj4Wc0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WqxTBAAAA3AAAAA8AAAAAAAAAAAAAAAAAmAIAAGRycy9kb3du&#10;cmV2LnhtbFBLBQYAAAAABAAEAPUAAACGAwAAAAA=&#10;" path="m,l170,r,170l,170,,xe" filled="f" strokeweight=".57pt">
                <v:path arrowok="t" o:connecttype="custom" o:connectlocs="0,943;170,943;170,1113;0,1113;0,943" o:connectangles="0,0,0,0,0"/>
              </v:shape>
            </v:group>
            <v:group id="Group 325" o:spid="_x0000_s1374" style="position:absolute;left:6548;top:1170;width:170;height:170" coordorigin="6548,11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326" o:spid="_x0000_s1375" style="position:absolute;left:6548;top:11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a/cEA&#10;AADcAAAADwAAAGRycy9kb3ducmV2LnhtbESPT4vCMBTE78J+h/AW9qaJuyJajbKsK3j0H3h9NM+0&#10;2LyUJtb67Y0geBxm5jfMfNm5SrTUhNKzhuFAgSDOvSnZajge1v0JiBCRDVaeScOdAiwXH705Zsbf&#10;eEftPlqRIBwy1FDEWGdShrwgh2Hga+LknX3jMCbZWGkavCW4q+S3UmPpsOS0UGBNfwXll/3VaZC2&#10;nthOnVZbNd6MyK1UG6//Wn99dr8zEJG6+A6/2huj4Wc0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mv3BAAAA3AAAAA8AAAAAAAAAAAAAAAAAmAIAAGRycy9kb3du&#10;cmV2LnhtbFBLBQYAAAAABAAEAPUAAACGAwAAAAA=&#10;" path="m,l170,r,170l,170,,xe" filled="f" strokeweight=".57pt">
                <v:path arrowok="t" o:connecttype="custom" o:connectlocs="0,1170;170,1170;170,1340;0,1340;0,1170" o:connectangles="0,0,0,0,0"/>
              </v:shape>
            </v:group>
            <v:group id="Group 323" o:spid="_x0000_s1372" style="position:absolute;left:6548;top:1396;width:170;height:170" coordorigin="6548,13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324" o:spid="_x0000_s1373" style="position:absolute;left:6548;top:13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AJsIA&#10;AADcAAAADwAAAGRycy9kb3ducmV2LnhtbESPT4vCMBTE7wt+h/AEb2ui7opUo4h/wOOuCl4fzTMt&#10;Ni+libV++40g7HGYmd8wi1XnKtFSE0rPGkZDBYI496Zkq+F82n/OQISIbLDyTBqeFGC17H0sMDP+&#10;wb/UHqMVCcIhQw1FjHUmZcgLchiGviZO3tU3DmOSjZWmwUeCu0qOlZpKhyWnhQJr2hSU3453p0Ha&#10;emY7ddn+qOnhi9xWtfG+03rQ79ZzEJG6+B9+tw9Gw+R7BK8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gAmwgAAANwAAAAPAAAAAAAAAAAAAAAAAJgCAABkcnMvZG93&#10;bnJldi54bWxQSwUGAAAAAAQABAD1AAAAhwMAAAAA&#10;" path="m,l170,r,170l,170,,xe" filled="f" strokeweight=".57pt">
                <v:path arrowok="t" o:connecttype="custom" o:connectlocs="0,1396;170,1396;170,1566;0,1566;0,1396" o:connectangles="0,0,0,0,0"/>
              </v:shape>
            </v:group>
            <v:group id="Group 321" o:spid="_x0000_s1370" style="position:absolute;left:6548;top:1623;width:170;height:170" coordorigin="6548,16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322" o:spid="_x0000_s1371" style="position:absolute;left:6548;top:16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7ysMA&#10;AADcAAAADwAAAGRycy9kb3ducmV2LnhtbESPwWrDMBBE74X8g9hAb42UujXBiRJC04CPrVvIdbE2&#10;som1MpbiOH9fFQo9DjPzhtnsJteJkYbQetawXCgQxLU3LVsN31/HpxWIEJENdp5Jw50C7Lazhw0W&#10;xt/4k8YqWpEgHArU0MTYF1KGuiGHYeF74uSd/eAwJjlYaQa8Jbjr5LNSuXTYclposKe3hupLdXUa&#10;pO1XdlKnw4fKyxdyBzXG67vWj/NpvwYRaYr/4b92aTRkrx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7ysMAAADcAAAADwAAAAAAAAAAAAAAAACYAgAAZHJzL2Rv&#10;d25yZXYueG1sUEsFBgAAAAAEAAQA9QAAAIgDAAAAAA==&#10;" path="m,l170,r,170l,170,,xe" filled="f" strokeweight=".57pt">
                <v:path arrowok="t" o:connecttype="custom" o:connectlocs="0,1623;170,1623;170,1793;0,1793;0,1623" o:connectangles="0,0,0,0,0"/>
              </v:shape>
            </v:group>
            <v:group id="Group 319" o:spid="_x0000_s1368" style="position:absolute;left:6548;top:1850;width:170;height:170" coordorigin="6548,18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320" o:spid="_x0000_s1369" style="position:absolute;left:6548;top:18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GJcIA&#10;AADcAAAADwAAAGRycy9kb3ducmV2LnhtbESPS4sCMRCE78L+h9ALe9NkfSGzRll8gEdfsNdm0mYG&#10;J51hEsfZf28EwWNRVV9R82XnKtFSE0rPGr4HCgRx7k3JVsP5tO3PQISIbLDyTBr+KcBy8dGbY2b8&#10;nQ/UHqMVCcIhQw1FjHUmZcgLchgGviZO3sU3DmOSjZWmwXuCu0oOlZpKhyWnhQJrWhWUX483p0Ha&#10;emY79bfeq+luTG6t2njbaP312f3+gIjUxXf41d4ZDaPJB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QYlwgAAANwAAAAPAAAAAAAAAAAAAAAAAJgCAABkcnMvZG93&#10;bnJldi54bWxQSwUGAAAAAAQABAD1AAAAhwMAAAAA&#10;" path="m,l170,r,170l,170,,xe" filled="f" strokeweight=".57pt">
                <v:path arrowok="t" o:connecttype="custom" o:connectlocs="0,1850;170,1850;170,2020;0,2020;0,1850" o:connectangles="0,0,0,0,0"/>
              </v:shape>
            </v:group>
            <v:group id="Group 317" o:spid="_x0000_s1366" style="position:absolute;left:6548;top:2077;width:170;height:170" coordorigin="6548,20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318" o:spid="_x0000_s1367" style="position:absolute;left:6548;top:20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9ycMA&#10;AADcAAAADwAAAGRycy9kb3ducmV2LnhtbESPzWrDMBCE74G+g9hCb4nUtHGDG9mUpIEc81PIdbE2&#10;sqm1MpbiuG8fFQo9DjPzDbMqR9eKgfrQeNbwPFMgiCtvGrYavk7b6RJEiMgGW8+k4YcClMXDZIW5&#10;8Tc+0HCMViQIhxw11DF2uZShqslhmPmOOHkX3zuMSfZWmh5vCe5aOVcqkw4bTgs1drSuqfo+Xp0G&#10;abulHdV5s1fZ7pXcRg3x+qn10+P48Q4i0hj/w3/tndHwsniD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89ycMAAADcAAAADwAAAAAAAAAAAAAAAACYAgAAZHJzL2Rv&#10;d25yZXYueG1sUEsFBgAAAAAEAAQA9QAAAIgDAAAAAA==&#10;" path="m,l170,r,170l,170,,xe" filled="f" strokeweight=".57pt">
                <v:path arrowok="t" o:connecttype="custom" o:connectlocs="0,2077;170,2077;170,2247;0,2247;0,2077" o:connectangles="0,0,0,0,0"/>
              </v:shape>
            </v:group>
            <v:group id="Group 315" o:spid="_x0000_s1364" style="position:absolute;left:6548;top:2303;width:170;height:170" coordorigin="6548,230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316" o:spid="_x0000_s1365" style="position:absolute;left:6548;top:230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MIMMA&#10;AADcAAAADwAAAGRycy9kb3ducmV2LnhtbESPzWrDMBCE74G+g9hCb4nUtDGJG9mUpIEc81PodbE2&#10;sqm1MpbiuG8fFQo9DjPzDbMuR9eKgfrQeNbwPFMgiCtvGrYaPs+76RJEiMgGW8+k4YcClMXDZI25&#10;8Tc+0nCKViQIhxw11DF2uZShqslhmPmOOHkX3zuMSfZWmh5vCe5aOVcqkw4bTgs1drSpqfo+XZ0G&#10;abulHdXX9qCy/Su5rRri9UPrp8fx/Q1EpDH+h//ae6PhZbGC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wMIMMAAADcAAAADwAAAAAAAAAAAAAAAACYAgAAZHJzL2Rv&#10;d25yZXYueG1sUEsFBgAAAAAEAAQA9QAAAIgDAAAAAA==&#10;" path="m,l170,r,170l,170,,xe" filled="f" strokeweight=".57pt">
                <v:path arrowok="t" o:connecttype="custom" o:connectlocs="0,2303;170,2303;170,2473;0,2473;0,2303" o:connectangles="0,0,0,0,0"/>
              </v:shape>
            </v:group>
            <v:group id="Group 313" o:spid="_x0000_s1362" style="position:absolute;left:6548;top:2530;width:170;height:170" coordorigin="6548,253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314" o:spid="_x0000_s1363" style="position:absolute;left:6548;top:253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Km8EA&#10;AADcAAAADwAAAGRycy9kb3ducmV2LnhtbESPT4vCMBTE78J+h/AWvGniKkWqUWRV8Oifhb0+mmda&#10;bF5KE2v3228EweMwM79hluve1aKjNlSeNUzGCgRx4U3FVsPPZT+agwgR2WDtmTT8UYD16mOwxNz4&#10;B5+oO0crEoRDjhrKGJtcylCU5DCMfUOcvKtvHcYkWytNi48Ed7X8UiqTDitOCyU29F1ScTvfnQZp&#10;m7nt1e/2qLLDjNxWdfG+03r42W8WICL18R1+tQ9GwzSbwP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GypvBAAAA3AAAAA8AAAAAAAAAAAAAAAAAmAIAAGRycy9kb3du&#10;cmV2LnhtbFBLBQYAAAAABAAEAPUAAACGAwAAAAA=&#10;" path="m,l170,r,170l,170,,xe" filled="f" strokeweight=".57pt">
                <v:path arrowok="t" o:connecttype="custom" o:connectlocs="0,2530;170,2530;170,2700;0,2700;0,2530" o:connectangles="0,0,0,0,0"/>
              </v:shape>
            </v:group>
            <v:group id="Group 311" o:spid="_x0000_s1360" style="position:absolute;left:6548;top:2757;width:170;height:170" coordorigin="6548,275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312" o:spid="_x0000_s1361" style="position:absolute;left:6548;top:275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xd8EA&#10;AADcAAAADwAAAGRycy9kb3ducmV2LnhtbESPT4vCMBTE78J+h/AW9qbJqhSpRpHVBY/+Wdjro3mm&#10;xealNLHWb28EweMwM79hFqve1aKjNlSeNXyPFAjiwpuKrYa/0+9wBiJEZIO1Z9JwpwCr5cdggbnx&#10;Nz5Qd4xWJAiHHDWUMTa5lKEoyWEY+YY4eWffOoxJtlaaFm8J7mo5ViqTDitOCyU29FNScTlenQZp&#10;m5nt1f9mr7LdlNxGdfG61frrs1/PQUTq4zv8au+Mhkk2ge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Y8XfBAAAA3AAAAA8AAAAAAAAAAAAAAAAAmAIAAGRycy9kb3du&#10;cmV2LnhtbFBLBQYAAAAABAAEAPUAAACGAwAAAAA=&#10;" path="m,l170,r,170l,170,,xe" filled="f" strokeweight=".57pt">
                <v:path arrowok="t" o:connecttype="custom" o:connectlocs="0,2757;170,2757;170,2927;0,2927;0,2757" o:connectangles="0,0,0,0,0"/>
              </v:shape>
            </v:group>
            <v:group id="Group 309" o:spid="_x0000_s1358" style="position:absolute;left:6548;top:2984;width:170;height:170" coordorigin="6548,29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310" o:spid="_x0000_s1359" style="position:absolute;left:6548;top:29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MmMIA&#10;AADcAAAADwAAAGRycy9kb3ducmV2LnhtbESPQWsCMRSE70L/Q3gFb5pY20VWo5RawaNdC70+Ns/s&#10;4uZl2cR1/feNIHgcZuYbZrUZXCN66kLtWcNsqkAQl97UbDX8HneTBYgQkQ02nknDjQJs1i+jFebG&#10;X/mH+iJakSAcctRQxdjmUoayIodh6lvi5J185zAm2VlpOrwmuGvkm1KZdFhzWqiwpa+KynNxcRqk&#10;bRd2UH/bg8r27+S2qo+Xb63Hr8PnEkSkIT7Dj/beaJhnH3A/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cyYwgAAANwAAAAPAAAAAAAAAAAAAAAAAJgCAABkcnMvZG93&#10;bnJldi54bWxQSwUGAAAAAAQABAD1AAAAhwMAAAAA&#10;" path="m,l170,r,170l,170,,xe" filled="f" strokeweight=".57pt">
                <v:path arrowok="t" o:connecttype="custom" o:connectlocs="0,2984;170,2984;170,3154;0,3154;0,2984" o:connectangles="0,0,0,0,0"/>
              </v:shape>
            </v:group>
            <v:group id="Group 307" o:spid="_x0000_s1356" style="position:absolute;left:6548;top:3210;width:170;height:170" coordorigin="6548,321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308" o:spid="_x0000_s1357" style="position:absolute;left:6548;top:321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3dMMA&#10;AADcAAAADwAAAGRycy9kb3ducmV2LnhtbESPT2sCMRTE74V+h/AKvdWkKltZjVL8Ax7tWvD62Dyz&#10;i5uXZRPX7bc3gtDjMDO/YRarwTWipy7UnjV8jhQI4tKbmq2G3+PuYwYiRGSDjWfS8EcBVsvXlwXm&#10;xt/4h/oiWpEgHHLUUMXY5lKGsiKHYeRb4uSdfecwJtlZaTq8Jbhr5FipTDqsOS1U2NK6ovJSXJ0G&#10;aduZHdRpc1DZfkpuo/p43Wr9/jZ8z0FEGuJ/+NneGw2T7As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P3dMMAAADcAAAADwAAAAAAAAAAAAAAAACYAgAAZHJzL2Rv&#10;d25yZXYueG1sUEsFBgAAAAAEAAQA9QAAAIgDAAAAAA==&#10;" path="m,l170,r,170l,170,,xe" filled="f" strokeweight=".57pt">
                <v:path arrowok="t" o:connecttype="custom" o:connectlocs="0,3210;170,3210;170,3380;0,3380;0,3210" o:connectangles="0,0,0,0,0"/>
              </v:shape>
            </v:group>
            <w10:wrap anchorx="page"/>
          </v:group>
        </w:pict>
      </w:r>
      <w:r w:rsidR="00291AF9">
        <w:t>What treatment do you/your child use to help with</w:t>
      </w:r>
      <w:r w:rsidR="00291AF9">
        <w:tab/>
        <w:t>Glycolax, PEG, Polyethylene Glycol bowel movements?</w:t>
      </w:r>
      <w:r w:rsidR="00291AF9">
        <w:tab/>
        <w:t>Mineral oil</w:t>
      </w:r>
    </w:p>
    <w:p w:rsidR="00330746" w:rsidRDefault="00291AF9">
      <w:pPr>
        <w:pStyle w:val="BodyText"/>
        <w:spacing w:line="224" w:lineRule="exact"/>
        <w:ind w:right="2428"/>
      </w:pPr>
      <w:r>
        <w:t>Kondrumel</w:t>
      </w:r>
    </w:p>
    <w:p w:rsidR="00330746" w:rsidRDefault="00291AF9">
      <w:pPr>
        <w:pStyle w:val="BodyText"/>
        <w:spacing w:before="3" w:line="226" w:lineRule="exact"/>
        <w:ind w:right="2428"/>
      </w:pPr>
      <w:r>
        <w:t>Milk of Magnesia Senakot</w:t>
      </w:r>
      <w:r w:rsidR="00E37042">
        <w:t xml:space="preserve"> or other Senna</w:t>
      </w:r>
    </w:p>
    <w:p w:rsidR="00330746" w:rsidRDefault="00291AF9">
      <w:pPr>
        <w:pStyle w:val="BodyText"/>
        <w:spacing w:line="224" w:lineRule="exact"/>
        <w:ind w:right="2428"/>
      </w:pPr>
      <w:r>
        <w:t>Colace</w:t>
      </w:r>
    </w:p>
    <w:p w:rsidR="00330746" w:rsidRDefault="00291AF9">
      <w:pPr>
        <w:pStyle w:val="BodyText"/>
        <w:spacing w:line="227" w:lineRule="exact"/>
        <w:ind w:right="2428"/>
      </w:pPr>
      <w:r>
        <w:t>Dulcolox suppository</w:t>
      </w:r>
    </w:p>
    <w:p w:rsidR="00330746" w:rsidRDefault="00291AF9">
      <w:pPr>
        <w:pStyle w:val="BodyText"/>
        <w:spacing w:before="3" w:line="226" w:lineRule="exact"/>
        <w:ind w:right="1105"/>
      </w:pPr>
      <w:r>
        <w:t>Prune juice, apple juice, Kayro syrup Fleets enema</w:t>
      </w:r>
    </w:p>
    <w:p w:rsidR="00330746" w:rsidRDefault="00291AF9">
      <w:pPr>
        <w:pStyle w:val="BodyText"/>
        <w:spacing w:line="224" w:lineRule="exact"/>
        <w:ind w:right="2428"/>
      </w:pPr>
      <w:r>
        <w:t>Saline enema</w:t>
      </w:r>
    </w:p>
    <w:p w:rsidR="00330746" w:rsidRDefault="00291AF9">
      <w:pPr>
        <w:pStyle w:val="BodyText"/>
        <w:spacing w:before="3" w:line="226" w:lineRule="exact"/>
        <w:ind w:right="2017"/>
      </w:pPr>
      <w:r>
        <w:t>Milk and molasses enema Imodium</w:t>
      </w:r>
    </w:p>
    <w:p w:rsidR="00330746" w:rsidRDefault="00291AF9">
      <w:pPr>
        <w:pStyle w:val="BodyText"/>
        <w:spacing w:before="1" w:line="226" w:lineRule="exact"/>
        <w:ind w:right="3496"/>
      </w:pPr>
      <w:r>
        <w:t>Lomotil Peptobismol Other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304" o:spid="_x0000_s1353" style="position:absolute;left:0;text-align:left;margin-left:328.8pt;margin-top:11.05pt;width:189.05pt;height:.1pt;z-index:-25160806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">
            <v:shape id="Freeform 305" o:spid="_x0000_s135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uCMIA&#10;AADcAAAADwAAAGRycy9kb3ducmV2LnhtbESPQWvCQBSE70L/w/KEXkQ3VggluopGCh6t1vsj+5IN&#10;Zt+G3W1M/323IPQ4zMw3zGY32k4M5EPrWMFykYEgrpxuuVHwdf2Yv4MIEVlj55gU/FCA3fZlssFC&#10;uwd/0nCJjUgQDgUqMDH2hZShMmQxLFxPnLzaeYsxSd9I7fGR4LaTb1mWS4stpwWDPZWGqvvl2yqo&#10;8ng4npelMXXpXX2cudtwOCn1Oh33axCRxvgffrZPWsFqlcPf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O4I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Defecation Treatment Other: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196"/>
      </w:pPr>
      <w:r>
        <w:rPr>
          <w:noProof/>
        </w:rPr>
        <w:pict>
          <v:group id="Group 302" o:spid="_x0000_s1351" style="position:absolute;left:0;text-align:left;margin-left:328.8pt;margin-top:26.1pt;width:189.05pt;height:.1pt;z-index:-251607040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">
            <v:shape id="Freeform 303" o:spid="_x0000_s1352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V5MMA&#10;AADcAAAADwAAAGRycy9kb3ducmV2LnhtbESPQWsCMRSE7wX/Q3gFL6VmrUVkaxRdETxaW++PzdvN&#10;0s3LkqTr+u+NIHgcZuYbZrkebCt68qFxrGA6yUAQl043XCv4/dm/L0CEiKyxdUwKrhRgvRq9LDHX&#10;7sLf1J9iLRKEQ44KTIxdLmUoDVkME9cRJ69y3mJM0tdSe7wkuG3lR5bNpcWG04LBjgpD5d/p3yoo&#10;53G7O04LY6rCu2r35s799qDU+HXYfIGINMRn+NE+aAWz2Sfcz6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bV5M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Have they used any other treatments in the past to help with bowel movements?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218"/>
      </w:pPr>
      <w:r>
        <w:rPr>
          <w:noProof/>
        </w:rPr>
        <w:pict>
          <v:group id="Group 300" o:spid="_x0000_s1349" style="position:absolute;left:0;text-align:left;margin-left:328.8pt;margin-top:26.1pt;width:189.05pt;height:.1pt;z-index:-251606016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">
            <v:shape id="Freeform 301" o:spid="_x0000_s1350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oC8MA&#10;AADcAAAADwAAAGRycy9kb3ducmV2LnhtbESPwWrDMBBE74X8g9hAL6WWk0AobhRTOwRybNL2vlhr&#10;y9RaGUlx3L+vCoUch5l5w+zK2Q5iIh96xwpWWQ6CuHG6507B58fx+QVEiMgaB8ek4IcClPvFww4L&#10;7W58pukSO5EgHApUYGIcCylDY8hiyNxInLzWeYsxSd9J7fGW4HaQ6zzfSos9pwWDI9WGmu/L1Spo&#10;trE6vK9qY9rau/bw5L6m6qTU43J+ewURaY738H/7pBVsNmv4O5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PoC8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Did these treatments help or worsen the bowel movement problem?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218"/>
      </w:pPr>
      <w:r>
        <w:rPr>
          <w:noProof/>
        </w:rPr>
        <w:pict>
          <v:group id="Group 298" o:spid="_x0000_s1347" style="position:absolute;left:0;text-align:left;margin-left:328.8pt;margin-top:26.1pt;width:189.05pt;height:.1pt;z-index:-25160499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">
            <v:shape id="Freeform 299" o:spid="_x0000_s1348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T578A&#10;AADcAAAADwAAAGRycy9kb3ducmV2LnhtbERPTYvCMBC9L/gfwgh7WTR1BVmqUbQieHTVvQ/NtCk2&#10;k5LEWv+9OQh7fLzv1WawrejJh8axgtk0A0FcOt1wreB6OUx+QISIrLF1TAqeFGCzHn2sMNfuwb/U&#10;n2MtUgiHHBWYGLtcylAashimriNOXOW8xZigr6X2+EjhtpXfWbaQFhtODQY7KgyVt/PdKigXcbc/&#10;zQpjqsK7av/l/vrdUanP8bBdgog0xH/x233UCubzND+dSUd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dPn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Please provide additional details about bowel movement problems</w:t>
      </w:r>
      <w:r w:rsidR="004602F3">
        <w:t>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293" o:spid="_x0000_s1342" style="position:absolute;left:0;text-align:left;margin-left:28.05pt;margin-top:-1pt;width:539.15pt;height:3.4pt;z-index:-251610112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">
            <v:group id="Group 296" o:spid="_x0000_s1345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shape id="Freeform 297" o:spid="_x0000_s1346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XjcQA&#10;AADcAAAADwAAAGRycy9kb3ducmV2LnhtbESPwWrDMBBE74X8g9hAbo1cB4xxohg3kJL2VieX3BZr&#10;a5laK2OpjtOvrwqFHoeZecPsytn2YqLRd44VPK0TEMSN0x23Ci7n42MOwgdkjb1jUnAnD+V+8bDD&#10;Qrsbv9NUh1ZECPsCFZgQhkJK3xiy6NduII7ehxsthijHVuoRbxFue5kmSSYtdhwXDA50MNR81l9W&#10;wcv1O3sz+UV2Z1flrauvz4l9VWq1nKstiEBz+A//tU9awSbN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V43EAAAA3AAAAA8AAAAAAAAAAAAAAAAAmAIAAGRycy9k&#10;b3ducmV2LnhtbFBLBQYAAAAABAAEAPUAAACJAwAAAAA=&#10;" path="m,l10772,e" filled="f" strokeweight=".57pt">
                <v:path arrowok="t" o:connecttype="custom" o:connectlocs="0,0;10772,0" o:connectangles="0,0"/>
              </v:shape>
            </v:group>
            <v:group id="Group 294" o:spid="_x0000_s1343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<v:shape id="Freeform 295" o:spid="_x0000_s1344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mZMAA&#10;AADcAAAADwAAAGRycy9kb3ducmV2LnhtbERPTYvCMBC9C/6HMMLeNNUFKd2mooLL6m2rF29DM9sU&#10;m0lpolZ/vTkIe3y873w12FbcqPeNYwXzWQKCuHK64VrB6bibpiB8QNbYOiYFD/KwKsajHDPt7vxL&#10;tzLUIoawz1CBCaHLpPSVIYt+5jriyP253mKIsK+l7vEew20rF0mylBYbjg0GO9oaqi7l1Sr4Pj+X&#10;B5OeZHN067R25XmT2L1SH5Nh/QUi0BD+xW/3j1bwuYhr45l4BGT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xmZMAAAADcAAAADwAAAAAAAAAAAAAAAACYAgAAZHJzL2Rvd25y&#10;ZXYueG1sUEsFBgAAAAAEAAQA9QAAAIUDAAAAAA==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Poor appetite affecting growth</w:t>
      </w:r>
    </w:p>
    <w:p w:rsidR="00330746" w:rsidRDefault="00330746">
      <w:pPr>
        <w:spacing w:line="190" w:lineRule="exact"/>
        <w:rPr>
          <w:sz w:val="19"/>
          <w:szCs w:val="19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>
      <w:pPr>
        <w:pStyle w:val="BodyText"/>
        <w:spacing w:line="226" w:lineRule="exact"/>
        <w:ind w:left="623" w:right="6196"/>
      </w:pPr>
      <w:r>
        <w:rPr>
          <w:noProof/>
        </w:rPr>
        <w:pict>
          <v:group id="Group 291" o:spid="_x0000_s1340" style="position:absolute;left:0;text-align:left;margin-left:328.8pt;margin-top:22.05pt;width:189.05pt;height:.1pt;z-index:-251603968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wrXQMAAOk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">
            <v:shape id="Freeform 292" o:spid="_x0000_s1341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bTcMA&#10;AADcAAAADwAAAGRycy9kb3ducmV2LnhtbESPwWrDMBBE74X8g9hAL6WWk0AobhRTOwRybNL2vlhr&#10;y9RaGUlx3L+vCoUch5l5w+zK2Q5iIh96xwpWWQ6CuHG6507B58fx+QVEiMgaB8ek4IcClPvFww4L&#10;7W58pukSO5EgHApUYGIcCylDY8hiyNxInLzWeYsxSd9J7fGW4HaQ6zzfSos9pwWDI9WGmu/L1Spo&#10;trE6vK9qY9rau/bw5L6m6qTU43J+ewURaY738H/7pBVs1hv4O5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bTc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Can you tell me more about the poor appetite affecting growth?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286" o:spid="_x0000_s1335" style="position:absolute;left:0;text-align:left;margin-left:28.05pt;margin-top:-1pt;width:539.15pt;height:3.4pt;z-index:-251609088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">
            <v:group id="Group 289" o:spid="_x0000_s1338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290" o:spid="_x0000_s1339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JQsMA&#10;AADcAAAADwAAAGRycy9kb3ducmV2LnhtbESPQYvCMBSE74L/ITzBm6auIN2uUVRQ3L1ZvXh7NM+m&#10;2LyUJqvVX28WFjwOM/MNM192thY3an3lWMFknIAgLpyuuFRwOm5HKQgfkDXWjknBgzwsF/3eHDPt&#10;7nygWx5KESHsM1RgQmgyKX1hyKIfu4Y4ehfXWgxRtqXULd4j3NbyI0lm0mLFccFgQxtDxTX/tQp2&#10;5+fsx6QnWR3dKi1dfl4n9lup4aBbfYEI1IV3+L+91wqmk0/4O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wJQsMAAADc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v:group id="Group 287" o:spid="_x0000_s1336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288" o:spid="_x0000_s1337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P+cIA&#10;AADcAAAADwAAAGRycy9kb3ducmV2LnhtbESPQYvCMBSE7wv+h/AEb2uqgpRqFBVcXG9WL94ezbMp&#10;Ni+lyWrdX28EweMwM98w82Vna3Gj1leOFYyGCQjiwumKSwWn4/Y7BeEDssbaMSl4kIflovc1x0y7&#10;Ox/olodSRAj7DBWYEJpMSl8YsuiHriGO3sW1FkOUbSl1i/cIt7UcJ8lUWqw4LhhsaGOouOZ/VsHP&#10;+X+6N+lJVke3SkuXn9eJ/VVq0O9WMxCBuvAJv9s7rWAyHsHr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s/5wgAAANwAAAAPAAAAAAAAAAAAAAAAAJgCAABkcnMvZG93&#10;bnJldi54bWxQSwUGAAAAAAQABAD1AAAAhwMAAAAA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General Medication/ Treatment/Surgery Questions</w:t>
      </w:r>
    </w:p>
    <w:p w:rsidR="00330746" w:rsidRDefault="00330746">
      <w:pPr>
        <w:sectPr w:rsidR="00330746">
          <w:pgSz w:w="11906" w:h="16840"/>
          <w:pgMar w:top="560" w:right="460" w:bottom="440" w:left="0" w:header="48" w:footer="254" w:gutter="0"/>
          <w:cols w:space="720"/>
        </w:sectPr>
      </w:pPr>
    </w:p>
    <w:p w:rsidR="00330746" w:rsidRDefault="00330746">
      <w:pPr>
        <w:spacing w:before="18" w:line="240" w:lineRule="exact"/>
        <w:rPr>
          <w:sz w:val="24"/>
          <w:szCs w:val="2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284" o:spid="_x0000_s1333" style="position:absolute;left:0;text-align:left;margin-left:327.4pt;margin-top:5.85pt;width:8.5pt;height:8.5pt;z-index:-251602944;mso-position-horizontal-relative:page" coordorigin="6548,11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">
            <v:shape id="Freeform 285" o:spid="_x0000_s1334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hksEA&#10;AADcAAAADwAAAGRycy9kb3ducmV2LnhtbESPT4vCMBTE78J+h/AWvGniKkWqUWRV8Oifhb0+mmda&#10;bF5KE2v3228EweMwM79hluve1aKjNlSeNUzGCgRx4U3FVsPPZT+agwgR2WDtmTT8UYD16mOwxNz4&#10;B5+oO0crEoRDjhrKGJtcylCU5DCMfUOcvKtvHcYkWytNi48Ed7X8UiqTDitOCyU29F1ScTvfnQZp&#10;m7nt1e/2qLLDjNxWdfG+03r42W8WICL18R1+tQ9Gw3SSwf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pIZLBAAAA3AAAAA8AAAAAAAAAAAAAAAAAmAIAAGRycy9kb3du&#10;cmV2LnhtbFBLBQYAAAAABAAEAPUAAACGAwAAAAA=&#10;" path="m,l170,r,170l,170,,xe" filled="f" strokeweight=".57pt">
              <v:path arrowok="t" o:connecttype="custom" o:connectlocs="0,117;170,117;170,287;0,287;0,117" o:connectangles="0,0,0,0,0"/>
            </v:shape>
            <w10:wrap anchorx="page"/>
          </v:group>
        </w:pict>
      </w:r>
      <w:r w:rsidR="00291AF9">
        <w:t xml:space="preserve">What other medicines </w:t>
      </w:r>
      <w:r w:rsidR="00F75BA4">
        <w:t>are you/</w:t>
      </w:r>
      <w:r w:rsidR="00291AF9">
        <w:t>your child taking now?</w:t>
      </w:r>
      <w:r w:rsidR="00291AF9">
        <w:tab/>
        <w:t>Proton pump inhibitor: Prilosec (omeprazole),</w:t>
      </w:r>
    </w:p>
    <w:p w:rsidR="00330746" w:rsidRDefault="00291AF9">
      <w:pPr>
        <w:pStyle w:val="BodyText"/>
        <w:spacing w:before="3" w:line="226" w:lineRule="exact"/>
        <w:ind w:right="335"/>
      </w:pPr>
      <w:r>
        <w:t>Nexium, Prevacid (lansoprazole), Protonix (pantoprazole) or Aciphex (rabeprazole)</w:t>
      </w:r>
    </w:p>
    <w:p w:rsidR="00330746" w:rsidRDefault="00174DC8">
      <w:pPr>
        <w:pStyle w:val="BodyText"/>
        <w:spacing w:before="1" w:line="226" w:lineRule="exact"/>
        <w:ind w:right="335"/>
      </w:pPr>
      <w:r>
        <w:rPr>
          <w:noProof/>
        </w:rPr>
        <w:pict>
          <v:group id="Group 282" o:spid="_x0000_s1331" style="position:absolute;left:0;text-align:left;margin-left:327.4pt;margin-top:1.85pt;width:8.5pt;height:8.5pt;z-index:-251601920;mso-position-horizontal-relative:page" coordorigin="6548,3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">
            <v:shape id="Freeform 283" o:spid="_x0000_s1332" style="position:absolute;left:6548;top: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afsIA&#10;AADcAAAADwAAAGRycy9kb3ducmV2LnhtbESPW4vCMBSE34X9D+Es+KaJF6R0jbKsCj56g309NMe0&#10;2JyUJtb67zcLgo/DzHzDLNe9q0VHbag8a5iMFQjiwpuKrYbLeTfKQISIbLD2TBqeFGC9+hgsMTf+&#10;wUfqTtGKBOGQo4YyxiaXMhQlOQxj3xAn7+pbhzHJ1krT4iPBXS2nSi2kw4rTQokN/ZRU3E53p0Ha&#10;JrO9+t0c1GI/J7dRXbxvtR5+9t9fICL18R1+tfdGw2wyh/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xp+wgAAANwAAAAPAAAAAAAAAAAAAAAAAJgCAABkcnMvZG93&#10;bnJldi54bWxQSwUGAAAAAAQABAD1AAAAhwMAAAAA&#10;" path="m,l170,r,170l,170,,xe" filled="f" strokeweight=".57pt">
              <v:path arrowok="t" o:connecttype="custom" o:connectlocs="0,37;170,37;170,207;0,207;0,37" o:connectangles="0,0,0,0,0"/>
            </v:shape>
            <w10:wrap anchorx="page"/>
          </v:group>
        </w:pict>
      </w:r>
      <w:r>
        <w:rPr>
          <w:noProof/>
        </w:rPr>
        <w:pict>
          <v:group id="Group 275" o:spid="_x0000_s1324" style="position:absolute;left:0;text-align:left;margin-left:327.1pt;margin-top:24.2pt;width:9.05pt;height:31.75pt;z-index:-251600896;mso-position-horizontal-relative:page" coordorigin="6543,484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">
            <v:group id="Group 280" o:spid="_x0000_s1329" style="position:absolute;left:6548;top:490;width:170;height:170" coordorigin="6548,49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281" o:spid="_x0000_s1330" style="position:absolute;left:6548;top:49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Gpr8A&#10;AADcAAAADwAAAGRycy9kb3ducmV2LnhtbERPyWrDMBC9F/IPYgK91VKaEowbJZSkgRybBXIdrKls&#10;ao2MJS/9++gQyPHx9vV2co0YqAu1Zw2LTIEgLr2p2Wq4Xg5vOYgQkQ02nknDPwXYbmYvayyMH/lE&#10;wzlakUI4FKihirEtpAxlRQ5D5lvixP36zmFMsLPSdDimcNfId6VW0mHNqaHClnYVlX/n3mmQts3t&#10;pG77H7U6fpDbqyH231q/zqevTxCRpvgUP9xHo2Gp0tp0Jh0Bub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4amvwAAANwAAAAPAAAAAAAAAAAAAAAAAJgCAABkcnMvZG93bnJl&#10;di54bWxQSwUGAAAAAAQABAD1AAAAhAMAAAAA&#10;" path="m,l170,r,170l,170,,xe" filled="f" strokeweight=".57pt">
                <v:path arrowok="t" o:connecttype="custom" o:connectlocs="0,490;170,490;170,660;0,660;0,490" o:connectangles="0,0,0,0,0"/>
              </v:shape>
            </v:group>
            <v:group id="Group 278" o:spid="_x0000_s1327" style="position:absolute;left:6548;top:717;width:170;height:170" coordorigin="6548,7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<v:shape id="Freeform 279" o:spid="_x0000_s1328" style="position:absolute;left:6548;top:7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cfb8A&#10;AADcAAAADwAAAGRycy9kb3ducmV2LnhtbERPz2vCMBS+D/wfwhN2m4lzFKlGEZ3Q4+wGXh/NMy02&#10;L6WJbfffL4eBx4/v93Y/uVYM1IfGs4blQoEgrrxp2Gr4+T6/rUGEiGyw9UwafinAfjd72WJu/MgX&#10;GspoRQrhkKOGOsYulzJUNTkMC98RJ+7me4cxwd5K0+OYwl0r35XKpMOGU0ONHR1rqu7lw2mQtlvb&#10;SV1PXyorPsid1BAfn1q/zqfDBkSkKT7F/+7CaFgt0/x0Jh0B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DBx9vwAAANwAAAAPAAAAAAAAAAAAAAAAAJgCAABkcnMvZG93bnJl&#10;di54bWxQSwUGAAAAAAQABAD1AAAAhAMAAAAA&#10;" path="m,l170,r,170l,170,,xe" filled="f" strokeweight=".57pt">
                <v:path arrowok="t" o:connecttype="custom" o:connectlocs="0,717;170,717;170,887;0,887;0,717" o:connectangles="0,0,0,0,0"/>
              </v:shape>
            </v:group>
            <v:group id="Group 276" o:spid="_x0000_s1325" style="position:absolute;left:6548;top:944;width:170;height:170" coordorigin="6548,9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<v:shape id="Freeform 277" o:spid="_x0000_s1326" style="position:absolute;left:6548;top:9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nkcEA&#10;AADcAAAADwAAAGRycy9kb3ducmV2LnhtbESPT4vCMBTE78J+h/AW9qaJrkjpGmVZFTz6D/b6aJ5p&#10;sXkpTaz12xtB8DjMzG+Y+bJ3teioDZVnDeORAkFceFOx1XA6boYZiBCRDdaeScOdAiwXH4M55sbf&#10;eE/dIVqRIBxy1FDG2ORShqIkh2HkG+LknX3rMCbZWmlavCW4q+VEqZl0WHFaKLGhv5KKy+HqNEjb&#10;ZLZX/6udmm2n5Faqi9e11l+f/e8PiEh9fIdf7a3R8D2ewP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SJ5HBAAAA3AAAAA8AAAAAAAAAAAAAAAAAmAIAAGRycy9kb3du&#10;cmV2LnhtbFBLBQYAAAAABAAEAPUAAACGAwAAAAA=&#10;" path="m,l170,r,170l,170,,xe" filled="f" strokeweight=".57pt">
                <v:path arrowok="t" o:connecttype="custom" o:connectlocs="0,944;170,944;170,1114;0,1114;0,944" o:connectangles="0,0,0,0,0"/>
              </v:shape>
            </v:group>
            <w10:wrap anchorx="page"/>
          </v:group>
        </w:pict>
      </w:r>
      <w:r w:rsidR="00291AF9">
        <w:t>H-2 receptor antagonist: Pepcid (famotidine), Zantac (ranitidine), Tagemet (cimetidine) Carafate</w:t>
      </w:r>
    </w:p>
    <w:p w:rsidR="00330746" w:rsidRDefault="00291AF9">
      <w:pPr>
        <w:pStyle w:val="BodyText"/>
        <w:spacing w:line="224" w:lineRule="exact"/>
        <w:ind w:right="1102"/>
      </w:pPr>
      <w:r>
        <w:t>Ondansetron (Zofran)</w:t>
      </w:r>
    </w:p>
    <w:p w:rsidR="00330746" w:rsidRDefault="00291AF9">
      <w:pPr>
        <w:pStyle w:val="BodyText"/>
        <w:spacing w:before="3" w:line="226" w:lineRule="exact"/>
        <w:ind w:right="1291"/>
      </w:pPr>
      <w:r>
        <w:t>Tricyclic antidepressant: Amitriptyline, desipramine, imipramine, nortiptyline</w:t>
      </w:r>
    </w:p>
    <w:p w:rsidR="00330746" w:rsidRDefault="00174DC8">
      <w:pPr>
        <w:pStyle w:val="BodyText"/>
        <w:spacing w:line="226" w:lineRule="exact"/>
      </w:pPr>
      <w:r>
        <w:rPr>
          <w:noProof/>
        </w:rPr>
        <w:pict>
          <v:group id="Group 273" o:spid="_x0000_s1322" style="position:absolute;left:0;text-align:left;margin-left:327.4pt;margin-top:1.8pt;width:8.5pt;height:8.5pt;z-index:-251599872;mso-position-horizontal-relative:page" coordorigin="6548,3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">
            <v:shape id="Freeform 274" o:spid="_x0000_s1323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pOMEA&#10;AADcAAAADwAAAGRycy9kb3ducmV2LnhtbESPT4vCMBTE7wt+h/AEb2vinxWpRhF1waOrgtdH80yL&#10;zUtpYu1+e7Ow4HGYmd8wy3XnKtFSE0rPGkZDBYI496Zkq+Fy/v6cgwgR2WDlmTT8UoD1qvexxMz4&#10;J/9Qe4pWJAiHDDUUMdaZlCEvyGEY+po4eTffOIxJNlaaBp8J7io5VmomHZacFgqsaVtQfj89nAZp&#10;67nt1HV3VLPDlNxOtfGx13rQ7zYLEJG6+A7/tw9Gw0R9wd+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iKTjBAAAA3AAAAA8AAAAAAAAAAAAAAAAAmAIAAGRycy9kb3du&#10;cmV2LnhtbFBLBQYAAAAABAAEAPUAAACGAwAAAAA=&#10;" path="m,l170,r,170l,170,,xe" filled="f" strokeweight=".57pt">
              <v:path arrowok="t" o:connecttype="custom" o:connectlocs="0,36;170,36;170,206;0,206;0,36" o:connectangles="0,0,0,0,0"/>
            </v:shape>
            <w10:wrap anchorx="page"/>
          </v:group>
        </w:pict>
      </w:r>
      <w:r w:rsidR="00291AF9">
        <w:t>SSRI: Citalopram (Celexa), escitalopram (Lexapro), fluoxetine (Prozac), paroxetine (Paxil, Pexeva), sertraline (Zoloft)</w:t>
      </w:r>
    </w:p>
    <w:p w:rsidR="00330746" w:rsidRDefault="00174DC8">
      <w:pPr>
        <w:pStyle w:val="BodyText"/>
        <w:spacing w:before="1" w:line="226" w:lineRule="exact"/>
        <w:ind w:right="2691"/>
      </w:pPr>
      <w:r>
        <w:rPr>
          <w:noProof/>
        </w:rPr>
        <w:pict>
          <v:group id="Group 210" o:spid="_x0000_s1259" style="position:absolute;left:0;text-align:left;margin-left:327.1pt;margin-top:1.55pt;width:9.05pt;height:349.25pt;z-index:-251598848;mso-position-horizontal-relative:page" coordorigin="6543,31" coordsize="181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">
            <v:group id="Group 271" o:spid="_x0000_s1320" style="position:absolute;left:6548;top:37;width:170;height:170" coordorigin="6548,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272" o:spid="_x0000_s1321" style="position:absolute;left:6548;top: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iisMA&#10;AADcAAAADwAAAGRycy9kb3ducmV2LnhtbESPwWrDMBBE74H+g9hCbrHUxATjWgmlacDHNi30ulgb&#10;2cRaGUtxnL+vCoUeh5l5w1T72fViojF0njU8ZQoEceNNx1bD1+dxVYAIEdlg75k03CnAfvewqLA0&#10;/sYfNJ2iFQnCoUQNbYxDKWVoWnIYMj8QJ+/sR4cxydFKM+ItwV0v10ptpcOO00KLA7221FxOV6dB&#10;2qGws/o+vKttnZM7qCle37RePs4vzyAizfE//NeujYZ1voH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yiisMAAADcAAAADwAAAAAAAAAAAAAAAACYAgAAZHJzL2Rv&#10;d25yZXYueG1sUEsFBgAAAAAEAAQA9QAAAIgDAAAAAA==&#10;" path="m,l170,r,170l,170,,xe" filled="f" strokeweight=".57pt">
                <v:path arrowok="t" o:connecttype="custom" o:connectlocs="0,37;170,37;170,207;0,207;0,37" o:connectangles="0,0,0,0,0"/>
              </v:shape>
            </v:group>
            <v:group id="Group 269" o:spid="_x0000_s1318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270" o:spid="_x0000_s1319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fZcMA&#10;AADcAAAADwAAAGRycy9kb3ducmV2LnhtbESPzWrDMBCE74W8g9hAbrXU4IbgWgklP+BjmxZ6XayN&#10;bGKtjKU4zttHhUKPw8x8w5TbyXVipCG0njW8ZAoEce1Ny1bD99fxeQ0iRGSDnWfScKcA283sqcTC&#10;+Bt/0niKViQIhwI1NDH2hZShbshhyHxPnLyzHxzGJAcrzYC3BHedXCq1kg5bTgsN9rRrqL6crk6D&#10;tP3aTupn/6FWVU5ur8Z4PWi9mE/vbyAiTfE//NeujIZl/gq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mfZcMAAADcAAAADwAAAAAAAAAAAAAAAACYAgAAZHJzL2Rv&#10;d25yZXYueG1sUEsFBgAAAAAEAAQA9QAAAIg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Group 267" o:spid="_x0000_s1316" style="position:absolute;left:6548;top:490;width:170;height:170" coordorigin="6548,49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268" o:spid="_x0000_s1317" style="position:absolute;left:6548;top:49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kicEA&#10;AADcAAAADwAAAGRycy9kb3ducmV2LnhtbESPT4vCMBTE78J+h/AWvGmiiJauUWRdwaP/YK+P5pkW&#10;m5fSxNr99htB8DjMzG+Y5bp3teioDZVnDZOxAkFceFOx1XA570YZiBCRDdaeScMfBVivPgZLzI1/&#10;8JG6U7QiQTjkqKGMscmlDEVJDsPYN8TJu/rWYUyytdK0+EhwV8upUnPpsOK0UGJD3yUVt9PdaZC2&#10;yWyvfrcHNd/PyG1VF+8/Wg8/+80XiEh9fIdf7b3RMJ0t4H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3pInBAAAA3AAAAA8AAAAAAAAAAAAAAAAAmAIAAGRycy9kb3du&#10;cmV2LnhtbFBLBQYAAAAABAAEAPUAAACGAwAAAAA=&#10;" path="m,l170,r,170l,170,,xe" filled="f" strokeweight=".57pt">
                <v:path arrowok="t" o:connecttype="custom" o:connectlocs="0,490;170,490;170,660;0,660;0,490" o:connectangles="0,0,0,0,0"/>
              </v:shape>
            </v:group>
            <v:group id="Group 265" o:spid="_x0000_s1314" style="position:absolute;left:6548;top:717;width:170;height:170" coordorigin="6548,7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266" o:spid="_x0000_s1315" style="position:absolute;left:6548;top:7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VYMEA&#10;AADcAAAADwAAAGRycy9kb3ducmV2LnhtbESPT4vCMBTE78J+h/AW9maTFRG3GkVWBY/+g70+mmda&#10;bF5KE2v32xtB8DjMzG+Y+bJ3teioDZVnDd+ZAkFceFOx1XA+bYdTECEiG6w9k4Z/CrBcfAzmmBt/&#10;5wN1x2hFgnDIUUMZY5NLGYqSHIbMN8TJu/jWYUyytdK0eE9wV8uRUhPpsOK0UGJDvyUV1+PNaZC2&#10;mdpe/a33arIbk1urLt42Wn999qsZiEh9fIdf7Z3RMBr/wP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klWDBAAAA3AAAAA8AAAAAAAAAAAAAAAAAmAIAAGRycy9kb3du&#10;cmV2LnhtbFBLBQYAAAAABAAEAPUAAACGAwAAAAA=&#10;" path="m,l170,r,170l,170,,xe" filled="f" strokeweight=".57pt">
                <v:path arrowok="t" o:connecttype="custom" o:connectlocs="0,717;170,717;170,887;0,887;0,717" o:connectangles="0,0,0,0,0"/>
              </v:shape>
            </v:group>
            <v:group id="Group 263" o:spid="_x0000_s1312" style="position:absolute;left:6548;top:944;width:170;height:170" coordorigin="6548,9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264" o:spid="_x0000_s1313" style="position:absolute;left:6548;top:9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Pu8EA&#10;AADcAAAADwAAAGRycy9kb3ducmV2LnhtbESPT4vCMBTE78J+h/AW9qaJskrpGmVZFTz6D/b6aJ5p&#10;sXkpTaz12xtB8DjMzG+Y+bJ3teioDZVnDeORAkFceFOx1XA6boYZiBCRDdaeScOdAiwXH4M55sbf&#10;eE/dIVqRIBxy1FDG2ORShqIkh2HkG+LknX3rMCbZWmlavCW4q+VEqZl0WHFaKLGhv5KKy+HqNEjb&#10;ZLZX/6udmm2/ya1UF69rrb8++98fEJH6+A6/2lujYTIdw/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LD7vBAAAA3AAAAA8AAAAAAAAAAAAAAAAAmAIAAGRycy9kb3du&#10;cmV2LnhtbFBLBQYAAAAABAAEAPUAAACGAwAAAAA=&#10;" path="m,l170,r,170l,170,,xe" filled="f" strokeweight=".57pt">
                <v:path arrowok="t" o:connecttype="custom" o:connectlocs="0,944;170,944;170,1114;0,1114;0,944" o:connectangles="0,0,0,0,0"/>
              </v:shape>
            </v:group>
            <v:group id="Group 261" o:spid="_x0000_s1310" style="position:absolute;left:6548;top:1171;width:170;height:170" coordorigin="6548,117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262" o:spid="_x0000_s1311" style="position:absolute;left:6548;top:117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0V8EA&#10;AADcAAAADwAAAGRycy9kb3ducmV2LnhtbESPT4vCMBTE74LfITzBmyb+RapRRF3wuLoLXh/NMy02&#10;L6WJtfvtzcLCHoeZ+Q2z2XWuEi01ofSsYTJWIIhzb0q2Gr6/PkYrECEiG6w8k4YfCrDb9nsbzIx/&#10;8YXaa7QiQThkqKGIsc6kDHlBDsPY18TJu/vGYUyysdI0+EpwV8mpUkvpsOS0UGBNh4Lyx/XpNEhb&#10;r2ynbsdPtTzPyR1VG58nrYeDbr8GEamL/+G/9tlomC5m8HsmH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VNFfBAAAA3AAAAA8AAAAAAAAAAAAAAAAAmAIAAGRycy9kb3du&#10;cmV2LnhtbFBLBQYAAAAABAAEAPUAAACGAwAAAAA=&#10;" path="m,l170,r,170l,170,,xe" filled="f" strokeweight=".57pt">
                <v:path arrowok="t" o:connecttype="custom" o:connectlocs="0,1171;170,1171;170,1341;0,1341;0,1171" o:connectangles="0,0,0,0,0"/>
              </v:shape>
            </v:group>
            <v:group id="Group 259" o:spid="_x0000_s1308" style="position:absolute;left:6548;top:1397;width:170;height:170" coordorigin="6548,13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260" o:spid="_x0000_s1309" style="position:absolute;left:6548;top:13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JuMMA&#10;AADcAAAADwAAAGRycy9kb3ducmV2LnhtbESPwWrDMBBE74H+g9hCbrHUEAfjWgmlacDHNi30ulgb&#10;2cRaGUtxnL+vCoUeh5l5w1T72fViojF0njU8ZQoEceNNx1bD1+dxVYAIEdlg75k03CnAfvewqLA0&#10;/sYfNJ2iFQnCoUQNbYxDKWVoWnIYMj8QJ+/sR4cxydFKM+ItwV0v10ptpcOO00KLA7221FxOV6dB&#10;2qGws/o+vKttvSF3UFO8vmm9fJxfnkFEmuN/+K9dGw3rPIf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AJuMMAAADcAAAADwAAAAAAAAAAAAAAAACYAgAAZHJzL2Rv&#10;d25yZXYueG1sUEsFBgAAAAAEAAQA9QAAAIgDAAAAAA==&#10;" path="m,l170,r,170l,170,,xe" filled="f" strokeweight=".57pt">
                <v:path arrowok="t" o:connecttype="custom" o:connectlocs="0,1397;170,1397;170,1567;0,1567;0,1397" o:connectangles="0,0,0,0,0"/>
              </v:shape>
            </v:group>
            <v:group id="Group 257" o:spid="_x0000_s1306" style="position:absolute;left:6548;top:1624;width:170;height:170" coordorigin="6548,16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258" o:spid="_x0000_s1307" style="position:absolute;left:6548;top:16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yVMIA&#10;AADcAAAADwAAAGRycy9kb3ducmV2LnhtbESPS4sCMRCE78L+h9ALe9NEWR+MRlnWFTz6Aq/NpM0M&#10;TjrDJI6z/94Igseiqr6iFqvOVaKlJpSeNQwHCgRx7k3JVsPpuOnPQISIbLDyTBr+KcBq+dFbYGb8&#10;nffUHqIVCcIhQw1FjHUmZcgLchgGviZO3sU3DmOSjZWmwXuCu0qOlJpIhyWnhQJr+i0ovx5uToO0&#10;9cx26rzeqcn2m9xatfH2p/XXZ/czBxGpi+/wq701GkbjK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jJUwgAAANwAAAAPAAAAAAAAAAAAAAAAAJgCAABkcnMvZG93&#10;bnJldi54bWxQSwUGAAAAAAQABAD1AAAAhwMAAAAA&#10;" path="m,l170,r,170l,170,,xe" filled="f" strokeweight=".57pt">
                <v:path arrowok="t" o:connecttype="custom" o:connectlocs="0,1624;170,1624;170,1794;0,1794;0,1624" o:connectangles="0,0,0,0,0"/>
              </v:shape>
            </v:group>
            <v:group id="Group 255" o:spid="_x0000_s1304" style="position:absolute;left:6548;top:1851;width:170;height:170" coordorigin="6548,185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256" o:spid="_x0000_s1305" style="position:absolute;left:6548;top:185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DvcEA&#10;AADcAAAADwAAAGRycy9kb3ducmV2LnhtbESPQYvCMBSE74L/ITzBmyaKilajiLrgcddd8Pponmmx&#10;eSlNrPXfb4SFPQ4z8w2z2XWuEi01ofSsYTJWIIhzb0q2Gn6+P0ZLECEiG6w8k4YXBdht+70NZsY/&#10;+YvaS7QiQThkqKGIsc6kDHlBDsPY18TJu/nGYUyysdI0+ExwV8mpUgvpsOS0UGBNh4Ly++XhNEhb&#10;L22nrsdPtTjPyB1VGx8nrYeDbr8GEamL/+G/9tlomM5X8D6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9A73BAAAA3AAAAA8AAAAAAAAAAAAAAAAAmAIAAGRycy9kb3du&#10;cmV2LnhtbFBLBQYAAAAABAAEAPUAAACGAwAAAAA=&#10;" path="m,l170,r,170l,170,,xe" filled="f" strokeweight=".57pt">
                <v:path arrowok="t" o:connecttype="custom" o:connectlocs="0,1851;170,1851;170,2021;0,2021;0,1851" o:connectangles="0,0,0,0,0"/>
              </v:shape>
            </v:group>
            <v:group id="Group 253" o:spid="_x0000_s1302" style="position:absolute;left:6548;top:2078;width:170;height:170" coordorigin="6548,207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254" o:spid="_x0000_s1303" style="position:absolute;left:6548;top:207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FBsIA&#10;AADcAAAADwAAAGRycy9kb3ducmV2LnhtbESPwWrDMBBE74X8g9hAb43kUExwopjSJOBj6wZyXayN&#10;bGKtjKU47t9XhUKPw8y8YXbl7Hox0Rg6zxqylQJB3HjTsdVw/jq9bECEiGyw90wavilAuV887bAw&#10;/sGfNNXRigThUKCGNsahkDI0LTkMKz8QJ+/qR4cxydFKM+IjwV0v10rl0mHHaaHFgd5bam713WmQ&#10;dtjYWV0OHyqvXskd1BTvR62fl/PbFkSkOf6H/9qV0bDOM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8UGwgAAANwAAAAPAAAAAAAAAAAAAAAAAJgCAABkcnMvZG93&#10;bnJldi54bWxQSwUGAAAAAAQABAD1AAAAhwMAAAAA&#10;" path="m,l170,r,170l,170,,xe" filled="f" strokeweight=".57pt">
                <v:path arrowok="t" o:connecttype="custom" o:connectlocs="0,2078;170,2078;170,2248;0,2248;0,2078" o:connectangles="0,0,0,0,0"/>
              </v:shape>
            </v:group>
            <v:group id="Group 251" o:spid="_x0000_s1300" style="position:absolute;left:6548;top:2304;width:170;height:170" coordorigin="6548,23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252" o:spid="_x0000_s1301" style="position:absolute;left:6548;top:23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+6sEA&#10;AADcAAAADwAAAGRycy9kb3ducmV2LnhtbESPT4vCMBTE78J+h/AW9qbJulKkGkVWBY/+Wdjro3mm&#10;xealNLHWb28EweMwM79h5sve1aKjNlSeNXyPFAjiwpuKrYa/03Y4BREissHaM2m4U4Dl4mMwx9z4&#10;Gx+oO0YrEoRDjhrKGJtcylCU5DCMfEOcvLNvHcYkWytNi7cEd7UcK5VJhxWnhRIb+i2puByvToO0&#10;zdT26n+9V9luQm6tunjdaP312a9mICL18R1+tXdGwzj7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5/urBAAAA3AAAAA8AAAAAAAAAAAAAAAAAmAIAAGRycy9kb3du&#10;cmV2LnhtbFBLBQYAAAAABAAEAPUAAACGAwAAAAA=&#10;" path="m,l170,r,170l,170,,xe" filled="f" strokeweight=".57pt">
                <v:path arrowok="t" o:connecttype="custom" o:connectlocs="0,2304;170,2304;170,2474;0,2474;0,2304" o:connectangles="0,0,0,0,0"/>
              </v:shape>
            </v:group>
            <v:group id="Group 249" o:spid="_x0000_s1298" style="position:absolute;left:6548;top:2531;width:170;height:170" coordorigin="6548,25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250" o:spid="_x0000_s1299" style="position:absolute;left:6548;top:25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DBcEA&#10;AADcAAAADwAAAGRycy9kb3ducmV2LnhtbESPT4vCMBTE78J+h/AW9qbJylqkGkVWBY/+Wdjro3mm&#10;xealNLHWb28EweMwM79h5sve1aKjNlSeNXyPFAjiwpuKrYa/03Y4BREissHaM2m4U4Dl4mMwx9z4&#10;Gx+oO0YrEoRDjhrKGJtcylCU5DCMfEOcvLNvHcYkWytNi7cEd7UcK5VJhxWnhRIb+i2puByvToO0&#10;zdT26n+9V9nuh9xadfG60frrs1/NQETq4zv8au+MhnE2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cwwXBAAAA3AAAAA8AAAAAAAAAAAAAAAAAmAIAAGRycy9kb3du&#10;cmV2LnhtbFBLBQYAAAAABAAEAPUAAACGAwAAAAA=&#10;" path="m,l170,r,170l,170,,xe" filled="f" strokeweight=".57pt">
                <v:path arrowok="t" o:connecttype="custom" o:connectlocs="0,2531;170,2531;170,2701;0,2701;0,2531" o:connectangles="0,0,0,0,0"/>
              </v:shape>
            </v:group>
            <v:group id="Group 247" o:spid="_x0000_s1296" style="position:absolute;left:6548;top:2758;width:170;height:170" coordorigin="6548,275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248" o:spid="_x0000_s1297" style="position:absolute;left:6548;top:27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46cEA&#10;AADcAAAADwAAAGRycy9kb3ducmV2LnhtbESPT4vCMBTE78J+h/AW9qbJylKlGkVWBY/+Wdjro3mm&#10;xealNLHWb28EweMwM79h5sve1aKjNlSeNXyPFAjiwpuKrYa/03Y4BREissHaM2m4U4Dl4mMwx9z4&#10;Gx+oO0YrEoRDjhrKGJtcylCU5DCMfEOcvLNvHcYkWytNi7cEd7UcK5VJhxWnhRIb+i2puByvToO0&#10;zdT26n+9V9nuh9xadfG60frrs1/NQETq4zv8au+MhnE2g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C+OnBAAAA3AAAAA8AAAAAAAAAAAAAAAAAmAIAAGRycy9kb3du&#10;cmV2LnhtbFBLBQYAAAAABAAEAPUAAACGAwAAAAA=&#10;" path="m,l170,r,170l,170,,xe" filled="f" strokeweight=".57pt">
                <v:path arrowok="t" o:connecttype="custom" o:connectlocs="0,2758;170,2758;170,2928;0,2928;0,2758" o:connectangles="0,0,0,0,0"/>
              </v:shape>
            </v:group>
            <v:group id="Group 245" o:spid="_x0000_s1294" style="position:absolute;left:6548;top:2985;width:170;height:170" coordorigin="6548,298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246" o:spid="_x0000_s1295" style="position:absolute;left:6548;top:298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JAMEA&#10;AADcAAAADwAAAGRycy9kb3ducmV2LnhtbESPT4vCMBTE74LfITxhb5ooS9GuUURd8Og/2OujeZuW&#10;bV5KE2v32xtB8DjMzG+Y5bp3teioDZVnDdOJAkFceFOx1XC9fI/nIEJENlh7Jg3/FGC9Gg6WmBt/&#10;5xN152hFgnDIUUMZY5NLGYqSHIaJb4iT9+tbhzHJ1krT4j3BXS1nSmXSYcVpocSGtiUVf+eb0yBt&#10;M7e9+tkdVXb4JLdTXbzttf4Y9ZsvEJH6+A6/2gejYZYt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RyQDBAAAA3AAAAA8AAAAAAAAAAAAAAAAAmAIAAGRycy9kb3du&#10;cmV2LnhtbFBLBQYAAAAABAAEAPUAAACGAwAAAAA=&#10;" path="m,l170,r,170l,170,,xe" filled="f" strokeweight=".57pt">
                <v:path arrowok="t" o:connecttype="custom" o:connectlocs="0,2985;170,2985;170,3155;0,3155;0,2985" o:connectangles="0,0,0,0,0"/>
              </v:shape>
            </v:group>
            <v:group id="Group 243" o:spid="_x0000_s1292" style="position:absolute;left:6548;top:3211;width:170;height:170" coordorigin="6548,321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244" o:spid="_x0000_s1293" style="position:absolute;left:6548;top:321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T28MA&#10;AADcAAAADwAAAGRycy9kb3ducmV2LnhtbESPwWrDMBBE74H+g9hCb7GUUFLjWgmlacHHNAn0ulgb&#10;2cRaGUux3b+vAoUeh5l5w5S72XVipCG0njWsMgWCuPamZavhfPpc5iBCRDbYeSYNPxRgt31YlFgY&#10;P/EXjcdoRYJwKFBDE2NfSBnqhhyGzPfEybv4wWFMcrDSDDgluOvkWqmNdNhyWmiwp/eG6uvx5jRI&#10;2+d2Vt/7g9pUz+T2aoy3D62fHue3VxCR5vgf/mtXRsP6ZQX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5T28MAAADcAAAADwAAAAAAAAAAAAAAAACYAgAAZHJzL2Rv&#10;d25yZXYueG1sUEsFBgAAAAAEAAQA9QAAAIgDAAAAAA==&#10;" path="m,l170,r,170l,170,,xe" filled="f" strokeweight=".57pt">
                <v:path arrowok="t" o:connecttype="custom" o:connectlocs="0,3211;170,3211;170,3381;0,3381;0,3211" o:connectangles="0,0,0,0,0"/>
              </v:shape>
            </v:group>
            <v:group id="Group 241" o:spid="_x0000_s1290" style="position:absolute;left:6548;top:3438;width:170;height:170" coordorigin="6548,343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242" o:spid="_x0000_s1291" style="position:absolute;left:6548;top:343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oN8EA&#10;AADcAAAADwAAAGRycy9kb3ducmV2LnhtbESPT4vCMBTE78J+h/AW9qaJrqhUoyzrCh79B14fzTMt&#10;Ni+libX77Y0geBxm5jfMYtW5SrTUhNKzhuFAgSDOvSnZajgdN/0ZiBCRDVaeScM/BVgtP3oLzIy/&#10;857aQ7QiQThkqKGIsc6kDHlBDsPA18TJu/jGYUyysdI0eE9wV8mRUhPpsOS0UGBNvwXl18PNaZC2&#10;ntlOndc7NdmOya1VG29/Wn99dj9zEJG6+A6/2lujYTT9h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gaDfBAAAA3AAAAA8AAAAAAAAAAAAAAAAAmAIAAGRycy9kb3du&#10;cmV2LnhtbFBLBQYAAAAABAAEAPUAAACGAwAAAAA=&#10;" path="m,l170,r,170l,170,,xe" filled="f" strokeweight=".57pt">
                <v:path arrowok="t" o:connecttype="custom" o:connectlocs="0,3438;170,3438;170,3608;0,3608;0,3438" o:connectangles="0,0,0,0,0"/>
              </v:shape>
            </v:group>
            <v:group id="Group 239" o:spid="_x0000_s1288" style="position:absolute;left:6548;top:3665;width:170;height:170" coordorigin="6548,366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240" o:spid="_x0000_s1289" style="position:absolute;left:6548;top:366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V2MIA&#10;AADcAAAADwAAAGRycy9kb3ducmV2LnhtbESPS4sCMRCE78L+h9ALe9NEWR+MRlnWFTz6Aq/NpM0M&#10;TjrDJI6z/94Igseiqr6iFqvOVaKlJpSeNQwHCgRx7k3JVsPpuOnPQISIbLDyTBr+KcBq+dFbYGb8&#10;nffUHqIVCcIhQw1FjHUmZcgLchgGviZO3sU3DmOSjZWmwXuCu0qOlJpIhyWnhQJr+i0ovx5uToO0&#10;9cx26rzeqcn2m9xatfH2p/XXZ/czBxGpi+/wq701GkbTM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VXYwgAAANwAAAAPAAAAAAAAAAAAAAAAAJgCAABkcnMvZG93&#10;bnJldi54bWxQSwUGAAAAAAQABAD1AAAAhwMAAAAA&#10;" path="m,l170,r,170l,170,,xe" filled="f" strokeweight=".57pt">
                <v:path arrowok="t" o:connecttype="custom" o:connectlocs="0,3665;170,3665;170,3835;0,3835;0,3665" o:connectangles="0,0,0,0,0"/>
              </v:shape>
            </v:group>
            <v:group id="Group 237" o:spid="_x0000_s1286" style="position:absolute;left:6548;top:3892;width:170;height:170" coordorigin="6548,389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238" o:spid="_x0000_s1287" style="position:absolute;left:6548;top:389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uNMMA&#10;AADcAAAADwAAAGRycy9kb3ducmV2LnhtbESPwWrDMBBE74H+g9hCbrHUEBzjWgmlacDHNi30ulgb&#10;2cRaGUtxnL+vCoUeh5l5w1T72fViojF0njU8ZQoEceNNx1bD1+dxVYAIEdlg75k03CnAfvewqLA0&#10;/sYfNJ2iFQnCoUQNbYxDKWVoWnIYMj8QJ+/sR4cxydFKM+ItwV0v10rl0mHHaaHFgV5bai6nq9Mg&#10;7VDYWX0f3lVeb8gd1BSvb1ovH+eXZxCR5vgf/mvXRsN6u4X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uNMMAAADcAAAADwAAAAAAAAAAAAAAAACYAgAAZHJzL2Rv&#10;d25yZXYueG1sUEsFBgAAAAAEAAQA9QAAAIgDAAAAAA==&#10;" path="m,l170,r,170l,170,,xe" filled="f" strokeweight=".57pt">
                <v:path arrowok="t" o:connecttype="custom" o:connectlocs="0,3892;170,3892;170,4062;0,4062;0,3892" o:connectangles="0,0,0,0,0"/>
              </v:shape>
            </v:group>
            <v:group id="Group 235" o:spid="_x0000_s1284" style="position:absolute;left:6548;top:4119;width:170;height:170" coordorigin="6548,411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236" o:spid="_x0000_s1285" style="position:absolute;left:6548;top:411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f3cIA&#10;AADcAAAADwAAAGRycy9kb3ducmV2LnhtbESPT4vCMBTE7wt+h/AEb2uiiH+qUURd8Li6C14fzTMt&#10;Ni+libV++40g7HGYmd8wq03nKtFSE0rPGkZDBYI496Zkq+H35+tzDiJEZIOVZ9LwpACbde9jhZnx&#10;Dz5Re45WJAiHDDUUMdaZlCEvyGEY+po4eVffOIxJNlaaBh8J7io5VmoqHZacFgqsaVdQfjvfnQZp&#10;67nt1GX/rabHCbm9auP9oPWg322XICJ18T/8bh+NhvFsAa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F/dwgAAANwAAAAPAAAAAAAAAAAAAAAAAJgCAABkcnMvZG93&#10;bnJldi54bWxQSwUGAAAAAAQABAD1AAAAhwMAAAAA&#10;" path="m,l170,r,170l,170,,xe" filled="f" strokeweight=".57pt">
                <v:path arrowok="t" o:connecttype="custom" o:connectlocs="0,4119;170,4119;170,4289;0,4289;0,4119" o:connectangles="0,0,0,0,0"/>
              </v:shape>
            </v:group>
            <v:group id="Group 233" o:spid="_x0000_s1282" style="position:absolute;left:6548;top:4345;width:170;height:170" coordorigin="6548,434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234" o:spid="_x0000_s1283" style="position:absolute;left:6548;top:434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j/MIA&#10;AADcAAAADwAAAGRycy9kb3ducmV2LnhtbESPwWrDMBBE74H+g9hCbrEUU4xxo4TStOBjkwZ6Xayt&#10;bGqtjKXY7t9HhUCPw8y8YXaHxfViojF0njVsMwWCuPGmY6vh8vm+KUGEiGyw90wafinAYf+w2mFl&#10;/Mwnms7RigThUKGGNsahkjI0LTkMmR+Ik/ftR4cxydFKM+Kc4K6XuVKFdNhxWmhxoNeWmp/z1WmQ&#10;dijtor6OH6qon8gd1RSvb1qvH5eXZxCRlvgfvrdroyEvt/B3Jh0B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yP8wgAAANwAAAAPAAAAAAAAAAAAAAAAAJgCAABkcnMvZG93&#10;bnJldi54bWxQSwUGAAAAAAQABAD1AAAAhwMAAAAA&#10;" path="m,l170,r,170l,170,,xe" filled="f" strokeweight=".57pt">
                <v:path arrowok="t" o:connecttype="custom" o:connectlocs="0,4345;170,4345;170,4515;0,4515;0,4345" o:connectangles="0,0,0,0,0"/>
              </v:shape>
            </v:group>
            <v:group id="Group 231" o:spid="_x0000_s1280" style="position:absolute;left:6548;top:4572;width:170;height:170" coordorigin="6548,457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232" o:spid="_x0000_s1281" style="position:absolute;left:6548;top:457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YEMEA&#10;AADcAAAADwAAAGRycy9kb3ducmV2LnhtbESPW4vCMBSE3wX/QziCb5qoi5SuURYv4KM38PXQnE3L&#10;NielibX77zfCgo/DzHzDrDa9q0VHbag8a5hNFQjiwpuKrYbb9TDJQISIbLD2TBp+KcBmPRysMDf+&#10;yWfqLtGKBOGQo4YyxiaXMhQlOQxT3xAn79u3DmOSrZWmxWeCu1rOlVpKhxWnhRIb2pZU/FweToO0&#10;TWZ7dd+d1PL4QW6nuvjYaz0e9V+fICL18R3+bx+Nhnm2gN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1GBDBAAAA3AAAAA8AAAAAAAAAAAAAAAAAmAIAAGRycy9kb3du&#10;cmV2LnhtbFBLBQYAAAAABAAEAPUAAACGAwAAAAA=&#10;" path="m,l170,r,170l,170,,xe" filled="f" strokeweight=".57pt">
                <v:path arrowok="t" o:connecttype="custom" o:connectlocs="0,4572;170,4572;170,4742;0,4742;0,4572" o:connectangles="0,0,0,0,0"/>
              </v:shape>
            </v:group>
            <v:group id="Group 229" o:spid="_x0000_s1278" style="position:absolute;left:6548;top:4799;width:170;height:170" coordorigin="6548,479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230" o:spid="_x0000_s1279" style="position:absolute;left:6548;top:479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l/8EA&#10;AADcAAAADwAAAGRycy9kb3ducmV2LnhtbESPW4vCMBSE3wX/QziCb5oorpSuURYv4KM38PXQnE3L&#10;NielibX77zfCgo/DzHzDrDa9q0VHbag8a5hNFQjiwpuKrYbb9TDJQISIbLD2TBp+KcBmPRysMDf+&#10;yWfqLtGKBOGQo4YyxiaXMhQlOQxT3xAn79u3DmOSrZWmxWeCu1rOlVpKhxWnhRIb2pZU/FweToO0&#10;TWZ7dd+d1PK4ILdTXXzstR6P+q9PEJH6+A7/t49Gwzz7gN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QJf/BAAAA3AAAAA8AAAAAAAAAAAAAAAAAmAIAAGRycy9kb3du&#10;cmV2LnhtbFBLBQYAAAAABAAEAPUAAACGAwAAAAA=&#10;" path="m,l170,r,170l,170,,xe" filled="f" strokeweight=".57pt">
                <v:path arrowok="t" o:connecttype="custom" o:connectlocs="0,4799;170,4799;170,4969;0,4969;0,4799" o:connectangles="0,0,0,0,0"/>
              </v:shape>
            </v:group>
            <v:group id="Group 227" o:spid="_x0000_s1276" style="position:absolute;left:6548;top:5026;width:170;height:170" coordorigin="6548,502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228" o:spid="_x0000_s1277" style="position:absolute;left:6548;top:502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eE8IA&#10;AADcAAAADwAAAGRycy9kb3ducmV2LnhtbESPW4vCMBSE3xf8D+EIvq2JIlq6Rlm8gI/rBXw9NGfT&#10;ss1JaWKt/94sCD4OM/MNs1z3rhYdtaHyrGEyViCIC28qthou5/1nBiJEZIO1Z9LwoADr1eBjibnx&#10;dz5Sd4pWJAiHHDWUMTa5lKEoyWEY+4Y4eb++dRiTbK00Ld4T3NVyqtRcOqw4LZTY0Kak4u90cxqk&#10;bTLbq+v2R80PM3Jb1cXbTuvRsP/+AhGpj+/wq30wGqbZAv7P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h4TwgAAANwAAAAPAAAAAAAAAAAAAAAAAJgCAABkcnMvZG93&#10;bnJldi54bWxQSwUGAAAAAAQABAD1AAAAhwMAAAAA&#10;" path="m,l170,r,170l,170,,xe" filled="f" strokeweight=".57pt">
                <v:path arrowok="t" o:connecttype="custom" o:connectlocs="0,5026;170,5026;170,5196;0,5196;0,5026" o:connectangles="0,0,0,0,0"/>
              </v:shape>
            </v:group>
            <v:group id="Group 225" o:spid="_x0000_s1274" style="position:absolute;left:6548;top:5252;width:170;height:170" coordorigin="6548,525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226" o:spid="_x0000_s1275" style="position:absolute;left:6548;top:525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v+sEA&#10;AADcAAAADwAAAGRycy9kb3ducmV2LnhtbESPT4vCMBTE74LfITxhb5ooi9SuUURd8Og/2OujeZuW&#10;bV5KE2v32xtB8DjMzG+Y5bp3teioDZVnDdOJAkFceFOx1XC9fI8zECEiG6w9k4Z/CrBeDQdLzI2/&#10;84m6c7QiQTjkqKGMscmlDEVJDsPEN8TJ+/Wtw5hka6Vp8Z7grpYzpebSYcVpocSGtiUVf+eb0yBt&#10;k9le/eyOan74JLdTXbzttf4Y9ZsvEJH6+A6/2gejYZYt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L/rBAAAA3AAAAA8AAAAAAAAAAAAAAAAAmAIAAGRycy9kb3du&#10;cmV2LnhtbFBLBQYAAAAABAAEAPUAAACGAwAAAAA=&#10;" path="m,l170,r,170l,170,,xe" filled="f" strokeweight=".57pt">
                <v:path arrowok="t" o:connecttype="custom" o:connectlocs="0,5252;170,5252;170,5422;0,5422;0,5252" o:connectangles="0,0,0,0,0"/>
              </v:shape>
            </v:group>
            <v:group id="Group 223" o:spid="_x0000_s1272" style="position:absolute;left:6548;top:5479;width:170;height:170" coordorigin="6548,547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224" o:spid="_x0000_s1273" style="position:absolute;left:6548;top:547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1IcEA&#10;AADcAAAADwAAAGRycy9kb3ducmV2LnhtbESPT4vCMBTE7wt+h/CEva2JsohWo4i64NF/4PXRPNNi&#10;81KaWLvf3giCx2FmfsPMl52rREtNKD1rGA4UCOLcm5KthvPp72cCIkRkg5Vn0vBPAZaL3tccM+Mf&#10;fKD2GK1IEA4ZaihirDMpQ16QwzDwNXHyrr5xGJNsrDQNPhLcVXKk1Fg6LDktFFjTuqD8drw7DdLW&#10;E9upy2avxrtfchvVxvtW6+9+t5qBiNTFT/jd3hkNo+kQXmfS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ytSHBAAAA3AAAAA8AAAAAAAAAAAAAAAAAmAIAAGRycy9kb3du&#10;cmV2LnhtbFBLBQYAAAAABAAEAPUAAACGAwAAAAA=&#10;" path="m,l170,r,170l,170,,xe" filled="f" strokeweight=".57pt">
                <v:path arrowok="t" o:connecttype="custom" o:connectlocs="0,5479;170,5479;170,5649;0,5649;0,5479" o:connectangles="0,0,0,0,0"/>
              </v:shape>
            </v:group>
            <v:group id="Group 221" o:spid="_x0000_s1270" style="position:absolute;left:6548;top:5706;width:170;height:170" coordorigin="6548,570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<v:shape id="Freeform 222" o:spid="_x0000_s1271" style="position:absolute;left:6548;top:570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OzcIA&#10;AADcAAAADwAAAGRycy9kb3ducmV2LnhtbESPT4vCMBTE74LfITzBmyb+QbQaRdQFj7vugtdH80yL&#10;zUtpYq3ffiMs7HGYmd8wm13nKtFSE0rPGiZjBYI496Zkq+Hn+2O0BBEissHKM2l4UYDdtt/bYGb8&#10;k7+ovUQrEoRDhhqKGOtMypAX5DCMfU2cvJtvHMYkGytNg88Ed5WcKrWQDktOCwXWdCgov18eToO0&#10;9dJ26nr8VIvznNxRtfFx0no46PZrEJG6+B/+a5+NhulqBu8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I7NwgAAANwAAAAPAAAAAAAAAAAAAAAAAJgCAABkcnMvZG93&#10;bnJldi54bWxQSwUGAAAAAAQABAD1AAAAhwMAAAAA&#10;" path="m,l170,r,170l,170,,xe" filled="f" strokeweight=".57pt">
                <v:path arrowok="t" o:connecttype="custom" o:connectlocs="0,5706;170,5706;170,5876;0,5876;0,5706" o:connectangles="0,0,0,0,0"/>
              </v:shape>
            </v:group>
            <v:group id="Group 219" o:spid="_x0000_s1268" style="position:absolute;left:6548;top:5933;width:170;height:170" coordorigin="6548,593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220" o:spid="_x0000_s1269" style="position:absolute;left:6548;top:593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zIsEA&#10;AADcAAAADwAAAGRycy9kb3ducmV2LnhtbESPQYvCMBSE74L/ITzBmyaKilajiLrgcddd8Pponmmx&#10;eSlNrPXfb4SFPQ4z8w2z2XWuEi01ofSsYTJWIIhzb0q2Gn6+P0ZLECEiG6w8k4YXBdht+70NZsY/&#10;+YvaS7QiQThkqKGIsc6kDHlBDsPY18TJu/nGYUyysdI0+ExwV8mpUgvpsOS0UGBNh4Ly++XhNEhb&#10;L22nrsdPtTjPyB1VGx8nrYeDbr8GEamL/+G/9tlomK7m8D6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JsyLBAAAA3AAAAA8AAAAAAAAAAAAAAAAAmAIAAGRycy9kb3du&#10;cmV2LnhtbFBLBQYAAAAABAAEAPUAAACGAwAAAAA=&#10;" path="m,l170,r,170l,170,,xe" filled="f" strokeweight=".57pt">
                <v:path arrowok="t" o:connecttype="custom" o:connectlocs="0,5933;170,5933;170,6103;0,6103;0,5933" o:connectangles="0,0,0,0,0"/>
              </v:shape>
            </v:group>
            <v:group id="Group 217" o:spid="_x0000_s1266" style="position:absolute;left:6548;top:6160;width:170;height:170" coordorigin="6548,616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218" o:spid="_x0000_s1267" style="position:absolute;left:6548;top:616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IzsIA&#10;AADcAAAADwAAAGRycy9kb3ducmV2LnhtbESPT4vCMBTE7wt+h/AEb2uiiH+qUURd8Li6C14fzTMt&#10;Ni+libV++40g7HGYmd8wq03nKtFSE0rPGkZDBYI496Zkq+H35+tzDiJEZIOVZ9LwpACbde9jhZnx&#10;Dz5Re45WJAiHDDUUMdaZlCEvyGEY+po4eVffOIxJNlaaBh8J7io5VmoqHZacFgqsaVdQfjvfnQZp&#10;67nt1GX/rabHCbm9auP9oPWg322XICJ18T/8bh+NhvFiBq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4jOwgAAANwAAAAPAAAAAAAAAAAAAAAAAJgCAABkcnMvZG93&#10;bnJldi54bWxQSwUGAAAAAAQABAD1AAAAhwMAAAAA&#10;" path="m,l170,r,170l,170,,xe" filled="f" strokeweight=".57pt">
                <v:path arrowok="t" o:connecttype="custom" o:connectlocs="0,6160;170,6160;170,6330;0,6330;0,6160" o:connectangles="0,0,0,0,0"/>
              </v:shape>
            </v:group>
            <v:group id="Group 215" o:spid="_x0000_s1264" style="position:absolute;left:6548;top:6386;width:170;height:170" coordorigin="6548,638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216" o:spid="_x0000_s1265" style="position:absolute;left:6548;top:638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5J8MA&#10;AADcAAAADwAAAGRycy9kb3ducmV2LnhtbESPwWrDMBBE74H+g9hCbrHUEEzsWgmlacDHNi30ulgb&#10;2cRaGUtxnL+vCoUeh5l5w1T72fViojF0njU8ZQoEceNNx1bD1+dxtQURIrLB3jNpuFOA/e5hUWFp&#10;/I0/aDpFKxKEQ4ka2hiHUsrQtOQwZH4gTt7Zjw5jkqOVZsRbgrterpXKpcOO00KLA7221FxOV6dB&#10;2mFrZ/V9eFd5vSF3UFO8vmm9fJxfnkFEmuN/+K9dGw3rooD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5J8MAAADcAAAADwAAAAAAAAAAAAAAAACYAgAAZHJzL2Rv&#10;d25yZXYueG1sUEsFBgAAAAAEAAQA9QAAAIgDAAAAAA==&#10;" path="m,l170,r,170l,170,,xe" filled="f" strokeweight=".57pt">
                <v:path arrowok="t" o:connecttype="custom" o:connectlocs="0,6386;170,6386;170,6556;0,6556;0,6386" o:connectangles="0,0,0,0,0"/>
              </v:shape>
            </v:group>
            <v:group id="Group 213" o:spid="_x0000_s1262" style="position:absolute;left:6548;top:6613;width:170;height:170" coordorigin="6548,661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214" o:spid="_x0000_s1263" style="position:absolute;left:6548;top:661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vO8IA&#10;AADcAAAADwAAAGRycy9kb3ducmV2LnhtbESPQWvCQBSE7wX/w/KE3upubAkSXUVMCzm2Wuj1kX1u&#10;gtm3IbvG+O/dQqHHYWa+YTa7yXVipCG0njVkCwWCuPamZavh+/TxsgIRIrLBzjNpuFOA3Xb2tMHC&#10;+Bt/0XiMViQIhwI1NDH2hZShbshhWPieOHlnPziMSQ5WmgFvCe46uVQqlw5bTgsN9nRoqL4cr06D&#10;tP3KTuqn/FR59UauVGO8vmv9PJ/2axCRpvgf/mtXRsOryuD3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S87wgAAANwAAAAPAAAAAAAAAAAAAAAAAJgCAABkcnMvZG93&#10;bnJldi54bWxQSwUGAAAAAAQABAD1AAAAhwMAAAAA&#10;" path="m,l170,r,170l,170,,xe" filled="f" strokeweight=".57pt">
                <v:path arrowok="t" o:connecttype="custom" o:connectlocs="0,6613;170,6613;170,6783;0,6783;0,6613" o:connectangles="0,0,0,0,0"/>
              </v:shape>
            </v:group>
            <v:group id="Group 211" o:spid="_x0000_s1260" style="position:absolute;left:6548;top:6840;width:170;height:170" coordorigin="6548,684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212" o:spid="_x0000_s1261" style="position:absolute;left:6548;top:684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U18EA&#10;AADcAAAADwAAAGRycy9kb3ducmV2LnhtbESPT4vCMBTE78J+h/AWvGmyKlK6RpFVwaN/Fvb6aN6m&#10;xealNLHWb28EweMwM79hFqve1aKjNlSeNXyNFQjiwpuKrYbf826UgQgR2WDtmTTcKcBq+TFYYG78&#10;jY/UnaIVCcIhRw1ljE0uZShKchjGviFO3r9vHcYkWytNi7cEd7WcKDWXDitOCyU29FNScTldnQZp&#10;m8z26m9zUPP9jNxGdfG61Xr42a+/QUTq4zv8au+Nhqmawv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HFNfBAAAA3AAAAA8AAAAAAAAAAAAAAAAAmAIAAGRycy9kb3du&#10;cmV2LnhtbFBLBQYAAAAABAAEAPUAAACGAwAAAAA=&#10;" path="m,l170,r,170l,170,,xe" filled="f" strokeweight=".57pt">
                <v:path arrowok="t" o:connecttype="custom" o:connectlocs="0,6840;170,6840;170,7010;0,7010;0,6840" o:connectangles="0,0,0,0,0"/>
              </v:shape>
            </v:group>
            <w10:wrap anchorx="page"/>
          </v:group>
        </w:pict>
      </w:r>
      <w:r w:rsidR="00291AF9">
        <w:t>Erythromycin Cisapride (Propulsid)</w:t>
      </w:r>
    </w:p>
    <w:p w:rsidR="00330746" w:rsidRDefault="00291AF9">
      <w:pPr>
        <w:pStyle w:val="BodyText"/>
        <w:spacing w:line="226" w:lineRule="exact"/>
        <w:ind w:right="1936"/>
      </w:pPr>
      <w:r>
        <w:t>Domperidone (Motilium) Reglan (metaclopramide) Tegaserod (Zelnorm, Zelmac) Linaclotide (Linzess)</w:t>
      </w:r>
    </w:p>
    <w:p w:rsidR="00330746" w:rsidRDefault="00291AF9">
      <w:pPr>
        <w:pStyle w:val="BodyText"/>
        <w:spacing w:line="226" w:lineRule="exact"/>
        <w:ind w:right="1045"/>
      </w:pPr>
      <w:r>
        <w:t>CoQ10 (Ubiquinol, Ubiquinone) Riboflavin (vitamin B2)</w:t>
      </w:r>
    </w:p>
    <w:p w:rsidR="00330746" w:rsidRDefault="00291AF9">
      <w:pPr>
        <w:pStyle w:val="BodyText"/>
        <w:spacing w:line="226" w:lineRule="exact"/>
        <w:ind w:right="3704"/>
        <w:jc w:val="both"/>
      </w:pPr>
      <w:r>
        <w:t>L-Creatine L-Arginine L-Carnitine</w:t>
      </w:r>
    </w:p>
    <w:p w:rsidR="00330746" w:rsidRDefault="00291AF9">
      <w:pPr>
        <w:pStyle w:val="BodyText"/>
        <w:spacing w:line="226" w:lineRule="exact"/>
        <w:ind w:right="3115"/>
      </w:pPr>
      <w:r>
        <w:t>B vitamins (other) Vitamin E Vitamin C</w:t>
      </w:r>
    </w:p>
    <w:p w:rsidR="00330746" w:rsidRDefault="00291AF9">
      <w:pPr>
        <w:pStyle w:val="BodyText"/>
        <w:spacing w:line="226" w:lineRule="exact"/>
        <w:ind w:right="2680"/>
      </w:pPr>
      <w:r>
        <w:t>Alpha lipoic acid Folinic acid</w:t>
      </w:r>
    </w:p>
    <w:p w:rsidR="00330746" w:rsidRDefault="00291AF9">
      <w:pPr>
        <w:pStyle w:val="BodyText"/>
        <w:spacing w:line="226" w:lineRule="exact"/>
        <w:ind w:right="234"/>
      </w:pPr>
      <w:r>
        <w:t>Carbamazepine (Tegretol, Carbatrol) Ethosuximide (Zarontin)</w:t>
      </w:r>
    </w:p>
    <w:p w:rsidR="00330746" w:rsidRDefault="00291AF9">
      <w:pPr>
        <w:pStyle w:val="BodyText"/>
        <w:spacing w:line="226" w:lineRule="exact"/>
        <w:ind w:right="2135"/>
      </w:pPr>
      <w:r>
        <w:t>Felbatol (Felbamate) Tiagabine (Gabatril) Levetircetam (Keppra) Lamotrigine (Lamictal) Pregabalin (Lyrica) Phenytoin (Dilantin) Topamax (Topiramate) Oxycarbazine (Trileptal) Gabapentin (Neurontin)</w:t>
      </w:r>
    </w:p>
    <w:p w:rsidR="00330746" w:rsidRDefault="00291AF9">
      <w:pPr>
        <w:pStyle w:val="BodyText"/>
        <w:spacing w:line="226" w:lineRule="exact"/>
        <w:ind w:right="335"/>
      </w:pPr>
      <w:r>
        <w:t>Pancreatic enzyme supplements (Creon) Levbid/Levsin/Bentyl</w:t>
      </w:r>
    </w:p>
    <w:p w:rsidR="00330746" w:rsidRDefault="00291AF9">
      <w:pPr>
        <w:pStyle w:val="BodyText"/>
        <w:spacing w:line="226" w:lineRule="exact"/>
        <w:ind w:right="3536"/>
      </w:pPr>
      <w:r>
        <w:t>Antibiotics Other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/>
      </w:pPr>
      <w:r>
        <w:rPr>
          <w:noProof/>
        </w:rPr>
        <w:pict>
          <v:group id="Group 208" o:spid="_x0000_s1257" style="position:absolute;left:0;text-align:left;margin-left:328.8pt;margin-top:11.05pt;width:189.05pt;height:.1pt;z-index:-251596800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">
            <v:shape id="Freeform 209" o:spid="_x0000_s1258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vB78A&#10;AADcAAAADwAAAGRycy9kb3ducmV2LnhtbERPTYvCMBC9C/6HMMJeRFNlkaUaRSuCx11170MzbYrN&#10;pCSxdv+9OQh7fLzvzW6wrejJh8axgsU8A0FcOt1wreB2Pc2+QISIrLF1TAr+KMBuOx5tMNfuyT/U&#10;X2ItUgiHHBWYGLtcylAashjmriNOXOW8xZigr6X2+EzhtpXLLFtJiw2nBoMdFYbK++VhFZSreDh+&#10;LwpjqsK76jh1v/3hrNTHZNivQUQa4r/47T5rBcvPND+dSUd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Cq8H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other medicines do you/your child take?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342"/>
      </w:pPr>
      <w:r>
        <w:rPr>
          <w:noProof/>
        </w:rPr>
        <w:pict>
          <v:group id="Group 206" o:spid="_x0000_s1255" style="position:absolute;left:0;text-align:left;margin-left:328.8pt;margin-top:37.45pt;width:189.05pt;height:.1pt;z-index:-251595776;mso-position-horizontal-relative:page" coordorigin="6576,749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">
            <v:shape id="Freeform 207" o:spid="_x0000_s1256" style="position:absolute;left:6576;top:749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QfL8A&#10;AADcAAAADwAAAGRycy9kb3ducmV2LnhtbERPTYvCMBC9C/6HMMJeRFNdkKUaRSuCx11170MzbYrN&#10;pCSxdv+9OQh7fLzvzW6wrejJh8axgsU8A0FcOt1wreB2Pc2+QISIrLF1TAr+KMBuOx5tMNfuyT/U&#10;X2ItUgiHHBWYGLtcylAashjmriNOXOW8xZigr6X2+EzhtpXLLFtJiw2nBoMdFYbK++VhFZSreDh+&#10;LwpjqsK76jh1v/3hrNTHZNivQUQa4r/47T5rBcvPtDadSUd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tB8vwAAANwAAAAPAAAAAAAAAAAAAAAAAJgCAABkcnMvZG93bnJl&#10;di54bWxQSwUGAAAAAAQABAD1AAAAhA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Have you/ your child taken any medications in the past that you feel helped any of your/your child's GI problems?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187"/>
      </w:pPr>
      <w:r>
        <w:rPr>
          <w:noProof/>
        </w:rPr>
        <w:pict>
          <v:group id="Group 204" o:spid="_x0000_s1253" style="position:absolute;left:0;text-align:left;margin-left:328.8pt;margin-top:37.45pt;width:189.05pt;height:.1pt;z-index:-251594752;mso-position-horizontal-relative:page" coordorigin="6576,749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KNXwMAAOkHAAAOAAAAZHJzL2Uyb0RvYy54bWykVduO2zgMfV9g/0HQYxcZX+LcjPEURS6D&#10;BXoDJv0AxZYvWFvySkqcadF/L0XZGU+mg120eVAkkyIPD0X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">
            <v:shape id="Freeform 205" o:spid="_x0000_s1254" style="position:absolute;left:6576;top:749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hlcIA&#10;AADcAAAADwAAAGRycy9kb3ducmV2LnhtbESPQWvCQBSE74X+h+UJXoputBBKdBWNCB6r1vsj+5IN&#10;Zt+G3W1M/323UPA4zMw3zHo72k4M5EPrWMFinoEgrpxuuVHwdT3OPkCEiKyxc0wKfijAdvP6ssZC&#10;uwefabjERiQIhwIVmBj7QspQGbIY5q4nTl7tvMWYpG+k9vhIcNvJZZbl0mLLacFgT6Wh6n75tgqq&#10;PO4Pn4vSmLr0rj68uduwPyk1nYy7FYhIY3yG/9snrWD5nsP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eGVwgAAANw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Have you/your child taken any medications in the past that you feel have worsened your/your child's GI problems?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99" o:spid="_x0000_s1248" style="position:absolute;left:0;text-align:left;margin-left:327.1pt;margin-top:5.55pt;width:9.05pt;height:20.4pt;z-index:-251597824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">
            <v:group id="Group 202" o:spid="_x0000_s1251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<v:shape id="Freeform 203" o:spid="_x0000_s1252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0bMEA&#10;AADcAAAADwAAAGRycy9kb3ducmV2LnhtbESPT4vCMBTE74LfITzBmyZWEekaZfEPeNxVweujeZuW&#10;bV5KE2v99mZB2OMwM79h1tve1aKjNlSeNcymCgRx4U3FVsP1cpysQISIbLD2TBqeFGC7GQ7WmBv/&#10;4G/qztGKBOGQo4YyxiaXMhQlOQxT3xAn78e3DmOSrZWmxUeCu1pmSi2lw4rTQokN7Uoqfs93p0Ha&#10;ZmV7ddt/qeVpQW6vung/aD0e9Z8fICL18T/8bp+Mhmyewd+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dGzBAAAA3AAAAA8AAAAAAAAAAAAAAAAAmAIAAGRycy9kb3du&#10;cmV2LnhtbFBLBQYAAAAABAAEAPUAAACGAwAAAAA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200" o:spid="_x0000_s1249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201" o:spid="_x0000_s1250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Jg8MA&#10;AADcAAAADwAAAGRycy9kb3ducmV2LnhtbESPwWrDMBBE74H+g9hCbrHUxATjWgmlacDHNi30ulgb&#10;2cRaGUtxnL+vCoUeh5l5w1T72fViojF0njU8ZQoEceNNx1bD1+dxVYAIEdlg75k03CnAfvewqLA0&#10;/sYfNJ2iFQnCoUQNbYxDKWVoWnIYMj8QJ+/sR4cxydFKM+ItwV0v10ptpcOO00KLA7221FxOV6dB&#10;2qGws/o+vKttnZM7qCle37RePs4vzyAizfE//NeujYb1Jof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Jg8MAAADcAAAADwAAAAAAAAAAAAAAAACYAgAAZHJzL2Rv&#10;d25yZXYueG1sUEsFBgAAAAAEAAQA9QAAAIgDAAAAAA==&#10;" path="m,l170,r,170l,170,,xe" filled="f" strokeweight=".57pt">
                <v:path arrowok="t" o:connecttype="custom" o:connectlocs="0,343;170,343;170,513;0,513;0,343" o:connectangles="0,0,0,0,0"/>
              </v:shape>
            </v:group>
            <w10:wrap anchorx="page"/>
          </v:group>
        </w:pict>
      </w:r>
      <w:r w:rsidR="00291AF9">
        <w:t>Have you/your child tried any "alternative medicine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before="3" w:line="226" w:lineRule="exact"/>
        <w:ind w:left="623" w:right="4426"/>
      </w:pPr>
      <w:r>
        <w:t>approaches" to help with any of the problems we</w:t>
      </w:r>
      <w:r>
        <w:tab/>
        <w:t>No discussed?</w:t>
      </w:r>
    </w:p>
    <w:p w:rsidR="00330746" w:rsidRDefault="00330746">
      <w:pPr>
        <w:spacing w:line="226" w:lineRule="exact"/>
        <w:sectPr w:rsidR="00330746">
          <w:pgSz w:w="11906" w:h="16840"/>
          <w:pgMar w:top="560" w:right="420" w:bottom="440" w:left="0" w:header="48" w:footer="254" w:gutter="0"/>
          <w:cols w:space="720"/>
        </w:sectPr>
      </w:pPr>
    </w:p>
    <w:p w:rsidR="00330746" w:rsidRDefault="00330746">
      <w:pPr>
        <w:spacing w:before="18" w:line="240" w:lineRule="exact"/>
        <w:rPr>
          <w:sz w:val="24"/>
          <w:szCs w:val="24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158" o:spid="_x0000_s1207" style="position:absolute;left:0;text-align:left;margin-left:327.1pt;margin-top:5.55pt;width:9.05pt;height:224.5pt;z-index:-251593728;mso-position-horizontal-relative:page" coordorigin="6543,111" coordsize="181,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">
            <v:group id="Group 197" o:spid="_x0000_s1246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198" o:spid="_x0000_s1247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UXcAA&#10;AADcAAAADwAAAGRycy9kb3ducmV2LnhtbERPyWrDMBC9F/oPYgq51VJCCKkbJZQ6AR/bpNDrYE1k&#10;E2tkLHnJ31eFQm/zeOvsDrNrxUh9aDxrWGYKBHHlTcNWw9fl9LwFESKywdYzabhTgMP+8WGHufET&#10;f9J4jlakEA45aqhj7HIpQ1WTw5D5jjhxV987jAn2VpoepxTuWrlSaiMdNpwaauzovabqdh6cBmm7&#10;rZ3Vd/GhNuWaXKHGOBy1XjzNb68gIs3xX/znLk2a/7KE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UXcAAAADcAAAADwAAAAAAAAAAAAAAAACYAgAAZHJzL2Rvd25y&#10;ZXYueG1sUEsFBgAAAAAEAAQA9QAAAIU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95" o:spid="_x0000_s1244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196" o:spid="_x0000_s1245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vsb8A&#10;AADcAAAADwAAAGRycy9kb3ducmV2LnhtbERPS4vCMBC+L/gfwgje1sQHotUooi543FXB69CMabGZ&#10;lCbW+u83wsLe5uN7zmrTuUq01ITSs4bRUIEgzr0p2Wq4nL8+5yBCRDZYeSYNLwqwWfc+VpgZ/+Qf&#10;ak/RihTCIUMNRYx1JmXIC3IYhr4mTtzNNw5jgo2VpsFnCneVHCs1kw5LTg0F1rQrKL+fHk6DtPXc&#10;duq6/1az45TcXrXxcdB60O+2SxCRuvgv/nMfTZq/mMD7mXSB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e+xvwAAANwAAAAPAAAAAAAAAAAAAAAAAJgCAABkcnMvZG93bnJl&#10;di54bWxQSwUGAAAAAAQABAD1AAAAhAMAAAAA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93" o:spid="_x0000_s1242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194" o:spid="_x0000_s1243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SXr8A&#10;AADcAAAADwAAAGRycy9kb3ducmV2LnhtbERPTYvCMBC9L/gfwgje1kRR0WoUURc87qrgdWjGtNhM&#10;ShNr/fcbYWFv83ifs9p0rhItNaH0rGE0VCCIc29Kthou56/POYgQkQ1WnknDiwJs1r2PFWbGP/mH&#10;2lO0IoVwyFBDEWOdSRnyghyGoa+JE3fzjcOYYGOlafCZwl0lx0rNpMOSU0OBNe0Kyu+nh9MgbT23&#10;nbruv9XsOCG3V218HLQe9LvtEkSkLv6L/9xHk+YvpvB+Jl0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bNJevwAAANwAAAAPAAAAAAAAAAAAAAAAAJgCAABkcnMvZG93bnJl&#10;di54bWxQSwUGAAAAAAQABAD1AAAAhAMAAAAA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191" o:spid="_x0000_s1240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192" o:spid="_x0000_s1241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psr8A&#10;AADcAAAADwAAAGRycy9kb3ducmV2LnhtbERPTYvCMBC9L/gfwgje1kQRV6tRRF3wuKuC16EZ02Iz&#10;KU2s9d9vBGFv83ifs1x3rhItNaH0rGE0VCCIc29KthrOp+/PGYgQkQ1WnknDkwKsV72PJWbGP/iX&#10;2mO0IoVwyFBDEWOdSRnyghyGoa+JE3f1jcOYYGOlafCRwl0lx0pNpcOSU0OBNW0Lym/Hu9MgbT2z&#10;nbrsftT0MCG3U22877Ue9LvNAkSkLv6L3+6DSfPnX/B6Jl0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8umyvwAAANwAAAAPAAAAAAAAAAAAAAAAAJgCAABkcnMvZG93bnJl&#10;di54bWxQSwUGAAAAAAQABAD1AAAAhAMAAAAA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189" o:spid="_x0000_s1238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190" o:spid="_x0000_s1239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YW8AA&#10;AADcAAAADwAAAGRycy9kb3ducmV2LnhtbERPyWrDMBC9F/oPYgq5NVJDCLEbJYQ6AR/bpNDrYE1l&#10;E2tkLHnJ31eFQm/zeOvsDrNrxUh9aDxreFkqEMSVNw1bDZ/X8/MWRIjIBlvPpOFOAQ77x4cd5sZP&#10;/EHjJVqRQjjkqKGOsculDFVNDsPSd8SJ+/a9w5hgb6XpcUrhrpUrpTbSYcOpocaO3mqqbpfBaZC2&#10;29pZfRXvalOuyRVqjMNJ68XTfHwFEWmO/+I/d2nS/CyD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HYW8AAAADcAAAADwAAAAAAAAAAAAAAAACYAgAAZHJzL2Rvd25y&#10;ZXYueG1sUEsFBgAAAAAEAAQA9QAAAIUDAAAAAA==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187" o:spid="_x0000_s1236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188" o:spid="_x0000_s1237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gpsIA&#10;AADcAAAADwAAAGRycy9kb3ducmV2LnhtbESPQWvCQBSE7wX/w/KE3uquoQSJriLagkebCl4f2ecm&#10;mH0bspuY/vuuUOhxmJlvmM1ucq0YqQ+NZw3LhQJBXHnTsNVw+f58W4EIEdlg65k0/FCA3Xb2ssHC&#10;+Ad/0VhGKxKEQ4Ea6hi7QspQ1eQwLHxHnLyb7x3GJHsrTY+PBHetzJTKpcOG00KNHR1qqu7l4DRI&#10;263spK7Hs8pP7+SOaozDh9av82m/BhFpiv/hv/bJaMjUEp5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CCmwgAAANwAAAAPAAAAAAAAAAAAAAAAAJgCAABkcnMvZG93&#10;bnJldi54bWxQSwUGAAAAAAQABAD1AAAAhwMAAAAA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185" o:spid="_x0000_s1234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186" o:spid="_x0000_s1235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bSsIA&#10;AADcAAAADwAAAGRycy9kb3ducmV2LnhtbESPQWvCQBSE7wX/w/KE3ppdbQkSs4poCzm2Knh9ZJ+b&#10;YPZtyK4x/ffdQqHHYWa+Ycrt5Dox0hBazxoWmQJBXHvTstVwPn28rECEiGyw80wavinAdjN7KrEw&#10;/sFfNB6jFQnCoUANTYx9IWWoG3IYMt8TJ+/qB4cxycFKM+AjwV0nl0rl0mHLaaHBnvYN1bfj3WmQ&#10;tl/ZSV0Onyqv3sgd1Bjv71o/z6fdGkSkKf6H/9qV0bBUr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htKwgAAANwAAAAPAAAAAAAAAAAAAAAAAJgCAABkcnMvZG93&#10;bnJldi54bWxQSwUGAAAAAAQABAD1AAAAhwMAAAAA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183" o:spid="_x0000_s1232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184" o:spid="_x0000_s1233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mpcIA&#10;AADcAAAADwAAAGRycy9kb3ducmV2LnhtbESPQWvCQBSE7wX/w/KE3ppdpQ0Ss4poCzm2Knh9ZJ+b&#10;YPZtyK4x/ffdQqHHYWa+Ycrt5Dox0hBazxoWmQJBXHvTstVwPn28rECEiGyw80wavinAdjN7KrEw&#10;/sFfNB6jFQnCoUANTYx9IWWoG3IYMt8TJ+/qB4cxycFKM+AjwV0nl0rl0mHLaaHBnvYN1bfj3WmQ&#10;tl/ZSV0OnyqvXskd1Bjv71o/z6fdGkSkKf6H/9qV0bBUb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yalwgAAANwAAAAPAAAAAAAAAAAAAAAAAJgCAABkcnMvZG93&#10;bnJldi54bWxQSwUGAAAAAAQABAD1AAAAhwMAAAAA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181" o:spid="_x0000_s1230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182" o:spid="_x0000_s1231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dScIA&#10;AADcAAAADwAAAGRycy9kb3ducmV2LnhtbESPzWrDMBCE74W+g9hCb41UUxzjRgmhbsHH/BR6Xayt&#10;bGKtjKU4zttHgUKPw8x8w6w2s+vFRGPoPGt4XSgQxI03HVsN38evlwJEiMgGe8+k4UoBNuvHhxWW&#10;xl94T9MhWpEgHErU0MY4lFKGpiWHYeEH4uT9+tFhTHK00ox4SXDXy0ypXDrsOC20ONBHS83pcHYa&#10;pB0KO6ufaqfy+o1cpaZ4/tT6+WnevoOINMf/8F+7NhoytYT7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R1JwgAAANwAAAAPAAAAAAAAAAAAAAAAAJgCAABkcnMvZG93&#10;bnJldi54bWxQSwUGAAAAAAQABAD1AAAAhwMAAAAA&#10;" path="m,l170,r,170l,170,,xe" filled="f" strokeweight=".57pt">
                <v:path arrowok="t" o:connecttype="custom" o:connectlocs="0,1931;170,1931;170,2101;0,2101;0,1931" o:connectangles="0,0,0,0,0"/>
              </v:shape>
            </v:group>
            <v:group id="Group 179" o:spid="_x0000_s1228" style="position:absolute;left:6548;top:2158;width:170;height:170" coordorigin="6548,215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180" o:spid="_x0000_s1229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soMIA&#10;AADcAAAADwAAAGRycy9kb3ducmV2LnhtbESPwWrDMBBE74H+g9hCbrHUUIzrRgmlacHHNCn0ulgb&#10;2cRaGUuxnb+vCoEeh5l5w2x2s+vESENoPWt4yhQI4tqblq2G79PnqgARIrLBzjNpuFGA3fZhscHS&#10;+Im/aDxGKxKEQ4kamhj7UspQN+QwZL4nTt7ZDw5jkoOVZsApwV0n10rl0mHLaaHBnt4bqi/Hq9Mg&#10;bV/YWf3sDyqvnsnt1RivH1ovH+e3VxCR5vgfvrcro2GtXuDv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iygwgAAANwAAAAPAAAAAAAAAAAAAAAAAJgCAABkcnMvZG93&#10;bnJldi54bWxQSwUGAAAAAAQABAD1AAAAhwMAAAAA&#10;" path="m,l170,r,170l,170,,xe" filled="f" strokeweight=".57pt">
                <v:path arrowok="t" o:connecttype="custom" o:connectlocs="0,2158;170,2158;170,2328;0,2328;0,2158" o:connectangles="0,0,0,0,0"/>
              </v:shape>
            </v:group>
            <v:group id="Group 177" o:spid="_x0000_s1226" style="position:absolute;left:6548;top:2384;width:170;height:170" coordorigin="6548,23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178" o:spid="_x0000_s1227" style="position:absolute;left:6548;top:23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2e8IA&#10;AADcAAAADwAAAGRycy9kb3ducmV2LnhtbESPwWrDMBBE74X8g9hAb43kUExwooTSJOBj6wZyXayN&#10;bGKtjKXY7t9XhUKPw8y8YXaH2XVipCG0njVkKwWCuPamZavh8nV+2YAIEdlg55k0fFOAw37xtMPC&#10;+Ik/aayiFQnCoUANTYx9IWWoG3IYVr4nTt7NDw5jkoOVZsApwV0n10rl0mHLaaHBnt4bqu/Vw2mQ&#10;tt/YWV2PHyovX8kd1RgfJ62fl/PbFkSkOf6H/9ql0bDOM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bZ7wgAAANwAAAAPAAAAAAAAAAAAAAAAAJgCAABkcnMvZG93&#10;bnJldi54bWxQSwUGAAAAAAQABAD1AAAAhwMAAAAA&#10;" path="m,l170,r,170l,170,,xe" filled="f" strokeweight=".57pt">
                <v:path arrowok="t" o:connecttype="custom" o:connectlocs="0,2384;170,2384;170,2554;0,2554;0,2384" o:connectangles="0,0,0,0,0"/>
              </v:shape>
            </v:group>
            <v:group id="Group 175" o:spid="_x0000_s1224" style="position:absolute;left:6548;top:2611;width:170;height:170" coordorigin="6548,261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176" o:spid="_x0000_s1225" style="position:absolute;left:6548;top:261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Nl8EA&#10;AADcAAAADwAAAGRycy9kb3ducmV2LnhtbESPT4vCMBTE78J+h/AW9qaJrkjpGmVZFTz6D/b6aJ5p&#10;sXkpTaz12xtB8DjMzG+Y+bJ3teioDZVnDeORAkFceFOx1XA6boYZiBCRDdaeScOdAiwXH4M55sbf&#10;eE/dIVqRIBxy1FDG2ORShqIkh2HkG+LknX3rMCbZWmlavCW4q+VEqZl0WHFaKLGhv5KKy+HqNEjb&#10;ZLZX/6udmm2n5Faqi9e11l+f/e8PiEh9fIdf7a3RMBl/w/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/jZfBAAAA3AAAAA8AAAAAAAAAAAAAAAAAmAIAAGRycy9kb3du&#10;cmV2LnhtbFBLBQYAAAAABAAEAPUAAACGAwAAAAA=&#10;" path="m,l170,r,170l,170,,xe" filled="f" strokeweight=".57pt">
                <v:path arrowok="t" o:connecttype="custom" o:connectlocs="0,2611;170,2611;170,2781;0,2781;0,2611" o:connectangles="0,0,0,0,0"/>
              </v:shape>
            </v:group>
            <v:group id="Group 173" o:spid="_x0000_s1222" style="position:absolute;left:6548;top:2838;width:170;height:170" coordorigin="6548,283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174" o:spid="_x0000_s1223" style="position:absolute;left:6548;top:283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weMEA&#10;AADcAAAADwAAAGRycy9kb3ducmV2LnhtbESPT4vCMBTE78J+h/AW9qaJskrpGmVZFTz6D/b6aJ5p&#10;sXkpTaz12xtB8DjMzG+Y+bJ3teioDZVnDeORAkFceFOx1XA6boYZiBCRDdaeScOdAiwXH4M55sbf&#10;eE/dIVqRIBxy1FDG2ORShqIkh2HkG+LknX3rMCbZWmlavCW4q+VEqZl0WHFaKLGhv5KKy+HqNEjb&#10;ZLZX/6udmm2/ya1UF69rrb8++98fEJH6+A6/2lujYTKewv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asHjBAAAA3AAAAA8AAAAAAAAAAAAAAAAAmAIAAGRycy9kb3du&#10;cmV2LnhtbFBLBQYAAAAABAAEAPUAAACGAwAAAAA=&#10;" path="m,l170,r,170l,170,,xe" filled="f" strokeweight=".57pt">
                <v:path arrowok="t" o:connecttype="custom" o:connectlocs="0,2838;170,2838;170,3008;0,3008;0,2838" o:connectangles="0,0,0,0,0"/>
              </v:shape>
            </v:group>
            <v:group id="Group 171" o:spid="_x0000_s1220" style="position:absolute;left:6548;top:3065;width:170;height:170" coordorigin="6548,306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172" o:spid="_x0000_s1221" style="position:absolute;left:6548;top:306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LlMMA&#10;AADcAAAADwAAAGRycy9kb3ducmV2LnhtbESPwWrDMBBE74H+g9hCb7GUUFLjWgmlacHHNAn0ulgb&#10;2cRaGUux3b+vAoUeh5l5w5S72XVipCG0njWsMgWCuPamZavhfPpc5iBCRDbYeSYNPxRgt31YlFgY&#10;P/EXjcdoRYJwKFBDE2NfSBnqhhyGzPfEybv4wWFMcrDSDDgluOvkWqmNdNhyWmiwp/eG6uvx5jRI&#10;2+d2Vt/7g9pUz+T2aoy3D62fHue3VxCR5vgf/mtXRsN69QL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SLlMMAAADcAAAADwAAAAAAAAAAAAAAAACYAgAAZHJzL2Rv&#10;d25yZXYueG1sUEsFBgAAAAAEAAQA9QAAAIgDAAAAAA==&#10;" path="m,l170,r,170l,170,,xe" filled="f" strokeweight=".57pt">
                <v:path arrowok="t" o:connecttype="custom" o:connectlocs="0,3065;170,3065;170,3235;0,3235;0,3065" o:connectangles="0,0,0,0,0"/>
              </v:shape>
            </v:group>
            <v:group id="Group 169" o:spid="_x0000_s1218" style="position:absolute;left:6548;top:3291;width:170;height:170" coordorigin="6548,329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170" o:spid="_x0000_s1219" style="position:absolute;left:6548;top:329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6fcEA&#10;AADcAAAADwAAAGRycy9kb3ducmV2LnhtbESPT4vCMBTE7wt+h/CEva2JsohWo4i64NF/4PXRPNNi&#10;81KaWLvf3giCx2FmfsPMl52rREtNKD1rGA4UCOLcm5KthvPp72cCIkRkg5Vn0vBPAZaL3tccM+Mf&#10;fKD2GK1IEA4ZaihirDMpQ16QwzDwNXHyrr5xGJNsrDQNPhLcVXKk1Fg6LDktFFjTuqD8drw7DdLW&#10;E9upy2avxrtfchvVxvtW6+9+t5qBiNTFT/jd3hkNo+EUXmfS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Xun3BAAAA3AAAAA8AAAAAAAAAAAAAAAAAmAIAAGRycy9kb3du&#10;cmV2LnhtbFBLBQYAAAAABAAEAPUAAACGAwAAAAA=&#10;" path="m,l170,r,170l,170,,xe" filled="f" strokeweight=".57pt">
                <v:path arrowok="t" o:connecttype="custom" o:connectlocs="0,3291;170,3291;170,3461;0,3461;0,3291" o:connectangles="0,0,0,0,0"/>
              </v:shape>
            </v:group>
            <v:group id="Group 167" o:spid="_x0000_s1216" style="position:absolute;left:6548;top:3518;width:170;height:170" coordorigin="6548,351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shape id="Freeform 168" o:spid="_x0000_s1217" style="position:absolute;left:6548;top:351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18xsAA&#10;AADcAAAADwAAAGRycy9kb3ducmV2LnhtbESPQYvCMBSE74L/ITzBmyYWEalGWVYFj64KXh/N27Rs&#10;81KaWOu/N8KCx2FmvmHW297VoqM2VJ41zKYKBHHhTcVWw/VymCxBhIhssPZMGp4UYLsZDtaYG//g&#10;H+rO0YoE4ZCjhjLGJpcyFCU5DFPfECfv17cOY5KtlabFR4K7WmZKLaTDitNCiQ19l1T8ne9Og7TN&#10;0vbqtjupxXFObqe6eN9rPR71XysQkfr4Cf+3j0ZDls3gfSYd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18xsAAAADcAAAADwAAAAAAAAAAAAAAAACYAgAAZHJzL2Rvd25y&#10;ZXYueG1sUEsFBgAAAAAEAAQA9QAAAIUDAAAAAA==&#10;" path="m,l170,r,170l,170,,xe" filled="f" strokeweight=".57pt">
                <v:path arrowok="t" o:connecttype="custom" o:connectlocs="0,3518;170,3518;170,3688;0,3688;0,3518" o:connectangles="0,0,0,0,0"/>
              </v:shape>
            </v:group>
            <v:group id="Group 165" o:spid="_x0000_s1214" style="position:absolute;left:6548;top:3745;width:170;height:170" coordorigin="6548,374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<v:shape id="Freeform 166" o:spid="_x0000_s1215" style="position:absolute;left:6548;top:374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HKsEA&#10;AADcAAAADwAAAGRycy9kb3ducmV2LnhtbESPT4vCMBTE74LfITzBmyZWEekaZfEPeNxVweujeZuW&#10;bV5KE2v99mZB2OMwM79h1tve1aKjNlSeNcymCgRx4U3FVsP1cpysQISIbLD2TBqeFGC7GQ7WmBv/&#10;4G/qztGKBOGQo4YyxiaXMhQlOQxT3xAn78e3DmOSrZWmxUeCu1pmSi2lw4rTQokN7Uoqfs93p0Ha&#10;ZmV7ddt/qeVpQW6vung/aD0e9Z8fICL18T/8bp+Mhiybw9+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TRyrBAAAA3AAAAA8AAAAAAAAAAAAAAAAAmAIAAGRycy9kb3du&#10;cmV2LnhtbFBLBQYAAAAABAAEAPUAAACGAwAAAAA=&#10;" path="m,l170,r,170l,170,,xe" filled="f" strokeweight=".57pt">
                <v:path arrowok="t" o:connecttype="custom" o:connectlocs="0,3745;170,3745;170,3915;0,3915;0,3745" o:connectangles="0,0,0,0,0"/>
              </v:shape>
            </v:group>
            <v:group id="Group 163" o:spid="_x0000_s1212" style="position:absolute;left:6548;top:3972;width:170;height:170" coordorigin="6548,397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164" o:spid="_x0000_s1213" style="position:absolute;left:6548;top:397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6xcEA&#10;AADcAAAADwAAAGRycy9kb3ducmV2LnhtbESPT4vCMBTE74LfITzBmyYWFekaZfEPeNxVweujeZuW&#10;bV5KE2v99mZB2OMwM79h1tve1aKjNlSeNcymCgRx4U3FVsP1cpysQISIbLD2TBqeFGC7GQ7WmBv/&#10;4G/qztGKBOGQo4YyxiaXMhQlOQxT3xAn78e3DmOSrZWmxUeCu1pmSi2lw4rTQokN7Uoqfs93p0Ha&#10;ZmV7ddt/qeVpTm6vung/aD0e9Z8fICL18T/8bp+MhixbwN+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2esXBAAAA3AAAAA8AAAAAAAAAAAAAAAAAmAIAAGRycy9kb3du&#10;cmV2LnhtbFBLBQYAAAAABAAEAPUAAACGAwAAAAA=&#10;" path="m,l170,r,170l,170,,xe" filled="f" strokeweight=".57pt">
                <v:path arrowok="t" o:connecttype="custom" o:connectlocs="0,3972;170,3972;170,4142;0,4142;0,3972" o:connectangles="0,0,0,0,0"/>
              </v:shape>
            </v:group>
            <v:group id="Group 161" o:spid="_x0000_s1210" style="position:absolute;left:6548;top:4199;width:170;height:170" coordorigin="6548,419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162" o:spid="_x0000_s1211" style="position:absolute;left:6548;top:419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BKcIA&#10;AADcAAAADwAAAGRycy9kb3ducmV2LnhtbESPW4vCMBSE3xf8D+EIvq2JRVS6Rlm8gI/rBXw9NGfT&#10;ss1JaWKt/94sCD4OM/MNs1z3rhYdtaHyrGEyViCIC28qthou5/3nAkSIyAZrz6ThQQHWq8HHEnPj&#10;73yk7hStSBAOOWooY2xyKUNRksMw9g1x8n596zAm2VppWrwnuKtlptRMOqw4LZTY0Kak4u90cxqk&#10;bRa2V9ftj5odpuS2qou3ndajYf/9BSJSH9/hV/tgNGTZHP7P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EEpwgAAANwAAAAPAAAAAAAAAAAAAAAAAJgCAABkcnMvZG93&#10;bnJldi54bWxQSwUGAAAAAAQABAD1AAAAhwMAAAAA&#10;" path="m,l170,r,170l,170,,xe" filled="f" strokeweight=".57pt">
                <v:path arrowok="t" o:connecttype="custom" o:connectlocs="0,4199;170,4199;170,4369;0,4369;0,4199" o:connectangles="0,0,0,0,0"/>
              </v:shape>
            </v:group>
            <v:group id="Group 159" o:spid="_x0000_s1208" style="position:absolute;left:6548;top:4425;width:170;height:170" coordorigin="6548,442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shape id="Freeform 160" o:spid="_x0000_s1209" style="position:absolute;left:6548;top:442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wwMEA&#10;AADcAAAADwAAAGRycy9kb3ducmV2LnhtbESPT4vCMBTE74LfITxhb5pYFtGuUURd8Og/2OujeZuW&#10;bV5KE2v32xtB8DjMzG+Y5bp3teioDZVnDdOJAkFceFOx1XC9fI/nIEJENlh7Jg3/FGC9Gg6WmBt/&#10;5xN152hFgnDIUUMZY5NLGYqSHIaJb4iT9+tbhzHJ1krT4j3BXS0zpWbSYcVpocSGtiUVf+eb0yBt&#10;M7e9+tkd1ezwSW6nunjba/0x6jdfICL18R1+tQ9GQ5Yt4H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7cMDBAAAA3AAAAA8AAAAAAAAAAAAAAAAAmAIAAGRycy9kb3du&#10;cmV2LnhtbFBLBQYAAAAABAAEAPUAAACGAwAAAAA=&#10;" path="m,l170,r,170l,170,,xe" filled="f" strokeweight=".57pt">
                <v:path arrowok="t" o:connecttype="custom" o:connectlocs="0,4425;170,4425;170,4595;0,4595;0,4425" o:connectangles="0,0,0,0,0"/>
              </v:shape>
            </v:group>
            <w10:wrap anchorx="page"/>
          </v:group>
        </w:pict>
      </w:r>
      <w:r w:rsidR="00291AF9">
        <w:t>What types of alternative medicine have you/your</w:t>
      </w:r>
      <w:r w:rsidR="00291AF9">
        <w:tab/>
        <w:t>Meditation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child tried?</w:t>
      </w:r>
      <w:r>
        <w:tab/>
        <w:t>Yoga</w:t>
      </w:r>
    </w:p>
    <w:p w:rsidR="00330746" w:rsidRDefault="00291AF9">
      <w:pPr>
        <w:pStyle w:val="BodyText"/>
        <w:spacing w:before="3" w:line="226" w:lineRule="exact"/>
        <w:ind w:right="3345"/>
      </w:pPr>
      <w:r>
        <w:t>Acupuncture Crystal</w:t>
      </w:r>
    </w:p>
    <w:p w:rsidR="00330746" w:rsidRDefault="00291AF9">
      <w:pPr>
        <w:pStyle w:val="BodyText"/>
        <w:spacing w:line="226" w:lineRule="exact"/>
        <w:ind w:right="3551"/>
      </w:pPr>
      <w:r>
        <w:t>Faith healer Prayer Massage Exercise</w:t>
      </w:r>
    </w:p>
    <w:p w:rsidR="00330746" w:rsidRDefault="00291AF9">
      <w:pPr>
        <w:pStyle w:val="BodyText"/>
        <w:spacing w:before="1" w:line="226" w:lineRule="exact"/>
        <w:ind w:right="1562"/>
      </w:pPr>
      <w:r>
        <w:t>Herbal supplements or medicines Homoepathic medicine Chiropractic care</w:t>
      </w:r>
    </w:p>
    <w:p w:rsidR="00330746" w:rsidRDefault="00291AF9">
      <w:pPr>
        <w:pStyle w:val="BodyText"/>
        <w:spacing w:line="226" w:lineRule="exact"/>
        <w:ind w:right="2461"/>
      </w:pPr>
      <w:r>
        <w:t>Colon cleansing Aromatherapy Antioxidants</w:t>
      </w:r>
    </w:p>
    <w:p w:rsidR="00330746" w:rsidRDefault="00291AF9">
      <w:pPr>
        <w:pStyle w:val="BodyText"/>
        <w:spacing w:line="226" w:lineRule="exact"/>
        <w:ind w:right="316"/>
      </w:pPr>
      <w:r>
        <w:t>Supplemental vitamins (not prescribed) Marijuana</w:t>
      </w:r>
    </w:p>
    <w:p w:rsidR="00330746" w:rsidRDefault="00291AF9">
      <w:pPr>
        <w:pStyle w:val="BodyText"/>
        <w:spacing w:line="224" w:lineRule="exact"/>
        <w:ind w:right="2428"/>
      </w:pPr>
      <w:r>
        <w:t>Ginger</w:t>
      </w:r>
    </w:p>
    <w:p w:rsidR="00330746" w:rsidRDefault="00291AF9">
      <w:pPr>
        <w:pStyle w:val="BodyText"/>
        <w:spacing w:before="3" w:line="226" w:lineRule="exact"/>
        <w:ind w:right="1829"/>
      </w:pPr>
      <w:r>
        <w:t>Over the counter medicine Items bought over the internet Other</w:t>
      </w:r>
    </w:p>
    <w:p w:rsidR="00330746" w:rsidRDefault="00330746">
      <w:pPr>
        <w:spacing w:before="7" w:line="220" w:lineRule="exact"/>
      </w:pPr>
    </w:p>
    <w:p w:rsidR="00330746" w:rsidRDefault="00174DC8">
      <w:pPr>
        <w:pStyle w:val="BodyText"/>
        <w:spacing w:line="226" w:lineRule="exact"/>
        <w:ind w:left="623" w:right="5752"/>
      </w:pPr>
      <w:r>
        <w:rPr>
          <w:noProof/>
        </w:rPr>
        <w:pict>
          <v:group id="Group 156" o:spid="_x0000_s1205" style="position:absolute;left:0;text-align:left;margin-left:328.8pt;margin-top:22.05pt;width:189.05pt;height:.1pt;z-index:-251591680;mso-position-horizontal-relative:page" coordorigin="6576,44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0sYQMAAOk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">
            <v:shape id="Freeform 157" o:spid="_x0000_s1206" style="position:absolute;left:6576;top:44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458MA&#10;AADcAAAADwAAAGRycy9kb3ducmV2LnhtbESPQW/CMAyF75P4D5GRdplGyg4IFQKCokkcNwZ3q3Gb&#10;ao1TJaF0/34+TNrN1nt+7/N2P/lejRRTF9jAclGAIq6D7bg1cP16f12DShnZYh+YDPxQgv1u9rTF&#10;0oYHf9J4ya2SEE4lGnA5D6XWqXbkMS3CQCxaE6LHLGtstY34kHDf67eiWGmPHUuDw4EqR/X35e4N&#10;1Kt8PH0sK+eaKobm9BJu4/FszPN8OmxAZZryv/nv+mwFfy208ox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B458MAAADcAAAADwAAAAAAAAAAAAAAAACYAgAAZHJzL2Rv&#10;d25yZXYueG1sUEsFBgAAAAAEAAQA9QAAAIg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What other alternative medicine have you/your child tried?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5795"/>
      </w:pPr>
      <w:r>
        <w:rPr>
          <w:noProof/>
        </w:rPr>
        <w:pict>
          <v:group id="Group 154" o:spid="_x0000_s1203" style="position:absolute;left:0;text-align:left;margin-left:328.8pt;margin-top:26.1pt;width:189.05pt;height:.1pt;z-index:-251590656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">
            <v:shape id="Freeform 155" o:spid="_x0000_s1204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JDsAA&#10;AADcAAAADwAAAGRycy9kb3ducmV2LnhtbERPyWrDMBC9F/IPYgK5lEZODia4VkLjUMixzXIfrLFl&#10;ao2MpDrO30eFQm7zeOuUu8n2YiQfOscKVssMBHHtdMetgsv5820DIkRkjb1jUnCnALvt7KXEQrsb&#10;f9N4iq1IIRwKVGBiHAopQ23IYli6gThxjfMWY4K+ldrjLYXbXq6zLJcWO04NBgeqDNU/p1+roM7j&#10;/vC1qoxpKu+aw6u7jvujUov59PEOItIUn+J/91Gn+Zsc/p5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NJDsAAAADc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Did any of these alternative medicine treatments help your/</w:t>
      </w:r>
      <w:r w:rsidR="004602F3">
        <w:t xml:space="preserve">their </w:t>
      </w:r>
      <w:r w:rsidR="00291AF9">
        <w:t>GI issues?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063"/>
      </w:pPr>
      <w:r>
        <w:rPr>
          <w:noProof/>
        </w:rPr>
        <w:pict>
          <v:group id="Group 152" o:spid="_x0000_s1201" style="position:absolute;left:0;text-align:left;margin-left:328.8pt;margin-top:26.1pt;width:189.05pt;height:.1pt;z-index:-25158963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">
            <v:shape id="Freeform 153" o:spid="_x0000_s1202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y4sAA&#10;AADcAAAADwAAAGRycy9kb3ducmV2LnhtbERPS4vCMBC+L/gfwgh7WdbUZRHpGkUrgkcfu/ehmTbF&#10;ZlKSWOu/N8KCt/n4nrNYDbYVPfnQOFYwnWQgiEunG64V/J53n3MQISJrbB2TgjsFWC1HbwvMtbvx&#10;kfpTrEUK4ZCjAhNjl0sZSkMWw8R1xImrnLcYE/S11B5vKdy28ivLZtJiw6nBYEeFofJyuloF5Sxu&#10;todpYUxVeFdtP9xfv9kr9T4e1j8gIg3xJf5373WaP/+G5zPp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1y4sAAAADc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Did any of these alternative medicine treatments worsen your/your child</w:t>
      </w:r>
      <w:r w:rsidR="007423F9">
        <w:t>’s</w:t>
      </w:r>
      <w:r w:rsidR="00291AF9">
        <w:t xml:space="preserve"> GI problems?</w:t>
      </w:r>
    </w:p>
    <w:p w:rsidR="00330746" w:rsidRDefault="00330746">
      <w:pPr>
        <w:spacing w:before="6" w:line="140" w:lineRule="exact"/>
        <w:rPr>
          <w:sz w:val="14"/>
          <w:szCs w:val="14"/>
        </w:rPr>
      </w:pPr>
    </w:p>
    <w:p w:rsidR="00330746" w:rsidRDefault="00174DC8">
      <w:pPr>
        <w:pStyle w:val="BodyText"/>
        <w:tabs>
          <w:tab w:val="left" w:pos="6803"/>
        </w:tabs>
        <w:spacing w:before="81" w:line="226" w:lineRule="exact"/>
        <w:ind w:right="4297" w:hanging="6180"/>
      </w:pPr>
      <w:r>
        <w:rPr>
          <w:noProof/>
        </w:rPr>
        <w:pict>
          <v:group id="Group 147" o:spid="_x0000_s1196" style="position:absolute;left:0;text-align:left;margin-left:327.1pt;margin-top:5.55pt;width:9.05pt;height:20.4pt;z-index:-251592704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">
            <v:group id="Group 150" o:spid="_x0000_s1199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151" o:spid="_x0000_s1200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nG8IA&#10;AADcAAAADwAAAGRycy9kb3ducmV2LnhtbESPQWvDMAyF74P9B6PBbqvdMkrI6oTRdtDj1hV6FbHm&#10;hMVyiN00+/fTodCbxHt679OmnkOvJhpTF9nCcmFAETfRdewtnL4/XgpQKSM77COThT9KUFePDxss&#10;XbzyF03H7JWEcCrRQpvzUGqdmpYCpkUciEX7iWPALOvotRvxKuGh1ytj1jpgx9LQ4kDblprf4yVY&#10;0H4o/GzOu0+zPrxS2JkpX/bWPj/N72+gMs35br5dH5zgF4Ivz8gEu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ucbwgAAANwAAAAPAAAAAAAAAAAAAAAAAJgCAABkcnMvZG93&#10;bnJldi54bWxQSwUGAAAAAAQABAD1AAAAhw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48" o:spid="_x0000_s1197" style="position:absolute;left:6548;top:344;width:170;height:170" coordorigin="6548,34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<v:shape id="Freeform 149" o:spid="_x0000_s1198" style="position:absolute;left:6548;top:34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c98AA&#10;AADcAAAADwAAAGRycy9kb3ducmV2LnhtbERPyWrDMBC9F/IPYgK9NVJCMcaNEkoW8DF1Cr0O1lQ2&#10;tUbGUmz376tAIbd5vHW2+9l1YqQhtJ41rFcKBHHtTctWw+f1/JKDCBHZYOeZNPxSgP1u8bTFwviJ&#10;P2isohUphEOBGpoY+0LKUDfkMKx8T5y4bz84jAkOVpoBpxTuOrlRKpMOW04NDfZ0aKj+qW5Og7R9&#10;bmf1dbyorHwld1RjvJ20fl7O728gIs3xIf53lybNzzdwfyZ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zc98AAAADcAAAADwAAAAAAAAAAAAAAAACYAgAAZHJzL2Rvd25y&#10;ZXYueG1sUEsFBgAAAAAEAAQA9QAAAIUDAAAAAA==&#10;" path="m,l170,r,170l,170,,xe" filled="f" strokeweight=".57pt">
                <v:path arrowok="t" o:connecttype="custom" o:connectlocs="0,344;170,344;170,514;0,514;0,344" o:connectangles="0,0,0,0,0"/>
              </v:shape>
            </v:group>
            <w10:wrap anchorx="page"/>
          </v:group>
        </w:pict>
      </w:r>
      <w:r w:rsidR="00291AF9">
        <w:t>Have you/your child ever had surgery?</w:t>
      </w:r>
      <w:r w:rsidR="00291AF9">
        <w:tab/>
        <w:t>Yes No</w:t>
      </w:r>
    </w:p>
    <w:p w:rsidR="00330746" w:rsidRDefault="00330746">
      <w:pPr>
        <w:spacing w:line="226" w:lineRule="exact"/>
        <w:sectPr w:rsidR="00330746">
          <w:pgSz w:w="11906" w:h="16840"/>
          <w:pgMar w:top="560" w:right="460" w:bottom="440" w:left="0" w:header="48" w:footer="254" w:gutter="0"/>
          <w:cols w:space="720"/>
        </w:sectPr>
      </w:pPr>
    </w:p>
    <w:p w:rsidR="00330746" w:rsidRDefault="00174DC8">
      <w:pPr>
        <w:spacing w:before="5" w:line="110" w:lineRule="exact"/>
        <w:rPr>
          <w:sz w:val="11"/>
          <w:szCs w:val="11"/>
        </w:rPr>
      </w:pPr>
      <w:r>
        <w:rPr>
          <w:noProof/>
          <w:sz w:val="11"/>
          <w:szCs w:val="11"/>
        </w:rPr>
        <w:lastRenderedPageBreak/>
        <w:pict>
          <v:group id="Group 11" o:spid="_x0000_s5270" style="position:absolute;margin-left:327.5pt;margin-top:46pt;width:8.5pt;height:8.5pt;z-index:-250499072;mso-position-horizontal-relative:page;mso-position-vertical-relative:page" coordorigin="6548,93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">
            <v:shape id="Freeform 12" o:spid="_x0000_s5271" style="position:absolute;left:6548;top:93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7er4A&#10;AADaAAAADwAAAGRycy9kb3ducmV2LnhtbESPzarCMBSE9xd8h3AEd9dEEZFqFFEvuPQP3B6aY1ps&#10;TkoTa+/bG0FwOczMN8xi1blKtNSE0rOG0VCBIM69KdlquJz/fmcgQkQ2WHkmDf8UYLXs/SwwM/7J&#10;R2pP0YoE4ZChhiLGOpMy5AU5DENfEyfv5huHMcnGStPgM8FdJcdKTaXDktNCgTVtCsrvp4fTIG09&#10;s526bg9qup+Q26o2PnZaD/rdeg4iUhe/4U97bzRM4H0l3QC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DO3q+AAAA2gAAAA8AAAAAAAAAAAAAAAAAmAIAAGRycy9kb3ducmV2&#10;LnhtbFBLBQYAAAAABAAEAPUAAACDAwAAAAA=&#10;" path="m,l170,r,170l,170,,xe" filled="f" strokeweight=".57pt">
              <v:path arrowok="t" o:connecttype="custom" o:connectlocs="0,935;170,935;170,1105;0,1105;0,935" o:connectangles="0,0,0,0,0"/>
            </v:shape>
            <w10:wrap anchorx="page" anchory="page"/>
          </v:group>
        </w:pict>
      </w:r>
      <w:r>
        <w:rPr>
          <w:noProof/>
          <w:sz w:val="11"/>
          <w:szCs w:val="11"/>
        </w:rPr>
        <w:pict>
          <v:shape id="Text Box 7" o:spid="_x0000_s5269" type="#_x0000_t202" style="position:absolute;margin-left:339.15pt;margin-top:44.9pt;width:32.55pt;height:12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orsgIAALA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" filled="f" stroked="f">
            <v:textbox inset="0,0,0,0">
              <w:txbxContent>
                <w:p w:rsidR="00FD14EE" w:rsidRDefault="00FD14EE" w:rsidP="00FD14EE">
                  <w:pPr>
                    <w:pStyle w:val="BodyText"/>
                    <w:spacing w:line="224" w:lineRule="exact"/>
                    <w:ind w:left="20"/>
                  </w:pPr>
                  <w:r>
                    <w:t>G-tube</w:t>
                  </w:r>
                </w:p>
              </w:txbxContent>
            </v:textbox>
            <w10:wrap anchorx="page" anchory="page"/>
          </v:shape>
        </w:pict>
      </w:r>
    </w:p>
    <w:p w:rsidR="00330746" w:rsidRDefault="00174DC8">
      <w:pPr>
        <w:pStyle w:val="BodyText"/>
        <w:spacing w:before="74"/>
        <w:ind w:right="2428"/>
      </w:pPr>
      <w:r>
        <w:rPr>
          <w:noProof/>
        </w:rPr>
        <w:pict>
          <v:shape id="Text Box 8" o:spid="_x0000_s5268" type="#_x0000_t202" style="position:absolute;left:0;text-align:left;margin-left:42.2pt;margin-top:56.9pt;width:248.8pt;height:12pt;z-index:-25050112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1aB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" filled="f" stroked="f">
            <v:textbox inset="0,0,0,0">
              <w:txbxContent>
                <w:p w:rsidR="00FD14EE" w:rsidRDefault="00FD14EE" w:rsidP="00FD14EE">
                  <w:pPr>
                    <w:pStyle w:val="BodyText"/>
                    <w:spacing w:line="224" w:lineRule="exact"/>
                    <w:ind w:left="20"/>
                  </w:pPr>
                  <w:r>
                    <w:t>What type of surgery or procedures have you/they had?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84" o:spid="_x0000_s1133" style="position:absolute;left:0;text-align:left;margin-left:327.1pt;margin-top:5.55pt;width:9.05pt;height:349.25pt;z-index:-251588608;mso-position-horizontal-relative:page" coordorigin="6543,111" coordsize="181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">
            <v:group id="Group 145" o:spid="_x0000_s1194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146" o:spid="_x0000_s1195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q6L8A&#10;AADcAAAADwAAAGRycy9kb3ducmV2LnhtbERPS4vCMBC+C/sfwix408RFtHSNIquCR1/gdWhm02Iz&#10;KU2s3X+/EQRv8/E9Z7HqXS06akPlWcNkrEAQF95UbDVczrtRBiJEZIO1Z9LwRwFWy4/BAnPjH3yk&#10;7hStSCEcctRQxtjkUoaiJIdh7BvixP361mFMsLXStPhI4a6WX0rNpMOKU0OJDf2UVNxOd6dB2iaz&#10;vbpuDmq2n5LbqC7et1oPP/v1N4hIfXyLX+69SfMnc3g+ky6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erovwAAANwAAAAPAAAAAAAAAAAAAAAAAJgCAABkcnMvZG93bnJl&#10;di54bWxQSwUGAAAAAAQABAD1AAAAhAMAAAAA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143" o:spid="_x0000_s1192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144" o:spid="_x0000_s1193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bAcAA&#10;AADcAAAADwAAAGRycy9kb3ducmV2LnhtbERPyWrDMBC9F/oPYgq51VJCCKkbJZQ6AR/bpNDrYE1k&#10;E2tkLHnJ31eFQm/zeOvsDrNrxUh9aDxrWGYKBHHlTcNWw9fl9LwFESKywdYzabhTgMP+8WGHufET&#10;f9J4jlakEA45aqhj7HIpQ1WTw5D5jjhxV987jAn2VpoepxTuWrlSaiMdNpwaauzovabqdh6cBmm7&#10;rZ3Vd/GhNuWaXKHGOBy1XjzNb68gIs3xX/znLk2av3yB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LbAcAAAADcAAAADwAAAAAAAAAAAAAAAACYAgAAZHJzL2Rvd25y&#10;ZXYueG1sUEsFBgAAAAAEAAQA9QAAAIUDAAAAAA==&#10;" path="m,l170,r,170l,170,,xe" filled="f" strokeweight=".57pt">
                <v:path arrowok="t" o:connecttype="custom" o:connectlocs="0,343;170,343;170,513;0,513;0,343" o:connectangles="0,0,0,0,0"/>
              </v:shape>
            </v:group>
            <v:group id="Group 141" o:spid="_x0000_s1190" style="position:absolute;left:6548;top:570;width:170;height:170" coordorigin="6548,57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142" o:spid="_x0000_s1191" style="position:absolute;left:6548;top:57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dusAA&#10;AADcAAAADwAAAGRycy9kb3ducmV2LnhtbERP32vCMBB+H/g/hBP2NhPLKFKNIrqBj64TfD2aMy02&#10;l9KktfvvF2Gwt/v4ft5mN7lWjNSHxrOG5UKBIK68adhquHx/vq1AhIhssPVMGn4owG47e9lgYfyD&#10;v2gsoxUphEOBGuoYu0LKUNXkMCx8R5y4m+8dxgR7K02PjxTuWpkplUuHDaeGGjs61FTdy8FpkLZb&#10;2Uldj2eVn97JHdUYhw+tX+fTfg0i0hT/xX/uk0nzsyU8n0kX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gdusAAAADcAAAADwAAAAAAAAAAAAAAAACYAgAAZHJzL2Rvd25y&#10;ZXYueG1sUEsFBgAAAAAEAAQA9QAAAIUDAAAAAA==&#10;" path="m,l170,r,170l,170,,xe" filled="f" strokeweight=".57pt">
                <v:path arrowok="t" o:connecttype="custom" o:connectlocs="0,570;170,570;170,740;0,740;0,570" o:connectangles="0,0,0,0,0"/>
              </v:shape>
            </v:group>
            <v:group id="Group 139" o:spid="_x0000_s1188" style="position:absolute;left:6548;top:797;width:170;height:170" coordorigin="6548,79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140" o:spid="_x0000_s1189" style="position:absolute;left:6548;top:79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mVr8A&#10;AADcAAAADwAAAGRycy9kb3ducmV2LnhtbERPS2sCMRC+F/wPYYTeaqItIqtRRFvw2KrgddiMyeJm&#10;smyyj/77plDobT6+52x2o69FT22sAmuYzxQI4jKYiq2G6+XjZQUiJmSDdWDS8E0RdtvJ0wYLEwb+&#10;ov6crMghHAvU4FJqCilj6chjnIWGOHP30HpMGbZWmhaHHO5ruVBqKT1WnBscNnRwVD7OndcgbbOy&#10;o7odP9Xy9Eb+qPrUvWv9PB33axCJxvQv/nOfTJ6/eIXfZ/IFc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diZWvwAAANwAAAAPAAAAAAAAAAAAAAAAAJgCAABkcnMvZG93bnJl&#10;di54bWxQSwUGAAAAAAQABAD1AAAAhAMAAAAA&#10;" path="m,l170,r,170l,170,,xe" filled="f" strokeweight=".57pt">
                <v:path arrowok="t" o:connecttype="custom" o:connectlocs="0,797;170,797;170,967;0,967;0,797" o:connectangles="0,0,0,0,0"/>
              </v:shape>
            </v:group>
            <v:group id="Group 137" o:spid="_x0000_s1186" style="position:absolute;left:6548;top:1024;width:170;height:170" coordorigin="6548,102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38" o:spid="_x0000_s1187" style="position:absolute;left:6548;top:102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bub8A&#10;AADcAAAADwAAAGRycy9kb3ducmV2LnhtbERPS2sCMRC+F/wPYYTeaqK0IqtRRFvw2KrgddiMyeJm&#10;smyyj/77plDobT6+52x2o69FT22sAmuYzxQI4jKYiq2G6+XjZQUiJmSDdWDS8E0RdtvJ0wYLEwb+&#10;ov6crMghHAvU4FJqCilj6chjnIWGOHP30HpMGbZWmhaHHO5ruVBqKT1WnBscNnRwVD7OndcgbbOy&#10;o7odP9Xy9Er+qPrUvWv9PB33axCJxvQv/nOfTJ6/eIPfZ/IFc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0xu5vwAAANwAAAAPAAAAAAAAAAAAAAAAAJgCAABkcnMvZG93bnJl&#10;di54bWxQSwUGAAAAAAQABAD1AAAAhAMAAAAA&#10;" path="m,l170,r,170l,170,,xe" filled="f" strokeweight=".57pt">
                <v:path arrowok="t" o:connecttype="custom" o:connectlocs="0,1024;170,1024;170,1194;0,1194;0,1024" o:connectangles="0,0,0,0,0"/>
              </v:shape>
            </v:group>
            <v:group id="Group 135" o:spid="_x0000_s1184" style="position:absolute;left:6548;top:1250;width:170;height:170" coordorigin="6548,12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136" o:spid="_x0000_s1185" style="position:absolute;left:6548;top:12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gVb8A&#10;AADcAAAADwAAAGRycy9kb3ducmV2LnhtbERPS4vCMBC+C/sfwizsTZOVRUs1iqwKHn2B16EZ02Iz&#10;KU2s9d8bYWFv8/E9Z77sXS06akPlWcP3SIEgLryp2Go4n7bDDESIyAZrz6ThSQGWi4/BHHPjH3yg&#10;7hitSCEcctRQxtjkUoaiJIdh5BvixF196zAm2FppWnykcFfLsVIT6bDi1FBiQ78lFbfj3WmQtsls&#10;ry7rvZrsfsitVRfvG62/PvvVDESkPv6L/9w7k+aPp/B+Jl0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TSBVvwAAANwAAAAPAAAAAAAAAAAAAAAAAJgCAABkcnMvZG93bnJl&#10;di54bWxQSwUGAAAAAAQABAD1AAAAhAMAAAAA&#10;" path="m,l170,r,170l,170,,xe" filled="f" strokeweight=".57pt">
                <v:path arrowok="t" o:connecttype="custom" o:connectlocs="0,1250;170,1250;170,1420;0,1420;0,1250" o:connectangles="0,0,0,0,0"/>
              </v:shape>
            </v:group>
            <v:group id="Group 133" o:spid="_x0000_s1182" style="position:absolute;left:6548;top:1477;width:170;height:170" coordorigin="6548,147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134" o:spid="_x0000_s1183" style="position:absolute;left:6548;top:147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RvMAA&#10;AADcAAAADwAAAGRycy9kb3ducmV2LnhtbERPTWvDMAy9F/YfjAa9NfbKCFlWt4x1gxy7drCriFUn&#10;NJZD7Cbpv58Hhd30eJ/a7GbXiZGG0HrW8JQpEMS1Ny1bDd+nz1UBIkRkg51n0nCjALvtw2KDpfET&#10;f9F4jFakEA4lamhi7EspQ92Qw5D5njhxZz84jAkOVpoBpxTuOrlWKpcOW04NDfb03lB9OV6dBmn7&#10;ws7qZ39QefVMbq/GeP3Qevk4v72CiDTHf/HdXZk0f/0Cf8+k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4RvMAAAADcAAAADwAAAAAAAAAAAAAAAACYAgAAZHJzL2Rvd25y&#10;ZXYueG1sUEsFBgAAAAAEAAQA9QAAAIUDAAAAAA==&#10;" path="m,l170,r,170l,170,,xe" filled="f" strokeweight=".57pt">
                <v:path arrowok="t" o:connecttype="custom" o:connectlocs="0,1477;170,1477;170,1647;0,1647;0,1477" o:connectangles="0,0,0,0,0"/>
              </v:shape>
            </v:group>
            <v:group id="Group 131" o:spid="_x0000_s1180" style="position:absolute;left:6548;top:1704;width:170;height:170" coordorigin="6548,170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132" o:spid="_x0000_s1181" style="position:absolute;left:6548;top:170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LZ8AA&#10;AADcAAAADwAAAGRycy9kb3ducmV2LnhtbERP32vCMBB+H/g/hBP2tia6IVKbFtENfNx0sNejOdNi&#10;cylNrPW/N4PB3u7j+3lFNblOjDSE1rOGRaZAENfetGw1fJ8+XtYgQkQ22HkmDXcKUJWzpwJz42/8&#10;ReMxWpFCOOSooYmxz6UMdUMOQ+Z74sSd/eAwJjhYaQa8pXDXyaVSK+mw5dTQYE+7hurL8eo0SNuv&#10;7aR+9p9qdXgjt1djvL5r/TyfthsQkab4L/5zH0ya/7qA32fSBbJ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GLZ8AAAADcAAAADwAAAAAAAAAAAAAAAACYAgAAZHJzL2Rvd25y&#10;ZXYueG1sUEsFBgAAAAAEAAQA9QAAAIUDAAAAAA==&#10;" path="m,l170,r,170l,170,,xe" filled="f" strokeweight=".57pt">
                <v:path arrowok="t" o:connecttype="custom" o:connectlocs="0,1704;170,1704;170,1874;0,1874;0,1704" o:connectangles="0,0,0,0,0"/>
              </v:shape>
            </v:group>
            <v:group id="Group 129" o:spid="_x0000_s1178" style="position:absolute;left:6548;top:1931;width:170;height:170" coordorigin="6548,193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130" o:spid="_x0000_s1179" style="position:absolute;left:6548;top:193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wi78A&#10;AADcAAAADwAAAGRycy9kb3ducmV2LnhtbERPS4vCMBC+C/sfwix402RVpHSNIquCRx8Lex2a2bTY&#10;TEoTa/33RhC8zcf3nMWqd7XoqA2VZw1fYwWCuPCmYqvh97wbZSBCRDZYeyYNdwqwWn4MFpgbf+Mj&#10;dadoRQrhkKOGMsYmlzIUJTkMY98QJ+7ftw5jgq2VpsVbCne1nCg1lw4rTg0lNvRTUnE5XZ0GaZvM&#10;9upvc1Dz/YzcRnXxutV6+Nmvv0FE6uNb/HLvTZo/ncLzmXSB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7CLvwAAANwAAAAPAAAAAAAAAAAAAAAAAJgCAABkcnMvZG93bnJl&#10;di54bWxQSwUGAAAAAAQABAD1AAAAhAMAAAAA&#10;" path="m,l170,r,170l,170,,xe" filled="f" strokeweight=".57pt">
                <v:path arrowok="t" o:connecttype="custom" o:connectlocs="0,1931;170,1931;170,2101;0,2101;0,1931" o:connectangles="0,0,0,0,0"/>
              </v:shape>
            </v:group>
            <v:group id="Group 127" o:spid="_x0000_s1176" style="position:absolute;left:6548;top:2158;width:170;height:170" coordorigin="6548,215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128" o:spid="_x0000_s1177" style="position:absolute;left:6548;top:215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NZMEA&#10;AADcAAAADwAAAGRycy9kb3ducmV2LnhtbERPS2vCQBC+C/0PyxR6090+DBJdQ6kVPNZY6HXIjpvQ&#10;7GzIbmL8911B6G0+vudsism1YqQ+NJ41PC8UCOLKm4athu/Tfr4CESKywdYzabhSgGL7MNtgbvyF&#10;jzSW0YoUwiFHDXWMXS5lqGpyGBa+I07c2fcOY4K9labHSwp3rXxRKpMOG04NNXb0UVP1Ww5Og7Td&#10;yk7qZ/elssMbuZ0a4/Cp9dPj9L4GEWmK/+K7+2DS/Ncl3J5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KjWTBAAAA3AAAAA8AAAAAAAAAAAAAAAAAmAIAAGRycy9kb3du&#10;cmV2LnhtbFBLBQYAAAAABAAEAPUAAACGAwAAAAA=&#10;" path="m,l170,r,170l,170,,xe" filled="f" strokeweight=".57pt">
                <v:path arrowok="t" o:connecttype="custom" o:connectlocs="0,2158;170,2158;170,2328;0,2328;0,2158" o:connectangles="0,0,0,0,0"/>
              </v:shape>
            </v:group>
            <v:group id="Group 125" o:spid="_x0000_s1174" style="position:absolute;left:6548;top:2384;width:170;height:170" coordorigin="6548,2384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126" o:spid="_x0000_s1175" style="position:absolute;left:6548;top:2384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2iL8A&#10;AADcAAAADwAAAGRycy9kb3ducmV2LnhtbERPS4vCMBC+L/gfwgje1sQHKtUooi543FXB69CMabGZ&#10;lCbW+u83wsLe5uN7zmrTuUq01ITSs4bRUIEgzr0p2Wq4nL8+FyBCRDZYeSYNLwqwWfc+VpgZ/+Qf&#10;ak/RihTCIUMNRYx1JmXIC3IYhr4mTtzNNw5jgo2VpsFnCneVHCs1kw5LTg0F1rQrKL+fHk6DtPXC&#10;duq6/1az45TcXrXxcdB60O+2SxCRuvgv/nMfTZo/mcP7mXSB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lLaIvwAAANwAAAAPAAAAAAAAAAAAAAAAAJgCAABkcnMvZG93bnJl&#10;di54bWxQSwUGAAAAAAQABAD1AAAAhAMAAAAA&#10;" path="m,l170,r,170l,170,,xe" filled="f" strokeweight=".57pt">
                <v:path arrowok="t" o:connecttype="custom" o:connectlocs="0,2384;170,2384;170,2554;0,2554;0,2384" o:connectangles="0,0,0,0,0"/>
              </v:shape>
            </v:group>
            <v:group id="Group 123" o:spid="_x0000_s1172" style="position:absolute;left:6548;top:2611;width:170;height:170" coordorigin="6548,261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124" o:spid="_x0000_s1173" style="position:absolute;left:6548;top:261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HYb8A&#10;AADcAAAADwAAAGRycy9kb3ducmV2LnhtbERPS4vCMBC+L/gfwgje1sQHotUooi543FXB69CMabGZ&#10;lCbW+u83wsLe5uN7zmrTuUq01ITSs4bRUIEgzr0p2Wq4nL8+5yBCRDZYeSYNLwqwWfc+VpgZ/+Qf&#10;ak/RihTCIUMNRYx1JmXIC3IYhr4mTtzNNw5jgo2VpsFnCneVHCs1kw5LTg0F1rQrKL+fHk6DtPXc&#10;duq6/1az45TcXrXxcdB60O+2SxCRuvgv/nMfTZo/WcD7mXSB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R4dhvwAAANwAAAAPAAAAAAAAAAAAAAAAAJgCAABkcnMvZG93bnJl&#10;di54bWxQSwUGAAAAAAQABAD1AAAAhAMAAAAA&#10;" path="m,l170,r,170l,170,,xe" filled="f" strokeweight=".57pt">
                <v:path arrowok="t" o:connecttype="custom" o:connectlocs="0,2611;170,2611;170,2781;0,2781;0,2611" o:connectangles="0,0,0,0,0"/>
              </v:shape>
            </v:group>
            <v:group id="Group 121" o:spid="_x0000_s1170" style="position:absolute;left:6548;top:2838;width:170;height:170" coordorigin="6548,283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122" o:spid="_x0000_s1171" style="position:absolute;left:6548;top:283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4Gr8A&#10;AADcAAAADwAAAGRycy9kb3ducmV2LnhtbERPS4vCMBC+C/sfwizsTRNFRLqmRXyAR1+w16GZTcs2&#10;k9LEWv/9RhC8zcf3nFUxuEb01IXas4bpRIEgLr2p2Wq4XvbjJYgQkQ02nknDgwIU+cdohZnxdz5R&#10;f45WpBAOGWqoYmwzKUNZkcMw8S1x4n595zAm2FlpOryncNfImVIL6bDm1FBhS5uKyr/zzWmQtl3a&#10;Qf1sj2pxmJPbqj7edlp/fQ7rbxCRhvgWv9wHk+bPp/B8Jl0g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N/gavwAAANwAAAAPAAAAAAAAAAAAAAAAAJgCAABkcnMvZG93bnJl&#10;di54bWxQSwUGAAAAAAQABAD1AAAAhAMAAAAA&#10;" path="m,l170,r,170l,170,,xe" filled="f" strokeweight=".57pt">
                <v:path arrowok="t" o:connecttype="custom" o:connectlocs="0,2838;170,2838;170,3008;0,3008;0,2838" o:connectangles="0,0,0,0,0"/>
              </v:shape>
            </v:group>
            <v:group id="Group 119" o:spid="_x0000_s1168" style="position:absolute;left:6548;top:3065;width:170;height:170" coordorigin="6548,306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120" o:spid="_x0000_s1169" style="position:absolute;left:6548;top:306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D9sAA&#10;AADcAAAADwAAAGRycy9kb3ducmV2LnhtbERPyWrDMBC9F/oPYgq5NVKTEIwbJYQ6AR/bpNDrYE1l&#10;E2tkLHnJ31eFQm/zeOvsDrNrxUh9aDxreFkqEMSVNw1bDZ/X83MGIkRkg61n0nCnAIf948MOc+Mn&#10;/qDxEq1IIRxy1FDH2OVShqomh2HpO+LEffveYUywt9L0OKVw18qVUlvpsOHUUGNHbzVVt8vgNEjb&#10;ZXZWX8W72pYbcoUa43DSevE0H19BRJrjv/jPXZo0f7OG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nD9sAAAADcAAAADwAAAAAAAAAAAAAAAACYAgAAZHJzL2Rvd25y&#10;ZXYueG1sUEsFBgAAAAAEAAQA9QAAAIUDAAAAAA==&#10;" path="m,l170,r,170l,170,,xe" filled="f" strokeweight=".57pt">
                <v:path arrowok="t" o:connecttype="custom" o:connectlocs="0,3065;170,3065;170,3235;0,3235;0,3065" o:connectangles="0,0,0,0,0"/>
              </v:shape>
            </v:group>
            <v:group id="Group 117" o:spid="_x0000_s1166" style="position:absolute;left:6548;top:3291;width:170;height:170" coordorigin="6548,3291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118" o:spid="_x0000_s1167" style="position:absolute;left:6548;top:3291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+Gb8A&#10;AADcAAAADwAAAGRycy9kb3ducmV2LnhtbERPS4vCMBC+C/sfwix402RFpXSNIquCRx8Lex2a2bTY&#10;TEoTa/33RhC8zcf3nMWqd7XoqA2VZw1fYwWCuPCmYqvh97wbZSBCRDZYeyYNdwqwWn4MFpgbf+Mj&#10;dadoRQrhkKOGMsYmlzIUJTkMY98QJ+7ftw5jgq2VpsVbCne1nCg1lw4rTg0lNvRTUnE5XZ0GaZvM&#10;9upvc1Dz/ZTcRnXxutV6+Nmvv0FE6uNb/HLvTZo/ncHzmXSB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DP4ZvwAAANwAAAAPAAAAAAAAAAAAAAAAAJgCAABkcnMvZG93bnJl&#10;di54bWxQSwUGAAAAAAQABAD1AAAAhAMAAAAA&#10;" path="m,l170,r,170l,170,,xe" filled="f" strokeweight=".57pt">
                <v:path arrowok="t" o:connecttype="custom" o:connectlocs="0,3291;170,3291;170,3461;0,3461;0,3291" o:connectangles="0,0,0,0,0"/>
              </v:shape>
            </v:group>
            <v:group id="Group 115" o:spid="_x0000_s1164" style="position:absolute;left:6548;top:3518;width:170;height:170" coordorigin="6548,351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116" o:spid="_x0000_s1165" style="position:absolute;left:6548;top:351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F9b8A&#10;AADcAAAADwAAAGRycy9kb3ducmV2LnhtbERPS4vCMBC+C/sfwgjeNFFES9cosip49LGw16GZTYvN&#10;pDSx1n9vhIW9zcf3nNWmd7XoqA2VZw3TiQJBXHhTsdXwfT2MMxAhIhusPZOGJwXYrD8GK8yNf/CZ&#10;uku0IoVwyFFDGWOTSxmKkhyGiW+IE/frW4cxwdZK0+IjhbtazpRaSIcVp4YSG/oqqbhd7k6DtE1m&#10;e/WzO6nFcU5up7p432s9GvbbTxCR+vgv/nMfTZo/X8L7mXSB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ksX1vwAAANwAAAAPAAAAAAAAAAAAAAAAAJgCAABkcnMvZG93bnJl&#10;di54bWxQSwUGAAAAAAQABAD1AAAAhAMAAAAA&#10;" path="m,l170,r,170l,170,,xe" filled="f" strokeweight=".57pt">
                <v:path arrowok="t" o:connecttype="custom" o:connectlocs="0,3518;170,3518;170,3688;0,3688;0,3518" o:connectangles="0,0,0,0,0"/>
              </v:shape>
            </v:group>
            <v:group id="Group 113" o:spid="_x0000_s1162" style="position:absolute;left:6548;top:3745;width:170;height:170" coordorigin="6548,374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114" o:spid="_x0000_s1163" style="position:absolute;left:6548;top:374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0HMAA&#10;AADcAAAADwAAAGRycy9kb3ducmV2LnhtbERPTWvDMAy9F/YfjAa7NfZGCVkWp4y1hR67drCriFUn&#10;NJZD7KbZv58Hhd30eJ+q1rPrxURj6DxreM4UCOLGm46thq/TblmACBHZYO+ZNPxQgHX9sKiwNP7G&#10;nzQdoxUphEOJGtoYh1LK0LTkMGR+IE7c2Y8OY4KjlWbEWwp3vXxRKpcOO04NLQ700VJzOV6dBmmH&#10;ws7qe3NQ+X5FbqOmeN1q/fQ4v7+BiDTHf/HdvTdp/uoV/p5JF8j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0HMAAAADcAAAADwAAAAAAAAAAAAAAAACYAgAAZHJzL2Rvd25y&#10;ZXYueG1sUEsFBgAAAAAEAAQA9QAAAIUDAAAAAA==&#10;" path="m,l170,r,170l,170,,xe" filled="f" strokeweight=".57pt">
                <v:path arrowok="t" o:connecttype="custom" o:connectlocs="0,3745;170,3745;170,3915;0,3915;0,3745" o:connectangles="0,0,0,0,0"/>
              </v:shape>
            </v:group>
            <v:group id="Group 111" o:spid="_x0000_s1160" style="position:absolute;left:6548;top:3972;width:170;height:170" coordorigin="6548,397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112" o:spid="_x0000_s1161" style="position:absolute;left:6548;top:397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ux8AA&#10;AADcAAAADwAAAGRycy9kb3ducmV2LnhtbERP32vCMBB+H/g/hBP2tibKJlKbFtENfNx0sNejOdNi&#10;cylNrPW/N4PB3u7j+3lFNblOjDSE1rOGRaZAENfetGw1fJ8+XtYgQkQ22HkmDXcKUJWzpwJz42/8&#10;ReMxWpFCOOSooYmxz6UMdUMOQ+Z74sSd/eAwJjhYaQa8pXDXyaVSK+mw5dTQYE+7hurL8eo0SNuv&#10;7aR+9p9qdXglt1djvL5r/TyfthsQkab4L/5zH0ya/7aA32fSBbJ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5ux8AAAADcAAAADwAAAAAAAAAAAAAAAACYAgAAZHJzL2Rvd25y&#10;ZXYueG1sUEsFBgAAAAAEAAQA9QAAAIUDAAAAAA==&#10;" path="m,l170,r,170l,170,,xe" filled="f" strokeweight=".57pt">
                <v:path arrowok="t" o:connecttype="custom" o:connectlocs="0,3972;170,3972;170,4142;0,4142;0,3972" o:connectangles="0,0,0,0,0"/>
              </v:shape>
            </v:group>
            <v:group id="Group 109" o:spid="_x0000_s1158" style="position:absolute;left:6548;top:4198;width:170;height:170" coordorigin="6548,4198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110" o:spid="_x0000_s1159" style="position:absolute;left:6548;top:4198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VK8EA&#10;AADcAAAADwAAAGRycy9kb3ducmV2LnhtbERPS2vCQBC+C/0PyxR6090+DBJdQ6kVPNZY6HXIjpvQ&#10;7GzIbmL8911B6G0+vudsism1YqQ+NJ41PC8UCOLKm4athu/Tfr4CESKywdYzabhSgGL7MNtgbvyF&#10;jzSW0YoUwiFHDXWMXS5lqGpyGBa+I07c2fcOY4K9labHSwp3rXxRKpMOG04NNXb0UVP1Ww5Og7Td&#10;yk7qZ/elssMbuZ0a4/Cp9dPj9L4GEWmK/+K7+2DS/OUr3J5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wVSvBAAAA3AAAAA8AAAAAAAAAAAAAAAAAmAIAAGRycy9kb3du&#10;cmV2LnhtbFBLBQYAAAAABAAEAPUAAACGAwAAAAA=&#10;" path="m,l170,r,170l,170,,xe" filled="f" strokeweight=".57pt">
                <v:path arrowok="t" o:connecttype="custom" o:connectlocs="0,4198;170,4198;170,4368;0,4368;0,4198" o:connectangles="0,0,0,0,0"/>
              </v:shape>
            </v:group>
            <v:group id="Group 107" o:spid="_x0000_s1156" style="position:absolute;left:6548;top:4425;width:170;height:170" coordorigin="6548,442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108" o:spid="_x0000_s1157" style="position:absolute;left:6548;top:442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oxMAA&#10;AADcAAAADwAAAGRycy9kb3ducmV2LnhtbERPyWrDMBC9F/oPYgq5NVJDEowbJYQ6AR/bpNDrYE1l&#10;E2tkLHnJ31eFQm/zeOvsDrNrxUh9aDxreFkqEMSVNw1bDZ/X83MGIkRkg61n0nCnAIf948MOc+Mn&#10;/qDxEq1IIRxy1FDH2OVShqomh2HpO+LEffveYUywt9L0OKVw18qVUlvpsOHUUGNHbzVVt8vgNEjb&#10;ZXZWX8W72pZrcoUa43DSevE0H19BRJrjv/jPXZo0f7OB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VoxMAAAADcAAAADwAAAAAAAAAAAAAAAACYAgAAZHJzL2Rvd25y&#10;ZXYueG1sUEsFBgAAAAAEAAQA9QAAAIUDAAAAAA==&#10;" path="m,l170,r,170l,170,,xe" filled="f" strokeweight=".57pt">
                <v:path arrowok="t" o:connecttype="custom" o:connectlocs="0,4425;170,4425;170,4595;0,4595;0,4425" o:connectangles="0,0,0,0,0"/>
              </v:shape>
            </v:group>
            <v:group id="Group 105" o:spid="_x0000_s1154" style="position:absolute;left:6548;top:4652;width:170;height:170" coordorigin="6548,465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106" o:spid="_x0000_s1155" style="position:absolute;left:6548;top:465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TKL8A&#10;AADcAAAADwAAAGRycy9kb3ducmV2LnhtbERPS4vCMBC+L/gfwgje1kTxRTWKqAsed1XwOjRjWmwm&#10;pYm1/vuNsLC3+fies9p0rhItNaH0rGE0VCCIc29Kthou56/PBYgQkQ1WnknDiwJs1r2PFWbGP/mH&#10;2lO0IoVwyFBDEWOdSRnyghyGoa+JE3fzjcOYYGOlafCZwl0lx0rNpMOSU0OBNe0Kyu+nh9Mgbb2w&#10;nbruv9XsOCG3V218HLQe9LvtEkSkLv6L/9xHk+ZP5/B+Jl0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S1MovwAAANwAAAAPAAAAAAAAAAAAAAAAAJgCAABkcnMvZG93bnJl&#10;di54bWxQSwUGAAAAAAQABAD1AAAAhAMAAAAA&#10;" path="m,l170,r,170l,170,,xe" filled="f" strokeweight=".57pt">
                <v:path arrowok="t" o:connecttype="custom" o:connectlocs="0,4652;170,4652;170,4822;0,4822;0,4652" o:connectangles="0,0,0,0,0"/>
              </v:shape>
            </v:group>
            <v:group id="Group 103" o:spid="_x0000_s1152" style="position:absolute;left:6548;top:4879;width:170;height:170" coordorigin="6548,487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104" o:spid="_x0000_s1153" style="position:absolute;left:6548;top:487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iwb8A&#10;AADcAAAADwAAAGRycy9kb3ducmV2LnhtbERPTYvCMBC9L/gfwgje1kRR0WoUURc87qrgdWjGtNhM&#10;ShNr/fcbYWFv83ifs9p0rhItNaH0rGE0VCCIc29Kthou56/POYgQkQ1WnknDiwJs1r2PFWbGP/mH&#10;2lO0IoVwyFBDEWOdSRnyghyGoa+JE3fzjcOYYGOlafCZwl0lx0rNpMOSU0OBNe0Kyu+nh9MgbT23&#10;nbruv9XsOCG3V218HLQe9LvtEkSkLv6L/9xHk+ZPF/B+Jl0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mGLBvwAAANwAAAAPAAAAAAAAAAAAAAAAAJgCAABkcnMvZG93bnJl&#10;di54bWxQSwUGAAAAAAQABAD1AAAAhAMAAAAA&#10;" path="m,l170,r,170l,170,,xe" filled="f" strokeweight=".57pt">
                <v:path arrowok="t" o:connecttype="custom" o:connectlocs="0,4879;170,4879;170,5049;0,5049;0,4879" o:connectangles="0,0,0,0,0"/>
              </v:shape>
            </v:group>
            <v:group id="Group 101" o:spid="_x0000_s1150" style="position:absolute;left:6548;top:5106;width:170;height:170" coordorigin="6548,510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102" o:spid="_x0000_s1151" style="position:absolute;left:6548;top:510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kesAA&#10;AADcAAAADwAAAGRycy9kb3ducmV2LnhtbERP32vCMBB+H/g/hBP2NhPHKKUaRdRBH1032OvRnGmx&#10;uZQmtt1/vwiDvd3H9/O2+9l1YqQhtJ41rFcKBHHtTctWw9fn+0sOIkRkg51n0vBDAfa7xdMWC+Mn&#10;/qCxilakEA4Famhi7AspQ92Qw7DyPXHirn5wGBMcrDQDTincdfJVqUw6bDk1NNjTsaH6Vt2dBmn7&#10;3M7q+3RRWflG7qTGeD9r/bycDxsQkeb4L/5zlybNz9bweCZd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KkesAAAADcAAAADwAAAAAAAAAAAAAAAACYAgAAZHJzL2Rvd25y&#10;ZXYueG1sUEsFBgAAAAAEAAQA9QAAAIUDAAAAAA==&#10;" path="m,l170,r,170l,170,,xe" filled="f" strokeweight=".57pt">
                <v:path arrowok="t" o:connecttype="custom" o:connectlocs="0,5106;170,5106;170,5276;0,5276;0,5106" o:connectangles="0,0,0,0,0"/>
              </v:shape>
            </v:group>
            <v:group id="Group 99" o:spid="_x0000_s1148" style="position:absolute;left:6548;top:5332;width:170;height:170" coordorigin="6548,533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100" o:spid="_x0000_s1149" style="position:absolute;left:6548;top:533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flr8A&#10;AADcAAAADwAAAGRycy9kb3ducmV2LnhtbERPS4vCMBC+C/sfwizsTRN3pUg1iqwKHn2B16EZ02Iz&#10;KU2s3X+/EQRv8/E9Z77sXS06akPlWcN4pEAQF95UbDWcT9vhFESIyAZrz6ThjwIsFx+DOebGP/hA&#10;3TFakUI45KihjLHJpQxFSQ7DyDfEibv61mFMsLXStPhI4a6W30pl0mHFqaHEhn5LKm7Hu9MgbTO1&#10;vbqs9yrbTcitVRfvG62/PvvVDESkPr7FL/fOpPnZDzyfSRf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HJ+WvwAAANwAAAAPAAAAAAAAAAAAAAAAAJgCAABkcnMvZG93bnJl&#10;di54bWxQSwUGAAAAAAQABAD1AAAAhAMAAAAA&#10;" path="m,l170,r,170l,170,,xe" filled="f" strokeweight=".57pt">
                <v:path arrowok="t" o:connecttype="custom" o:connectlocs="0,5332;170,5332;170,5502;0,5502;0,5332" o:connectangles="0,0,0,0,0"/>
              </v:shape>
            </v:group>
            <v:group id="Group 97" o:spid="_x0000_s1146" style="position:absolute;left:6548;top:5559;width:170;height:170" coordorigin="6548,555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98" o:spid="_x0000_s1147" style="position:absolute;left:6548;top:555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ieb8A&#10;AADcAAAADwAAAGRycy9kb3ducmV2LnhtbERPS4vCMBC+C/sfwizsTROXtUg1iqwKHn2B16EZ02Iz&#10;KU2s3X+/EQRv8/E9Z77sXS06akPlWcN4pEAQF95UbDWcT9vhFESIyAZrz6ThjwIsFx+DOebGP/hA&#10;3TFakUI45KihjLHJpQxFSQ7DyDfEibv61mFMsLXStPhI4a6W30pl0mHFqaHEhn5LKm7Hu9MgbTO1&#10;vbqs9yrb/ZBbqy7eN1p/ffarGYhIfXyLX+6dSfOzCTyfSRf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uaJ5vwAAANwAAAAPAAAAAAAAAAAAAAAAAJgCAABkcnMvZG93bnJl&#10;di54bWxQSwUGAAAAAAQABAD1AAAAhAMAAAAA&#10;" path="m,l170,r,170l,170,,xe" filled="f" strokeweight=".57pt">
                <v:path arrowok="t" o:connecttype="custom" o:connectlocs="0,5559;170,5559;170,5729;0,5729;0,5559" o:connectangles="0,0,0,0,0"/>
              </v:shape>
            </v:group>
            <v:group id="Group 95" o:spid="_x0000_s1144" style="position:absolute;left:6548;top:5786;width:170;height:170" coordorigin="6548,578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96" o:spid="_x0000_s1145" style="position:absolute;left:6548;top:578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Zlb8A&#10;AADcAAAADwAAAGRycy9kb3ducmV2LnhtbERPS4vCMBC+C/sfwizsTROXpUo1iqwKHn2B16EZ02Iz&#10;KU2s3X+/EQRv8/E9Z77sXS06akPlWcN4pEAQF95UbDWcT9vhFESIyAZrz6ThjwIsFx+DOebGP/hA&#10;3TFakUI45KihjLHJpQxFSQ7DyDfEibv61mFMsLXStPhI4a6W30pl0mHFqaHEhn5LKm7Hu9MgbTO1&#10;vbqs9yrb/ZBbqy7eN1p/ffarGYhIfXyLX+6dSfOzCTyfSRf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J5mVvwAAANwAAAAPAAAAAAAAAAAAAAAAAJgCAABkcnMvZG93bnJl&#10;di54bWxQSwUGAAAAAAQABAD1AAAAhAMAAAAA&#10;" path="m,l170,r,170l,170,,xe" filled="f" strokeweight=".57pt">
                <v:path arrowok="t" o:connecttype="custom" o:connectlocs="0,5786;170,5786;170,5956;0,5956;0,5786" o:connectangles="0,0,0,0,0"/>
              </v:shape>
            </v:group>
            <v:group id="Group 93" o:spid="_x0000_s1142" style="position:absolute;left:6548;top:6013;width:170;height:170" coordorigin="6548,601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94" o:spid="_x0000_s1143" style="position:absolute;left:6548;top:601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ofMAA&#10;AADcAAAADwAAAGRycy9kb3ducmV2LnhtbERPTWvDMAy9F/YfjAa9tfZKCVlWt5S1hRy3bLCriDUn&#10;NJZD7Cbpv58Hg930eJ/aHWbXiZGG0HrW8LRWIIhrb1q2Gj4/LqscRIjIBjvPpOFOAQ77h8UOC+Mn&#10;fqexilakEA4Famhi7AspQ92Qw7D2PXHivv3gMCY4WGkGnFK46+RGqUw6bDk1NNjTa0P1tbo5DdL2&#10;uZ3V1+lNZeWW3EmN8XbWevk4H19ARJrjv/jPXZo0P3uG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SofMAAAADcAAAADwAAAAAAAAAAAAAAAACYAgAAZHJzL2Rvd25y&#10;ZXYueG1sUEsFBgAAAAAEAAQA9QAAAIUDAAAAAA==&#10;" path="m,l170,r,170l,170,,xe" filled="f" strokeweight=".57pt">
                <v:path arrowok="t" o:connecttype="custom" o:connectlocs="0,6013;170,6013;170,6183;0,6183;0,6013" o:connectangles="0,0,0,0,0"/>
              </v:shape>
            </v:group>
            <v:group id="Group 91" o:spid="_x0000_s1140" style="position:absolute;left:6548;top:6239;width:170;height:170" coordorigin="6548,623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92" o:spid="_x0000_s1141" style="position:absolute;left:6548;top:623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yp78A&#10;AADcAAAADwAAAGRycy9kb3ducmV2LnhtbERPS4vCMBC+C/sfwix408RFtHSNIquCR1/gdWhm02Iz&#10;KU2s3X+/EQRv8/E9Z7HqXS06akPlWcNkrEAQF95UbDVczrtRBiJEZIO1Z9LwRwFWy4/BAnPjH3yk&#10;7hStSCEcctRQxtjkUoaiJIdh7BvixP361mFMsLXStPhI4a6WX0rNpMOKU0OJDf2UVNxOd6dB2iaz&#10;vbpuDmq2n5LbqC7et1oPP/v1N4hIfXyLX+69SfPnE3g+ky6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WzKnvwAAANwAAAAPAAAAAAAAAAAAAAAAAJgCAABkcnMvZG93bnJl&#10;di54bWxQSwUGAAAAAAQABAD1AAAAhAMAAAAA&#10;" path="m,l170,r,170l,170,,xe" filled="f" strokeweight=".57pt">
                <v:path arrowok="t" o:connecttype="custom" o:connectlocs="0,6239;170,6239;170,6409;0,6409;0,6239" o:connectangles="0,0,0,0,0"/>
              </v:shape>
            </v:group>
            <v:group id="Group 89" o:spid="_x0000_s1138" style="position:absolute;left:6548;top:6466;width:170;height:170" coordorigin="6548,646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90" o:spid="_x0000_s1139" style="position:absolute;left:6548;top:646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JS78A&#10;AADcAAAADwAAAGRycy9kb3ducmV2LnhtbERPS4vCMBC+L/gfwgje1sQHKtUooi543FXB69CMabGZ&#10;lCbW+u83wsLe5uN7zmrTuUq01ITSs4bRUIEgzr0p2Wq4nL8+FyBCRDZYeSYNLwqwWfc+VpgZ/+Qf&#10;ak/RihTCIUMNRYx1JmXIC3IYhr4mTtzNNw5jgo2VpsFnCneVHCs1kw5LTg0F1rQrKL+fHk6DtPXC&#10;duq6/1az45TcXrXxcdB60O+2SxCRuvgv/nMfTZo/n8D7mXSB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xQlLvwAAANwAAAAPAAAAAAAAAAAAAAAAAJgCAABkcnMvZG93bnJl&#10;di54bWxQSwUGAAAAAAQABAD1AAAAhAMAAAAA&#10;" path="m,l170,r,170l,170,,xe" filled="f" strokeweight=".57pt">
                <v:path arrowok="t" o:connecttype="custom" o:connectlocs="0,6466;170,6466;170,6636;0,6636;0,6466" o:connectangles="0,0,0,0,0"/>
              </v:shape>
            </v:group>
            <v:group id="Group 87" o:spid="_x0000_s1136" style="position:absolute;left:6548;top:6693;width:170;height:170" coordorigin="6548,669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88" o:spid="_x0000_s1137" style="position:absolute;left:6548;top:669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0pL8A&#10;AADcAAAADwAAAGRycy9kb3ducmV2LnhtbERPS4vCMBC+L/gfwgje1kTxRTWKqAsed1XwOjRjWmwm&#10;pYm1/vuNsLC3+fies9p0rhItNaH0rGE0VCCIc29Kthou56/PBYgQkQ1WnknDiwJs1r2PFWbGP/mH&#10;2lO0IoVwyFBDEWOdSRnyghyGoa+JE3fzjcOYYGOlafCZwl0lx0rNpMOSU0OBNe0Kyu+nh9Mgbb2w&#10;nbruv9XsOCG3V218HLQe9LvtEkSkLv6L/9xHk+bPp/B+Jl0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DSkvwAAANwAAAAPAAAAAAAAAAAAAAAAAJgCAABkcnMvZG93bnJl&#10;di54bWxQSwUGAAAAAAQABAD1AAAAhAMAAAAA&#10;" path="m,l170,r,170l,170,,xe" filled="f" strokeweight=".57pt">
                <v:path arrowok="t" o:connecttype="custom" o:connectlocs="0,6693;170,6693;170,6863;0,6863;0,6693" o:connectangles="0,0,0,0,0"/>
              </v:shape>
            </v:group>
            <v:group id="Group 85" o:spid="_x0000_s1134" style="position:absolute;left:6548;top:6920;width:170;height:170" coordorigin="6548,692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86" o:spid="_x0000_s1135" style="position:absolute;left:6548;top:692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PSMAA&#10;AADcAAAADwAAAGRycy9kb3ducmV2LnhtbERPyWrDMBC9F/oPYgq5NVJDSIwbJYQ6AR/bpNDrYE1l&#10;E2tkLHnJ31eFQm/zeOvsDrNrxUh9aDxreFkqEMSVNw1bDZ/X83MGIkRkg61n0nCnAIf948MOc+Mn&#10;/qDxEq1IIRxy1FDH2OVShqomh2HpO+LEffveYUywt9L0OKVw18qVUhvpsOHUUGNHbzVVt8vgNEjb&#10;ZXZWX8W72pRrcoUa43DSevE0H19BRJrjv/jPXZo0f7uF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4PSMAAAADcAAAADwAAAAAAAAAAAAAAAACYAgAAZHJzL2Rvd25y&#10;ZXYueG1sUEsFBgAAAAAEAAQA9QAAAIUDAAAAAA==&#10;" path="m,l170,r,170l,170,,xe" filled="f" strokeweight=".57pt">
                <v:path arrowok="t" o:connecttype="custom" o:connectlocs="0,6920;170,6920;170,7090;0,7090;0,6920" o:connectangles="0,0,0,0,0"/>
              </v:shape>
            </v:group>
            <w10:wrap anchorx="page"/>
          </v:group>
        </w:pict>
      </w:r>
      <w:r w:rsidR="00291AF9">
        <w:t>J-tube</w:t>
      </w:r>
    </w:p>
    <w:p w:rsidR="00330746" w:rsidRDefault="00291AF9">
      <w:pPr>
        <w:pStyle w:val="BodyText"/>
        <w:spacing w:line="227" w:lineRule="exact"/>
        <w:ind w:right="183"/>
      </w:pPr>
      <w:r>
        <w:t>G J - tube (e.g.</w:t>
      </w:r>
      <w:r w:rsidR="007423F9">
        <w:t>,</w:t>
      </w:r>
      <w:r>
        <w:t xml:space="preserve"> for venting and feeding)</w:t>
      </w:r>
    </w:p>
    <w:p w:rsidR="00330746" w:rsidRDefault="00291AF9">
      <w:pPr>
        <w:pStyle w:val="BodyText"/>
        <w:spacing w:before="3" w:line="226" w:lineRule="exact"/>
        <w:ind w:right="2995"/>
      </w:pPr>
      <w:r>
        <w:t xml:space="preserve">Colostomy </w:t>
      </w:r>
      <w:r w:rsidR="00673678">
        <w:t>I</w:t>
      </w:r>
      <w:r>
        <w:t>leostomy Jejunostomy</w:t>
      </w:r>
    </w:p>
    <w:p w:rsidR="00330746" w:rsidRDefault="00291AF9">
      <w:pPr>
        <w:pStyle w:val="BodyText"/>
        <w:spacing w:line="226" w:lineRule="exact"/>
        <w:ind w:right="807"/>
        <w:jc w:val="both"/>
      </w:pPr>
      <w:r>
        <w:t>Cecostomy (to treat refractory constipation) Hirschsprung (Swenson, Duhamel, Soave) Fundoplication (Nissen, Toupet)</w:t>
      </w:r>
    </w:p>
    <w:p w:rsidR="00330746" w:rsidRDefault="00291AF9">
      <w:pPr>
        <w:pStyle w:val="BodyText"/>
        <w:spacing w:line="226" w:lineRule="exact"/>
        <w:ind w:right="2973"/>
      </w:pPr>
      <w:r>
        <w:t>Bowel resection Bowel dilation Botox injection Upper endoscopy Colonoscopy</w:t>
      </w:r>
    </w:p>
    <w:p w:rsidR="00330746" w:rsidRDefault="00291AF9">
      <w:pPr>
        <w:pStyle w:val="BodyText"/>
        <w:spacing w:line="226" w:lineRule="exact"/>
        <w:ind w:right="2239"/>
      </w:pPr>
      <w:r>
        <w:t>Esophageal manometry Antroduodenal manometry Colon manometry Anorectal manometry Gastric emptying studies Esophageal pH monitoring</w:t>
      </w:r>
    </w:p>
    <w:p w:rsidR="00330746" w:rsidRDefault="00291AF9">
      <w:pPr>
        <w:pStyle w:val="BodyText"/>
        <w:spacing w:line="226" w:lineRule="exact"/>
        <w:ind w:right="1306"/>
      </w:pPr>
      <w:r>
        <w:t>Esophageal impedance monitoring Bladder surgery</w:t>
      </w:r>
    </w:p>
    <w:p w:rsidR="00330746" w:rsidRDefault="00291AF9">
      <w:pPr>
        <w:pStyle w:val="BodyText"/>
        <w:spacing w:before="1" w:line="226" w:lineRule="exact"/>
        <w:ind w:right="3431"/>
        <w:jc w:val="both"/>
      </w:pPr>
      <w:r>
        <w:t>Brain surgery Heart surgery Lung surgery</w:t>
      </w:r>
    </w:p>
    <w:p w:rsidR="00330746" w:rsidRDefault="00291AF9">
      <w:pPr>
        <w:pStyle w:val="BodyText"/>
        <w:spacing w:line="226" w:lineRule="exact"/>
        <w:ind w:right="5"/>
      </w:pPr>
      <w:r>
        <w:t>Airway surgery (tracheostomy, laryngomalacia) Kidney surgery</w:t>
      </w:r>
    </w:p>
    <w:p w:rsidR="00330746" w:rsidRDefault="00291AF9">
      <w:pPr>
        <w:pStyle w:val="BodyText"/>
        <w:spacing w:line="226" w:lineRule="exact"/>
        <w:ind w:right="2885"/>
      </w:pPr>
      <w:r>
        <w:t>Liver surgery Spleen surgery</w:t>
      </w:r>
    </w:p>
    <w:p w:rsidR="00330746" w:rsidRDefault="00291AF9">
      <w:pPr>
        <w:pStyle w:val="BodyText"/>
        <w:spacing w:before="1" w:line="226" w:lineRule="exact"/>
        <w:ind w:right="1562"/>
      </w:pPr>
      <w:r>
        <w:t>Orthopedic surgery (bone or joint) Organ transplant</w:t>
      </w:r>
    </w:p>
    <w:p w:rsidR="00330746" w:rsidRDefault="00291AF9">
      <w:pPr>
        <w:pStyle w:val="BodyText"/>
        <w:spacing w:line="224" w:lineRule="exact"/>
        <w:ind w:right="2428"/>
      </w:pPr>
      <w:r>
        <w:t>Muscle Biopsy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196"/>
      </w:pPr>
      <w:r>
        <w:rPr>
          <w:noProof/>
        </w:rPr>
        <w:pict>
          <v:group id="Group 82" o:spid="_x0000_s1131" style="position:absolute;left:0;text-align:left;margin-left:328.8pt;margin-top:26.1pt;width:189.05pt;height:.1pt;z-index:-251584512;mso-position-horizontal-relative:page" coordorigin="6576,522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">
            <v:shape id="Freeform 83" o:spid="_x0000_s1132" style="position:absolute;left:6576;top:522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nZcAA&#10;AADcAAAADwAAAGRycy9kb3ducmV2LnhtbERPS2vCQBC+F/wPywi9lLpJKVJSV9GI4LE+eh+yk2ww&#10;Oxt21xj/vVsoeJuP7zmL1Wg7MZAPrWMF+SwDQVw53XKj4HzavX+BCBFZY+eYFNwpwGo5eVlgod2N&#10;DzQcYyNSCIcCFZgY+0LKUBmyGGauJ05c7bzFmKBvpPZ4S+G2kx9ZNpcWW04NBnsqDVWX49UqqOZx&#10;s/3JS2Pq0rt6++Z+h81eqdfpuP4GEWmMT/G/e6/T/PwT/p5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fnZcAAAADcAAAADwAAAAAAAAAAAAAAAACYAgAAZHJzL2Rvd25y&#10;ZXYueG1sUEsFBgAAAAAEAAQA9QAAAIUDAAAAAA=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Provide additional details about the type of surgery here.</w:t>
      </w:r>
    </w:p>
    <w:p w:rsidR="00330746" w:rsidRDefault="00330746">
      <w:pPr>
        <w:spacing w:before="3" w:line="130" w:lineRule="exact"/>
        <w:rPr>
          <w:sz w:val="13"/>
          <w:szCs w:val="13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330746">
      <w:pPr>
        <w:spacing w:line="200" w:lineRule="exact"/>
        <w:rPr>
          <w:sz w:val="20"/>
          <w:szCs w:val="20"/>
        </w:rPr>
      </w:pPr>
    </w:p>
    <w:p w:rsidR="00330746" w:rsidRDefault="00174DC8" w:rsidP="008D2171">
      <w:pPr>
        <w:pStyle w:val="Heading1"/>
      </w:pPr>
      <w:r>
        <w:rPr>
          <w:noProof/>
        </w:rPr>
        <w:pict>
          <v:group id="Group 77" o:spid="_x0000_s1126" style="position:absolute;left:0;text-align:left;margin-left:28.05pt;margin-top:-1pt;width:539.15pt;height:3.4pt;z-index:-251587584;mso-position-horizontal-relative:page" coordorigin="561,-20" coordsize="107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">
            <v:group id="Group 80" o:spid="_x0000_s1129" style="position:absolute;left:567;top:-14;width:10772;height:2" coordorigin="567,-1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81" o:spid="_x0000_s1130" style="position:absolute;left:567;top:-1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OPsMA&#10;AADcAAAADwAAAGRycy9kb3ducmV2LnhtbESPQW/CMAyF75P4D5GRdhspHFBVCIhNAjFuFC7crMZr&#10;qjVO1QQo+/XzAYmbrff83uflevCtulEfm8AGppMMFHEVbMO1gfNp+5GDignZYhuYDDwowno1elti&#10;YcOdj3QrU60khGOBBlxKXaF1rBx5jJPQEYv2E3qPSda+1rbHu4T7Vs+ybK49NiwNDjv6clT9lldv&#10;YHf5mx9cftbNKWzyOpSXz8x/G/M+HjYLUImG9DI/r/dW8KeCL8/IB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LOPsMAAADcAAAADwAAAAAAAAAAAAAAAACYAgAAZHJzL2Rv&#10;d25yZXYueG1sUEsFBgAAAAAEAAQA9QAAAIgDAAAAAA==&#10;" path="m,l10772,e" filled="f" strokeweight=".57pt">
                <v:path arrowok="t" o:connecttype="custom" o:connectlocs="0,0;10772,0" o:connectangles="0,0"/>
              </v:shape>
            </v:group>
            <v:group id="Group 78" o:spid="_x0000_s1127" style="position:absolute;left:567;top:42;width:10772;height:2" coordorigin="567,4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Freeform 79" o:spid="_x0000_s1128" style="position:absolute;left:567;top:4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10r8A&#10;AADcAAAADwAAAGRycy9kb3ducmV2LnhtbERPTYvCMBC9C/6HMMLeNNWDlGoUFRT1ZvXibWjGpthM&#10;ShO17q83wsLe5vE+Z77sbC2e1PrKsYLxKAFBXDhdcangct4OUxA+IGusHZOCN3lYLvq9OWbavfhE&#10;zzyUIoawz1CBCaHJpPSFIYt+5BriyN1cazFE2JZSt/iK4baWkySZSosVxwaDDW0MFff8YRXsrr/T&#10;o0kvsjq7VVq6/LpO7EGpn0G3moEI1IV/8Z97r+P88QS+z8QL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zPXSvwAAANwAAAAPAAAAAAAAAAAAAAAAAJgCAABkcnMvZG93bnJl&#10;di54bWxQSwUGAAAAAAQABAD1AAAAhAMAAAAA&#10;" path="m,l10772,e" filled="f" strokeweight=".57pt">
                <v:path arrowok="t" o:connecttype="custom" o:connectlocs="0,0;10772,0" o:connectangles="0,0"/>
              </v:shape>
            </v:group>
            <w10:wrap anchorx="page"/>
          </v:group>
        </w:pict>
      </w:r>
      <w:r w:rsidR="00291AF9">
        <w:t>GI and social issues</w:t>
      </w:r>
    </w:p>
    <w:p w:rsidR="00330746" w:rsidRDefault="00174DC8">
      <w:pPr>
        <w:pStyle w:val="BodyText"/>
        <w:tabs>
          <w:tab w:val="right" w:pos="6914"/>
        </w:tabs>
        <w:spacing w:before="383"/>
        <w:ind w:left="623"/>
      </w:pPr>
      <w:r>
        <w:rPr>
          <w:noProof/>
        </w:rPr>
        <w:pict>
          <v:group id="Group 56" o:spid="_x0000_s1105" style="position:absolute;left:0;text-align:left;margin-left:327.1pt;margin-top:21pt;width:9.05pt;height:111.1pt;z-index:-251586560;mso-position-horizontal-relative:page" coordorigin="6543,420" coordsize="181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">
            <v:group id="Group 75" o:spid="_x0000_s1124" style="position:absolute;left:6548;top:425;width:170;height:170" coordorigin="6548,425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76" o:spid="_x0000_s1125" style="position:absolute;left:6548;top:425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7ycAA&#10;AADbAAAADwAAAGRycy9kb3ducmV2LnhtbESPQYvCMBSE7wv+h/CEva2JskitRhF1waO6C14fzTMt&#10;Ni+libX7740geBxm5htmsepdLTpqQ+VZw3ikQBAX3lRsNfz9/nxlIEJENlh7Jg3/FGC1HHwsMDf+&#10;zkfqTtGKBOGQo4YyxiaXMhQlOQwj3xAn7+JbhzHJ1krT4j3BXS0nSk2lw4rTQokNbUoqrqeb0yBt&#10;k9lenbcHNd1/k9uqLt52Wn8O+/UcRKQ+vsOv9t5oyGbw/JJ+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A7ycAAAADbAAAADwAAAAAAAAAAAAAAAACYAgAAZHJzL2Rvd25y&#10;ZXYueG1sUEsFBgAAAAAEAAQA9QAAAIUDAAAAAA==&#10;" path="m,l170,r,170l,170,,xe" filled="f" strokeweight=".57pt">
                <v:path arrowok="t" o:connecttype="custom" o:connectlocs="0,425;170,425;170,595;0,595;0,425" o:connectangles="0,0,0,0,0"/>
              </v:shape>
            </v:group>
            <v:group id="Group 73" o:spid="_x0000_s1122" style="position:absolute;left:6548;top:652;width:170;height:170" coordorigin="6548,65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74" o:spid="_x0000_s1123" style="position:absolute;left:6548;top:65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hEsIA&#10;AADbAAAADwAAAGRycy9kb3ducmV2LnhtbESPzWrDMBCE74W+g9hCbrWUEELqRgmlTsDHNin0ulgb&#10;2cRaGUv+ydtXhUKPw8x8w+wOs2vFSH1oPGtYZgoEceVNw1bD1+X0vAURIrLB1jNpuFOAw/7xYYe5&#10;8RN/0niOViQIhxw11DF2uZShqslhyHxHnLyr7x3GJHsrTY9TgrtWrpTaSIcNp4UaO3qvqbqdB6dB&#10;2m5rZ/VdfKhNuSZXqDEOR60XT/PbK4hIc/wP/7VLo+FlC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6ESwgAAANsAAAAPAAAAAAAAAAAAAAAAAJgCAABkcnMvZG93&#10;bnJldi54bWxQSwUGAAAAAAQABAD1AAAAhwMAAAAA&#10;" path="m,l170,r,170l,170,,xe" filled="f" strokeweight=".57pt">
                <v:path arrowok="t" o:connecttype="custom" o:connectlocs="0,652;170,652;170,822;0,822;0,652" o:connectangles="0,0,0,0,0"/>
              </v:shape>
            </v:group>
            <v:group id="_x0000_s1120" style="position:absolute;left:6548;top:879;width:170;height:170" coordorigin="6548,87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72" o:spid="_x0000_s1121" style="position:absolute;left:6548;top:87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a/sEA&#10;AADbAAAADwAAAGRycy9kb3ducmV2LnhtbESPT4vCMBTE7wt+h/AEb2viH0SrUURd8LirgtdH80yL&#10;zUtpYq3ffiMs7HGYmd8wq03nKtFSE0rPGkZDBYI496Zkq+Fy/vqcgwgR2WDlmTS8KMBm3ftYYWb8&#10;k3+oPUUrEoRDhhqKGOtMypAX5DAMfU2cvJtvHMYkGytNg88Ed5UcKzWTDktOCwXWtCsov58eToO0&#10;9dx26rr/VrPjlNxetfFx0HrQ77ZLEJG6+B/+ax+NhsUE3l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mv7BAAAA2wAAAA8AAAAAAAAAAAAAAAAAmAIAAGRycy9kb3du&#10;cmV2LnhtbFBLBQYAAAAABAAEAPUAAACGAwAAAAA=&#10;" path="m,l170,r,170l,170,,xe" filled="f" strokeweight=".57pt">
                <v:path arrowok="t" o:connecttype="custom" o:connectlocs="0,879;170,879;170,1049;0,1049;0,879" o:connectangles="0,0,0,0,0"/>
              </v:shape>
            </v:group>
            <v:group id="Group 69" o:spid="_x0000_s1118" style="position:absolute;left:6548;top:1106;width:170;height:170" coordorigin="6548,110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70" o:spid="_x0000_s1119" style="position:absolute;left:6548;top:110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EcAA&#10;AADbAAAADwAAAGRycy9kb3ducmV2LnhtbESPQYvCMBSE7wv+h/AEb2uiqGg1iqgLHndV8Pponmmx&#10;eSlNrPXfb4SFPQ4z8w2z2nSuEi01ofSsYTRUIIhzb0q2Gi7nr885iBCRDVaeScOLAmzWvY8VZsY/&#10;+YfaU7QiQThkqKGIsc6kDHlBDsPQ18TJu/nGYUyysdI0+ExwV8mxUjPpsOS0UGBNu4Ly++nhNEhb&#10;z22nrvtvNTtOyO1VGx8HrQf9brsEEamL/+G/9tFoWEzh/SX9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SnEcAAAADbAAAADwAAAAAAAAAAAAAAAACYAgAAZHJzL2Rvd25y&#10;ZXYueG1sUEsFBgAAAAAEAAQA9QAAAIUDAAAAAA==&#10;" path="m,l170,r,170l,170,,xe" filled="f" strokeweight=".57pt">
                <v:path arrowok="t" o:connecttype="custom" o:connectlocs="0,1106;170,1106;170,1276;0,1276;0,1106" o:connectangles="0,0,0,0,0"/>
              </v:shape>
            </v:group>
            <v:group id="Group 67" o:spid="_x0000_s1116" style="position:absolute;left:6548;top:1333;width:170;height:170" coordorigin="6548,133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68" o:spid="_x0000_s1117" style="position:absolute;left:6548;top:133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c/cAA&#10;AADbAAAADwAAAGRycy9kb3ducmV2LnhtbESPQYvCMBSE7wv+h/AEb2uiiKvVKKIueNxVweujeabF&#10;5qU0sdZ/vxGEPQ4z8w2zXHeuEi01ofSsYTRUIIhzb0q2Gs6n788ZiBCRDVaeScOTAqxXvY8lZsY/&#10;+JfaY7QiQThkqKGIsc6kDHlBDsPQ18TJu/rGYUyysdI0+EhwV8mxUlPpsOS0UGBN24Ly2/HuNEhb&#10;z2ynLrsfNT1MyO1UG+97rQf9brMAEamL/+F3+2A0zL/g9SX9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qc/cAAAADbAAAADwAAAAAAAAAAAAAAAACYAgAAZHJzL2Rvd25y&#10;ZXYueG1sUEsFBgAAAAAEAAQA9QAAAIUDAAAAAA==&#10;" path="m,l170,r,170l,170,,xe" filled="f" strokeweight=".57pt">
                <v:path arrowok="t" o:connecttype="custom" o:connectlocs="0,1333;170,1333;170,1503;0,1503;0,1333" o:connectangles="0,0,0,0,0"/>
              </v:shape>
            </v:group>
            <v:group id="_x0000_s1114" style="position:absolute;left:6548;top:1559;width:170;height:170" coordorigin="6548,155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66" o:spid="_x0000_s1115" style="position:absolute;left:6548;top:155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tFMAA&#10;AADbAAAADwAAAGRycy9kb3ducmV2LnhtbESPT4vCMBTE74LfITxhb5q4LKLVKKK74NF/4PXRPNNi&#10;81KaWLvf3giCx2FmfsMsVp2rREtNKD1rGI8UCOLcm5KthvPpbzgFESKywcozafinAKtlv7fAzPgH&#10;H6g9RisShEOGGooY60zKkBfkMIx8TZy8q28cxiQbK02DjwR3lfxWaiIdlpwWCqxpU1B+O96dBmnr&#10;qe3UZbtXk90Pua1q4/1X669Bt56DiNTFT/jd3hkNsxm8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mtFMAAAADbAAAADwAAAAAAAAAAAAAAAACYAgAAZHJzL2Rvd25y&#10;ZXYueG1sUEsFBgAAAAAEAAQA9QAAAIUDAAAAAA==&#10;" path="m,l170,r,170l,170,,xe" filled="f" strokeweight=".57pt">
                <v:path arrowok="t" o:connecttype="custom" o:connectlocs="0,1559;170,1559;170,1729;0,1729;0,1559" o:connectangles="0,0,0,0,0"/>
              </v:shape>
            </v:group>
            <v:group id="Group 63" o:spid="_x0000_s1112" style="position:absolute;left:6548;top:1786;width:170;height:170" coordorigin="6548,178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Freeform 64" o:spid="_x0000_s1113" style="position:absolute;left:6548;top:178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B2sAA&#10;AADcAAAADwAAAGRycy9kb3ducmV2LnhtbERPTWvDMAy9D/YfjAq7rXZKCSWrE0azQo5bV+hVxJoT&#10;FsshdtP038+DwW56vE/tq8UNYqYp9J41ZGsFgrj1pmer4fx5fN6BCBHZ4OCZNNwpQFU+PuyxMP7G&#10;HzSfohUphEOBGroYx0LK0HbkMKz9SJy4Lz85jAlOVpoJbyncDXKjVC4d9pwaOhzp0FH7fbo6DdKO&#10;O7uoS/2u8mZLrlZzvL5p/bRaXl9ARFriv/jP3Zg0X2Xw+0y6Q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1B2sAAAADcAAAADwAAAAAAAAAAAAAAAACYAgAAZHJzL2Rvd25y&#10;ZXYueG1sUEsFBgAAAAAEAAQA9QAAAIUDAAAAAA==&#10;" path="m,l170,r,170l,170,,xe" filled="f" strokeweight=".57pt">
                <v:path arrowok="t" o:connecttype="custom" o:connectlocs="0,1786;170,1786;170,1956;0,1956;0,1786" o:connectangles="0,0,0,0,0"/>
              </v:shape>
            </v:group>
            <v:group id="Group 61" o:spid="_x0000_s1110" style="position:absolute;left:6548;top:2013;width:170;height:170" coordorigin="6548,201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Freeform 62" o:spid="_x0000_s1111" style="position:absolute;left:6548;top:201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6Nr4A&#10;AADcAAAADwAAAGRycy9kb3ducmV2LnhtbERPS4vCMBC+L/gfwgje1sQHItUo4gM8ru6C16EZ02Iz&#10;KU2s9d+bBcHbfHzPWa47V4mWmlB61jAaKhDEuTclWw1/v4fvOYgQkQ1WnknDkwKsV72vJWbGP/hE&#10;7TlakUI4ZKihiLHOpAx5QQ7D0NfEibv6xmFMsLHSNPhI4a6SY6Vm0mHJqaHAmrYF5bfz3WmQtp7b&#10;Tl12P2p2nJLbqTbe91oP+t1mASJSFz/it/to0nw1gf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LDeja+AAAA3AAAAA8AAAAAAAAAAAAAAAAAmAIAAGRycy9kb3ducmV2&#10;LnhtbFBLBQYAAAAABAAEAPUAAACDAwAAAAA=&#10;" path="m,l170,r,170l,170,,xe" filled="f" strokeweight=".57pt">
                <v:path arrowok="t" o:connecttype="custom" o:connectlocs="0,2013;170,2013;170,2183;0,2183;0,2013" o:connectangles="0,0,0,0,0"/>
              </v:shape>
            </v:group>
            <v:group id="_x0000_s1108" style="position:absolute;left:6548;top:2240;width:170;height:170" coordorigin="6548,224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60" o:spid="_x0000_s1109" style="position:absolute;left:6548;top:224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H2b4A&#10;AADcAAAADwAAAGRycy9kb3ducmV2LnhtbERPS4vCMBC+L/gfwgje1kRRkWoU8QEeV3fB69CMabGZ&#10;lCbW+u/NguBtPr7nLNedq0RLTSg9axgNFQji3JuSrYa/38P3HESIyAYrz6ThSQHWq97XEjPjH3yi&#10;9hytSCEcMtRQxFhnUoa8IIdh6GvixF194zAm2FhpGnykcFfJsVIz6bDk1FBgTduC8tv57jRIW89t&#10;py67HzU7TsjtVBvve60H/W6zABGpix/x2300ab6awv8z6QK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mR9m+AAAA3AAAAA8AAAAAAAAAAAAAAAAAmAIAAGRycy9kb3ducmV2&#10;LnhtbFBLBQYAAAAABAAEAPUAAACDAwAAAAA=&#10;" path="m,l170,r,170l,170,,xe" filled="f" strokeweight=".57pt">
                <v:path arrowok="t" o:connecttype="custom" o:connectlocs="0,2240;170,2240;170,2410;0,2410;0,2240" o:connectangles="0,0,0,0,0"/>
              </v:shape>
            </v:group>
            <v:group id="Group 57" o:spid="_x0000_s1106" style="position:absolute;left:6548;top:2466;width:170;height:170" coordorigin="6548,246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58" o:spid="_x0000_s1107" style="position:absolute;left:6548;top:246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8NcAA&#10;AADcAAAADwAAAGRycy9kb3ducmV2LnhtbERPyWrDMBC9B/IPYgK9JVJLSY0TJZS6BR/TJJDrYE1l&#10;U2tkLHnp31eBQm/zeOvsj7NrxUh9aDxreNwoEMSVNw1bDdfLxzoDESKywdYzafihAMfDcrHH3PiJ&#10;P2k8RytSCIccNdQxdrmUoarJYdj4jjhxX753GBPsrTQ9TinctfJJqa102HBqqLGjt5qq7/PgNEjb&#10;ZXZWt+KktuUzuUKNcXjX+mE1v+5ARJrjv/jPXZo0X73A/Zl0gT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h8NcAAAADcAAAADwAAAAAAAAAAAAAAAACYAgAAZHJzL2Rvd25y&#10;ZXYueG1sUEsFBgAAAAAEAAQA9QAAAIUDAAAAAA==&#10;" path="m,l170,r,170l,170,,xe" filled="f" strokeweight=".57pt">
                <v:path arrowok="t" o:connecttype="custom" o:connectlocs="0,2466;170,2466;170,2636;0,2636;0,2466" o:connectangles="0,0,0,0,0"/>
              </v:shape>
            </v:group>
            <w10:wrap anchorx="page"/>
          </v:group>
        </w:pict>
      </w:r>
      <w:r w:rsidR="00291AF9">
        <w:t>How much do the symptoms we discussed affect</w:t>
      </w:r>
      <w:r w:rsidR="00291AF9">
        <w:tab/>
        <w:t>1</w:t>
      </w:r>
    </w:p>
    <w:p w:rsidR="00330746" w:rsidRDefault="00291AF9">
      <w:pPr>
        <w:pStyle w:val="BodyText"/>
        <w:tabs>
          <w:tab w:val="right" w:pos="6914"/>
        </w:tabs>
        <w:spacing w:line="227" w:lineRule="exact"/>
        <w:ind w:left="623"/>
      </w:pPr>
      <w:r>
        <w:t>you</w:t>
      </w:r>
      <w:r w:rsidR="007423F9">
        <w:t>r</w:t>
      </w:r>
      <w:r>
        <w:t>/ life? (1 being not at all, 10 being severe</w:t>
      </w:r>
      <w:r>
        <w:tab/>
        <w:t>2</w:t>
      </w:r>
    </w:p>
    <w:p w:rsidR="00330746" w:rsidRDefault="00291AF9">
      <w:pPr>
        <w:pStyle w:val="BodyText"/>
        <w:tabs>
          <w:tab w:val="right" w:pos="6914"/>
        </w:tabs>
        <w:spacing w:line="227" w:lineRule="exact"/>
        <w:ind w:left="623"/>
      </w:pPr>
      <w:r>
        <w:t>interruption)</w:t>
      </w:r>
      <w:r>
        <w:tab/>
        <w:t>3</w:t>
      </w:r>
    </w:p>
    <w:p w:rsidR="00330746" w:rsidRDefault="00291AF9">
      <w:pPr>
        <w:pStyle w:val="BodyText"/>
        <w:spacing w:line="227" w:lineRule="exact"/>
        <w:ind w:left="6394" w:right="4122"/>
        <w:jc w:val="center"/>
      </w:pPr>
      <w:r>
        <w:t>4</w:t>
      </w:r>
    </w:p>
    <w:p w:rsidR="00330746" w:rsidRDefault="00291AF9">
      <w:pPr>
        <w:pStyle w:val="BodyText"/>
        <w:spacing w:line="227" w:lineRule="exact"/>
        <w:ind w:left="6394" w:right="4122"/>
        <w:jc w:val="center"/>
      </w:pPr>
      <w:r>
        <w:t>5</w:t>
      </w:r>
    </w:p>
    <w:p w:rsidR="00330746" w:rsidRDefault="00291AF9">
      <w:pPr>
        <w:pStyle w:val="BodyText"/>
        <w:spacing w:line="227" w:lineRule="exact"/>
        <w:ind w:left="6394" w:right="4122"/>
        <w:jc w:val="center"/>
      </w:pPr>
      <w:r>
        <w:t>6</w:t>
      </w:r>
    </w:p>
    <w:p w:rsidR="00330746" w:rsidRDefault="00291AF9">
      <w:pPr>
        <w:pStyle w:val="BodyText"/>
        <w:spacing w:line="227" w:lineRule="exact"/>
        <w:ind w:left="6394" w:right="4122"/>
        <w:jc w:val="center"/>
      </w:pPr>
      <w:r>
        <w:t>7</w:t>
      </w:r>
    </w:p>
    <w:p w:rsidR="00330746" w:rsidRDefault="00291AF9">
      <w:pPr>
        <w:pStyle w:val="BodyText"/>
        <w:spacing w:line="227" w:lineRule="exact"/>
        <w:ind w:left="6394" w:right="4122"/>
        <w:jc w:val="center"/>
      </w:pPr>
      <w:r>
        <w:t>8</w:t>
      </w:r>
    </w:p>
    <w:p w:rsidR="00330746" w:rsidRDefault="00291AF9">
      <w:pPr>
        <w:pStyle w:val="BodyText"/>
        <w:spacing w:line="227" w:lineRule="exact"/>
        <w:ind w:left="6394" w:right="4122"/>
        <w:jc w:val="center"/>
      </w:pPr>
      <w:r>
        <w:t>9</w:t>
      </w:r>
    </w:p>
    <w:p w:rsidR="00330746" w:rsidRDefault="00291AF9">
      <w:pPr>
        <w:pStyle w:val="BodyText"/>
        <w:spacing w:line="227" w:lineRule="exact"/>
        <w:ind w:left="6594" w:right="4211"/>
        <w:jc w:val="center"/>
      </w:pPr>
      <w:r>
        <w:t>10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49" o:spid="_x0000_s1098" style="position:absolute;left:0;text-align:left;margin-left:327.1pt;margin-top:1.85pt;width:9.05pt;height:31.75pt;z-index:-251585536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">
            <v:group id="Group 54" o:spid="_x0000_s1103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55" o:spid="_x0000_s1104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puMEA&#10;AADbAAAADwAAAGRycy9kb3ducmV2LnhtbESPzWrDMBCE74W8g9hAb42UUIxxo4SSH/AxdQq9LtZW&#10;NrVWxlJs9+2rQCHHYWa+Ybb72XVipCG0njWsVwoEce1Ny1bD5/X8koMIEdlg55k0/FKA/W7xtMXC&#10;+Ik/aKyiFQnCoUANTYx9IWWoG3IYVr4nTt63HxzGJAcrzYBTgrtObpTKpMOW00KDPR0aqn+qm9Mg&#10;bZ/bWX0dLyorX8kd1RhvJ62fl/P7G4hIc3yE/9ul0ZBv4P4l/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UqbjBAAAA2w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52" o:spid="_x0000_s1101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53" o:spid="_x0000_s1102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UV8EA&#10;AADbAAAADwAAAGRycy9kb3ducmV2LnhtbESPwWrDMBBE74X8g9hAbo2UYIxxo4SSpOBj6hZ6Xayt&#10;bGqtjKU47t9HgUKPw8y8YXaH2fViojF0njVs1goEceNNx1bD58fbcwEiRGSDvWfS8EsBDvvF0w5L&#10;42/8TlMdrUgQDiVqaGMcSilD05LDsPYDcfK+/egwJjlaaUa8Jbjr5VapXDrsOC20ONCxpeanvjoN&#10;0g6FndXX6aLyKiN3UlO8nrVeLefXFxCR5vgf/mtXRkORweNL+gF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lFfBAAAA2w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50" o:spid="_x0000_s1099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51" o:spid="_x0000_s1100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+vu8EA&#10;AADbAAAADwAAAGRycy9kb3ducmV2LnhtbESPwWrDMBBE74X+g9hAbrWUEoxxrYTStOBjmgZ6Xayt&#10;bGqtjKXYzt9HgUKPw8y8Yar94nox0Rg6zxo2mQJB3HjTsdVw/vp4KkCEiGyw90warhRgv3t8qLA0&#10;fuZPmk7RigThUKKGNsahlDI0LTkMmR+Ik/fjR4cxydFKM+Kc4K6Xz0rl0mHHaaHFgd5aan5PF6dB&#10;2qGwi/o+HFVeb8kd1BQv71qvV8vrC4hIS/wP/7Vro6HI4f4l/QC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r7vBAAAA2w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If there was a clinical trial regarding  GI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issues, would you/they participate in it?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 xml:space="preserve">I </w:t>
      </w:r>
      <w:r w:rsidR="007423F9">
        <w:t xml:space="preserve">don’t </w:t>
      </w:r>
      <w:r>
        <w:t>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spacing w:line="226" w:lineRule="exact"/>
        <w:ind w:left="623" w:right="5718"/>
      </w:pPr>
      <w:r>
        <w:rPr>
          <w:noProof/>
        </w:rPr>
        <w:pict>
          <v:group id="Group 47" o:spid="_x0000_s1096" style="position:absolute;left:0;text-align:left;margin-left:328.8pt;margin-top:10.7pt;width:189.05pt;height:.1pt;z-index:-251583488;mso-position-horizontal-relative:page" coordorigin="6576,214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/CXgMAAOU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">
            <v:shape id="Freeform 48" o:spid="_x0000_s1097" style="position:absolute;left:6576;top:214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icsIA&#10;AADbAAAADwAAAGRycy9kb3ducmV2LnhtbESPQWsCMRSE7wX/Q3iCl1KzerB2axRdKXhs1d4fm7eb&#10;xc3LksR1/feNIPQ4zMw3zGoz2Fb05EPjWMFsmoEgLp1uuFZwPn29LUGEiKyxdUwK7hRgsx69rDDX&#10;7sY/1B9jLRKEQ44KTIxdLmUoDVkMU9cRJ69y3mJM0tdSe7wluG3lPMsW0mLDacFgR4Wh8nK8WgXl&#10;Iu7237PCmKrwrtq/ut9+d1BqMh62nyAiDfE//GwftIL3D3h8S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yJywgAAANs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How long did you/they have GI symptoms before you were diagnosed with mitochondrial disease?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45" o:spid="_x0000_s1094" style="position:absolute;left:0;text-align:left;margin-left:328.8pt;margin-top:11.05pt;width:189.05pt;height:.1pt;z-index:-251582464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bmXgMAAOUHAAAOAAAAZHJzL2Uyb0RvYy54bWykVduO4zYMfS/QfxD02CLjS5zLGONZLHIZ&#10;FNjuLrDpByiyfEFtyZWUOLNF/70UZWc8mS5abPOgSCZFHh5S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">
            <v:shape id="Freeform 46" o:spid="_x0000_s1095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Tm8EA&#10;AADbAAAADwAAAGRycy9kb3ducmV2LnhtbESPQYvCMBSE78L+h/CEvciaugeVahStLHh01b0/mtem&#10;2LyUJFu7/94Iwh6HmfmGWW8H24qefGgcK5hNMxDEpdMN1wqul6+PJYgQkTW2jknBHwXYbt5Ga8y1&#10;u/M39edYiwThkKMCE2OXSxlKQxbD1HXEyauctxiT9LXUHu8Jblv5mWVzabHhtGCwo8JQeTv/WgXl&#10;PO4Pp1lhTFV4Vx0m7qffH5V6Hw+7FYhIQ/wPv9pHrWCxg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E5vBAAAA2wAAAA8AAAAAAAAAAAAAAAAAmAIAAGRycy9kb3du&#10;cmV2LnhtbFBLBQYAAAAABAAEAPUAAACGAwAAAAA=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How many GI doctors have you/they seen?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81" w:line="226" w:lineRule="exact"/>
        <w:ind w:left="623" w:right="6063"/>
      </w:pPr>
      <w:r>
        <w:rPr>
          <w:noProof/>
        </w:rPr>
        <w:pict>
          <v:group id="Group 2282" o:spid="_x0000_s1092" style="position:absolute;left:0;text-align:left;margin-left:328.8pt;margin-top:14.75pt;width:189.05pt;height:.1pt;z-index:-250795008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">
            <v:shape id="Freeform 2283" o:spid="_x0000_s1093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od8IA&#10;AADbAAAADwAAAGRycy9kb3ducmV2LnhtbESPQWsCMRSE7wX/Q3iCl1KzCmrZGkVXCh5btffH5u1m&#10;cfOyJHFd/30jFHocZuYbZr0dbCt68qFxrGA2zUAQl043XCu4nD/f3kGEiKyxdUwKHhRguxm9rDHX&#10;7s7f1J9iLRKEQ44KTIxdLmUoDVkMU9cRJ69y3mJM0tdSe7wnuG3lPMuW0mLDacFgR4Wh8nq6WQXl&#10;Mu4PX7PCmKrwrjq8up9+f1RqMh52HyAiDfE//Nc+agWrBTy/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ih3wgAAANs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7423F9">
        <w:t xml:space="preserve">Were </w:t>
      </w:r>
      <w:r w:rsidR="00291AF9">
        <w:t>the</w:t>
      </w:r>
      <w:r w:rsidR="007423F9">
        <w:t>se</w:t>
      </w:r>
      <w:r w:rsidR="00291AF9">
        <w:t xml:space="preserve"> GI symptoms what led to you</w:t>
      </w:r>
      <w:r w:rsidR="007423F9">
        <w:t>r</w:t>
      </w:r>
      <w:r w:rsidR="00291AF9">
        <w:t xml:space="preserve">/ mitochondrial </w:t>
      </w:r>
      <w:r w:rsidR="007423F9">
        <w:t xml:space="preserve">disease </w:t>
      </w:r>
      <w:r w:rsidR="00291AF9">
        <w:t>diagnosis?</w:t>
      </w:r>
    </w:p>
    <w:p w:rsidR="00330746" w:rsidRDefault="00330746">
      <w:pPr>
        <w:spacing w:before="7" w:line="220" w:lineRule="exact"/>
      </w:pPr>
    </w:p>
    <w:p w:rsidR="00330746" w:rsidRDefault="00291AF9">
      <w:pPr>
        <w:pStyle w:val="BodyText"/>
        <w:tabs>
          <w:tab w:val="left" w:pos="6576"/>
          <w:tab w:val="left" w:pos="10357"/>
        </w:tabs>
        <w:spacing w:line="226" w:lineRule="exact"/>
        <w:ind w:left="623" w:right="1088"/>
      </w:pPr>
      <w:r>
        <w:t>Were your/ GI symptoms recognized as significant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before  diagnosis of mitochondrial disease?</w:t>
      </w:r>
    </w:p>
    <w:p w:rsidR="00330746" w:rsidRDefault="00330746">
      <w:pPr>
        <w:spacing w:line="226" w:lineRule="exact"/>
        <w:sectPr w:rsidR="00330746">
          <w:headerReference w:type="default" r:id="rId20"/>
          <w:pgSz w:w="11906" w:h="16840"/>
          <w:pgMar w:top="920" w:right="460" w:bottom="440" w:left="0" w:header="48" w:footer="254" w:gutter="0"/>
          <w:cols w:space="720"/>
        </w:sectPr>
      </w:pPr>
    </w:p>
    <w:p w:rsidR="00330746" w:rsidRDefault="00330746">
      <w:pPr>
        <w:spacing w:before="5" w:line="110" w:lineRule="exact"/>
        <w:rPr>
          <w:sz w:val="11"/>
          <w:szCs w:val="11"/>
        </w:rPr>
      </w:pPr>
    </w:p>
    <w:p w:rsidR="00330746" w:rsidRDefault="00174DC8">
      <w:pPr>
        <w:pStyle w:val="BodyText"/>
        <w:tabs>
          <w:tab w:val="left" w:pos="6803"/>
        </w:tabs>
        <w:spacing w:before="74"/>
        <w:ind w:left="623"/>
      </w:pPr>
      <w:r>
        <w:rPr>
          <w:noProof/>
        </w:rPr>
        <w:pict>
          <v:group id="Group 38" o:spid="_x0000_s1087" style="position:absolute;left:0;text-align:left;margin-left:327.1pt;margin-top:5.55pt;width:9.05pt;height:20.4pt;z-index:-251580416;mso-position-horizontal-relative:page" coordorigin="6543,111" coordsize="181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">
            <v:group id="Group 41" o:spid="_x0000_s1090" style="position:absolute;left:6548;top:117;width:170;height:170" coordorigin="6548,11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Freeform 42" o:spid="_x0000_s1091" style="position:absolute;left:6548;top:11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H6MAA&#10;AADbAAAADwAAAGRycy9kb3ducmV2LnhtbESPT4vCMBTE78J+h/AWvGniIlq6RpFVwaP/wOujeZsW&#10;m5fSxNr99htB8DjMzG+Yxap3teioDZVnDZOxAkFceFOx1XA570YZiBCRDdaeScMfBVgtPwYLzI1/&#10;8JG6U7QiQTjkqKGMscmlDEVJDsPYN8TJ+/Wtw5hka6Vp8ZHgrpZfSs2kw4rTQokN/ZRU3E53p0Ha&#10;JrO9um4OarafktuoLt63Wg8/+/U3iEh9fIdf7b3RMJ/A80v6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NH6MAAAADbAAAADwAAAAAAAAAAAAAAAACYAgAAZHJzL2Rvd25y&#10;ZXYueG1sUEsFBgAAAAAEAAQA9QAAAIUDAAAAAA==&#10;" path="m,l170,r,170l,170,,xe" filled="f" strokeweight=".57pt">
                <v:path arrowok="t" o:connecttype="custom" o:connectlocs="0,117;170,117;170,287;0,287;0,117" o:connectangles="0,0,0,0,0"/>
              </v:shape>
            </v:group>
            <v:group id="Group 39" o:spid="_x0000_s1088" style="position:absolute;left:6548;top:343;width:170;height:170" coordorigin="6548,3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40" o:spid="_x0000_s1089" style="position:absolute;left:6548;top:3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8BMEA&#10;AADbAAAADwAAAGRycy9kb3ducmV2LnhtbESPT4vCMBTE7wt+h/AEb2viH1SqUURd8LirgtdH80yL&#10;zUtpYq3ffiMs7HGYmd8wq03nKtFSE0rPGkZDBYI496Zkq+Fy/vpcgAgR2WDlmTS8KMBm3ftYYWb8&#10;k3+oPUUrEoRDhhqKGOtMypAX5DAMfU2cvJtvHMYkGytNg88Ed5UcKzWTDktOCwXWtCsov58eToO0&#10;9cJ26rr/VrPjlNxetfFx0HrQ77ZLEJG6+B/+ax+NhvkE3l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NfATBAAAA2wAAAA8AAAAAAAAAAAAAAAAAmAIAAGRycy9kb3du&#10;cmV2LnhtbFBLBQYAAAAABAAEAPUAAACGAwAAAAA=&#10;" path="m,l170,r,170l,170,,xe" filled="f" strokeweight=".57pt">
                <v:path arrowok="t" o:connecttype="custom" o:connectlocs="0,343;170,343;170,513;0,513;0,343" o:connectangles="0,0,0,0,0"/>
              </v:shape>
            </v:group>
            <w10:wrap anchorx="page"/>
          </v:group>
        </w:pict>
      </w:r>
      <w:r w:rsidR="00291AF9">
        <w:t>problems for fear of not being believed about these</w:t>
      </w:r>
      <w:r w:rsidR="00291AF9">
        <w:tab/>
        <w:t>No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symptoms?</w:t>
      </w:r>
      <w:r>
        <w:tab/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31" o:spid="_x0000_s1080" style="position:absolute;left:0;text-align:left;margin-left:327.1pt;margin-top:1.85pt;width:9.05pt;height:31.75pt;z-index:-251579392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">
            <v:group id="Group 36" o:spid="_x0000_s1085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37" o:spid="_x0000_s1086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yrcEA&#10;AADbAAAADwAAAGRycy9kb3ducmV2LnhtbESPwWrDMBBE74X8g9hAbo3UYIxxo4TQpOBj6hZ6Xayt&#10;bGKtjKU47t9HgUKPw8y8Ybb72fViojF0njW8rBUI4sabjq2Gr8/35wJEiMgGe8+k4ZcC7HeLpy2W&#10;xt/4g6Y6WpEgHErU0MY4lFKGpiWHYe0H4uT9+NFhTHK00ox4S3DXy41SuXTYcVpocaC3lppLfXUa&#10;pB0KO6vv41nlVUbuqKZ4PWm9Ws6HVxCR5vgf/mtXRkOeweNL+g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9cq3BAAAA2w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34" o:spid="_x0000_s1083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35" o:spid="_x0000_s1084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JQcEA&#10;AADbAAAADwAAAGRycy9kb3ducmV2LnhtbESPzWrDMBCE74W+g9hCbrXUUExwLYeQNJBjmwR6Xayt&#10;bGqtjCX/9O2jQiHHYWa+Ycrt4jox0RBazxpeMgWCuPamZavhejk+b0CEiGyw80wafinAtnp8KLEw&#10;fuZPms7RigThUKCGJsa+kDLUDTkMme+Jk/ftB4cxycFKM+Cc4K6Ta6Vy6bDltNBgT/uG6p/z6DRI&#10;22/sor4OHyo/vZI7qCmO71qvnpbdG4hIS7yH/9snoyHP4e9L+gGy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jSUHBAAAA2w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32" o:spid="_x0000_s1081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33" o:spid="_x0000_s1082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4qL0A&#10;AADbAAAADwAAAGRycy9kb3ducmV2LnhtbERPTYvCMBC9C/6HMII3TRQpUk2LqAsed92FvQ7NmBab&#10;SWli7f77zUHw+Hjf+3J0rRioD41nDaulAkFcedOw1fDz/bHYgggR2WDrmTT8UYCymE72mBv/5C8a&#10;rtGKFMIhRw11jF0uZahqchiWviNO3M33DmOCvZWmx2cKd61cK5VJhw2nhho7OtZU3a8Pp0HabmtH&#10;9Xv6VNllQ+6khvg4az2fjYcdiEhjfItf7ovRkKWx6Uv6AbL4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3B4qL0AAADbAAAADwAAAAAAAAAAAAAAAACYAgAAZHJzL2Rvd25yZXYu&#10;eG1sUEsFBgAAAAAEAAQA9QAAAIIDAAAAAA=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Have you ever been referred to a psychiatric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professional regarding your/your child's GI symptoms?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10" w:line="220" w:lineRule="exact"/>
      </w:pPr>
    </w:p>
    <w:p w:rsidR="00330746" w:rsidRDefault="00174DC8">
      <w:pPr>
        <w:pStyle w:val="BodyText"/>
        <w:tabs>
          <w:tab w:val="left" w:pos="6803"/>
        </w:tabs>
        <w:spacing w:line="226" w:lineRule="exact"/>
        <w:ind w:left="623" w:right="4297"/>
      </w:pPr>
      <w:r>
        <w:rPr>
          <w:noProof/>
        </w:rPr>
        <w:pict>
          <v:group id="Group 24" o:spid="_x0000_s1073" style="position:absolute;left:0;text-align:left;margin-left:327.1pt;margin-top:1.5pt;width:9.05pt;height:31.75pt;z-index:-251578368;mso-position-horizontal-relative:page" coordorigin="6543,30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">
            <v:group id="Group 29" o:spid="_x0000_s1078" style="position:absolute;left:6548;top:36;width:170;height:170" coordorigin="6548,3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30" o:spid="_x0000_s1079" style="position:absolute;left:6548;top:3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mZ8AA&#10;AADbAAAADwAAAGRycy9kb3ducmV2LnhtbESPT4vCMBTE7wt+h/AEb2ui+I9qFFEXPO6q4PXRPNNi&#10;81KaWOu33wgLexxm5jfMatO5SrTUhNKzhtFQgSDOvSnZaricvz4XIEJENlh5Jg0vCrBZ9z5WmBn/&#10;5B9qT9GKBOGQoYYixjqTMuQFOQxDXxMn7+YbhzHJxkrT4DPBXSXHSs2kw5LTQoE17QrK76eH0yBt&#10;vbCduu6/1ew4IbdXbXwctB70u+0SRKQu/of/2kejYTqH9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MmZ8AAAADbAAAADwAAAAAAAAAAAAAAAACYAgAAZHJzL2Rvd25y&#10;ZXYueG1sUEsFBgAAAAAEAAQA9QAAAIUDAAAAAA==&#10;" path="m,l170,r,170l,170,,xe" filled="f" strokeweight=".57pt">
                <v:path arrowok="t" o:connecttype="custom" o:connectlocs="0,36;170,36;170,206;0,206;0,36" o:connectangles="0,0,0,0,0"/>
              </v:shape>
            </v:group>
            <v:group id="Group 27" o:spid="_x0000_s1076" style="position:absolute;left:6548;top:263;width:170;height:170" coordorigin="6548,26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28" o:spid="_x0000_s1077" style="position:absolute;left:6548;top:26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XjsAA&#10;AADbAAAADwAAAGRycy9kb3ducmV2LnhtbESPQYvCMBSE7wv+h/AEb2uiqGg1iqgLHndV8Pponmmx&#10;eSlNrPXfb4SFPQ4z8w2z2nSuEi01ofSsYTRUIIhzb0q2Gi7nr885iBCRDVaeScOLAmzWvY8VZsY/&#10;+YfaU7QiQThkqKGIsc6kDHlBDsPQ18TJu/nGYUyysdI0+ExwV8mxUjPpsOS0UGBNu4Ly++nhNEhb&#10;z22nrvtvNTtOyO1VGx8HrQf9brsEEamL/+G/9tFomC7g/SX9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AXjsAAAADbAAAADwAAAAAAAAAAAAAAAACYAgAAZHJzL2Rvd25y&#10;ZXYueG1sUEsFBgAAAAAEAAQA9QAAAIUDAAAAAA==&#10;" path="m,l170,r,170l,170,,xe" filled="f" strokeweight=".57pt">
                <v:path arrowok="t" o:connecttype="custom" o:connectlocs="0,263;170,263;170,433;0,433;0,263" o:connectangles="0,0,0,0,0"/>
              </v:shape>
            </v:group>
            <v:group id="_x0000_s1074" style="position:absolute;left:6548;top:489;width:170;height:170" coordorigin="6548,48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Freeform 26" o:spid="_x0000_s1075" style="position:absolute;left:6548;top:48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RNcEA&#10;AADbAAAADwAAAGRycy9kb3ducmV2LnhtbESPwWrDMBBE74X8g9hAb42UUoxxooSQpOBj6hZ6XayN&#10;bGKtjKXY7t9XgUKPw8y8Ybb72XVipCG0njWsVwoEce1Ny1bD1+f7Sw4iRGSDnWfS8EMB9rvF0xYL&#10;4yf+oLGKViQIhwI1NDH2hZShbshhWPmeOHlXPziMSQ5WmgGnBHedfFUqkw5bTgsN9nRsqL5Vd6dB&#10;2j63s/o+XVRWvpE7qTHez1o/L+fDBkSkOf6H/9ql0ZCt4fEl/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K0TXBAAAA2wAAAA8AAAAAAAAAAAAAAAAAmAIAAGRycy9kb3du&#10;cmV2LnhtbFBLBQYAAAAABAAEAPUAAACGAwAAAAA=&#10;" path="m,l170,r,170l,170,,xe" filled="f" strokeweight=".57pt">
                <v:path arrowok="t" o:connecttype="custom" o:connectlocs="0,489;170,489;170,659;0,659;0,489" o:connectangles="0,0,0,0,0"/>
              </v:shape>
            </v:group>
            <w10:wrap anchorx="page"/>
          </v:group>
        </w:pict>
      </w:r>
      <w:r w:rsidR="00291AF9">
        <w:t>Have you ever been concerned about a Munchausen by</w:t>
      </w:r>
      <w:r w:rsidR="00291AF9">
        <w:tab/>
        <w:t>Yes proxy accusation?</w:t>
      </w:r>
      <w:r w:rsidR="00291AF9">
        <w:tab/>
        <w:t>No</w:t>
      </w:r>
    </w:p>
    <w:p w:rsidR="00330746" w:rsidRDefault="00291AF9">
      <w:pPr>
        <w:pStyle w:val="BodyText"/>
        <w:spacing w:line="224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17" o:spid="_x0000_s1066" style="position:absolute;left:0;text-align:left;margin-left:327.1pt;margin-top:1.85pt;width:9.05pt;height:31.75pt;z-index:-251577344;mso-position-horizontal-relative:page" coordorigin="6543,37" coordsize="18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">
            <v:group id="Group 22" o:spid="_x0000_s1071" style="position:absolute;left:6548;top:42;width:170;height:170" coordorigin="6548,42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shape id="Freeform 23" o:spid="_x0000_s1072" style="position:absolute;left:6548;top:42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+E74A&#10;AADbAAAADwAAAGRycy9kb3ducmV2LnhtbERPyWrDMBC9F/IPYgK91VJKGowbJZSkgRybBXIdrKls&#10;ao2MJS/9++gQyPHx9vV2co0YqAu1Zw2LTIEgLr2p2Wq4Xg5vOYgQkQ02nknDPwXYbmYvayyMH/lE&#10;wzlakUI4FKihirEtpAxlRQ5D5lvixP36zmFMsLPSdDimcNfId6VW0mHNqaHClnYVlX/n3mmQts3t&#10;pG77H7U6Lsnt1RD7b61f59PXJ4hIU3yKH+6j0fCR1qcv6QfIz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qvhO+AAAA2wAAAA8AAAAAAAAAAAAAAAAAmAIAAGRycy9kb3ducmV2&#10;LnhtbFBLBQYAAAAABAAEAPUAAACDAwAAAAA=&#10;" path="m,l170,r,170l,170,,xe" filled="f" strokeweight=".57pt">
                <v:path arrowok="t" o:connecttype="custom" o:connectlocs="0,42;170,42;170,212;0,212;0,42" o:connectangles="0,0,0,0,0"/>
              </v:shape>
            </v:group>
            <v:group id="Group 20" o:spid="_x0000_s1069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Freeform 21" o:spid="_x0000_s1070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F/8IA&#10;AADbAAAADwAAAGRycy9kb3ducmV2LnhtbESPQWvCQBSE7wX/w/KE3ppdpQ0Ss4poCzm2Knh9ZJ+b&#10;YPZtyK4x/ffdQqHHYWa+Ycrt5Dox0hBazxoWmQJBXHvTstVwPn28rECEiGyw80wavinAdjN7KrEw&#10;/sFfNB6jFQnCoUANTYx9IWWoG3IYMt8TJ+/qB4cxycFKM+AjwV0nl0rl0mHLaaHBnvYN1bfj3WmQ&#10;tl/ZSV0OnyqvXskd1Bjv71o/z6fdGkSkKf6H/9qV0fC2hN8v6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9IX/wgAAANsAAAAPAAAAAAAAAAAAAAAAAJgCAABkcnMvZG93&#10;bnJldi54bWxQSwUGAAAAAAQABAD1AAAAhwMAAAAA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Group 18" o:spid="_x0000_s1067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19" o:spid="_x0000_s1068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4EMEA&#10;AADbAAAADwAAAGRycy9kb3ducmV2LnhtbESPT4vCMBTE78J+h/AWvGmyolK6RpFVwaN/Fvb6aN6m&#10;xealNLHWb28EweMwM79hFqve1aKjNlSeNXyNFQjiwpuKrYbf826UgQgR2WDtmTTcKcBq+TFYYG78&#10;jY/UnaIVCcIhRw1ljE0uZShKchjGviFO3r9vHcYkWytNi7cEd7WcKDWXDitOCyU29FNScTldnQZp&#10;m8z26m9zUPP9lNxGdfG61Xr42a+/QUTq4zv8au+NhtkUnl/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RuBDBAAAA2wAAAA8AAAAAAAAAAAAAAAAAmAIAAGRycy9kb3du&#10;cmV2LnhtbFBLBQYAAAAABAAEAPUAAACGAwAAAAA=&#10;" path="m,l170,r,170l,170,,xe" filled="f" strokeweight=".57pt">
                <v:path arrowok="t" o:connecttype="custom" o:connectlocs="0,496;170,496;170,666;0,666;0,496" o:connectangles="0,0,0,0,0"/>
              </v:shape>
            </v:group>
            <w10:wrap anchorx="page"/>
          </v:group>
        </w:pict>
      </w:r>
      <w:r w:rsidR="00291AF9">
        <w:t>Have you ever had a confrontation with a health care</w:t>
      </w:r>
      <w:r w:rsidR="00291AF9">
        <w:tab/>
        <w:t>Yes</w:t>
      </w:r>
    </w:p>
    <w:p w:rsidR="00330746" w:rsidRDefault="00291AF9">
      <w:pPr>
        <w:pStyle w:val="BodyText"/>
        <w:tabs>
          <w:tab w:val="left" w:pos="6803"/>
        </w:tabs>
        <w:spacing w:line="227" w:lineRule="exact"/>
        <w:ind w:left="623"/>
      </w:pPr>
      <w:r>
        <w:t>professional about Munchausen by proxy syndrome?</w:t>
      </w:r>
      <w:r>
        <w:tab/>
        <w:t>No</w:t>
      </w:r>
    </w:p>
    <w:p w:rsidR="00330746" w:rsidRDefault="00291AF9">
      <w:pPr>
        <w:pStyle w:val="BodyText"/>
        <w:spacing w:line="227" w:lineRule="exact"/>
        <w:ind w:right="2428"/>
      </w:pPr>
      <w:r>
        <w:t>I don't know</w:t>
      </w:r>
    </w:p>
    <w:p w:rsidR="00330746" w:rsidRDefault="00330746">
      <w:pPr>
        <w:spacing w:before="4" w:line="220" w:lineRule="exact"/>
      </w:pPr>
    </w:p>
    <w:p w:rsidR="00330746" w:rsidRDefault="00174DC8">
      <w:pPr>
        <w:pStyle w:val="BodyText"/>
        <w:tabs>
          <w:tab w:val="left" w:pos="6803"/>
        </w:tabs>
        <w:ind w:left="623"/>
      </w:pPr>
      <w:r>
        <w:rPr>
          <w:noProof/>
        </w:rPr>
        <w:pict>
          <v:group id="Group 6" o:spid="_x0000_s1055" style="position:absolute;left:0;text-align:left;margin-left:327.1pt;margin-top:1.85pt;width:9.05pt;height:54.4pt;z-index:-251576320;mso-position-horizontal-relative:page" coordorigin="6543,37" coordsize="181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">
            <v:group id="Group 15" o:spid="_x0000_s1064" style="position:absolute;left:6548;top:43;width:170;height:170" coordorigin="6548,4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16" o:spid="_x0000_s1065" style="position:absolute;left:6548;top:4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yLsEA&#10;AADbAAAADwAAAGRycy9kb3ducmV2LnhtbESPT4vCMBTE7wt+h/AEb2viH0SrUURd8LirgtdH80yL&#10;zUtpYq3ffiMs7HGYmd8wq03nKtFSE0rPGkZDBYI496Zkq+Fy/vqcgwgR2WDlmTS8KMBm3ftYYWb8&#10;k3+oPUUrEoRDhhqKGOtMypAX5DAMfU2cvJtvHMYkGytNg88Ed5UcKzWTDktOCwXWtCsov58eToO0&#10;9dx26rr/VrPjlNxetfFx0HrQ77ZLEJG6+B/+ax+NhskC3l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P8i7BAAAA2wAAAA8AAAAAAAAAAAAAAAAAmAIAAGRycy9kb3du&#10;cmV2LnhtbFBLBQYAAAAABAAEAPUAAACGAwAAAAA=&#10;" path="m,l170,r,170l,170,,xe" filled="f" strokeweight=".57pt">
                <v:path arrowok="t" o:connecttype="custom" o:connectlocs="0,43;170,43;170,213;0,213;0,43" o:connectangles="0,0,0,0,0"/>
              </v:shape>
            </v:group>
            <v:group id="Group 13" o:spid="_x0000_s1062" style="position:absolute;left:6548;top:269;width:170;height:170" coordorigin="6548,269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14" o:spid="_x0000_s1063" style="position:absolute;left:6548;top:269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NVcEA&#10;AADbAAAADwAAAGRycy9kb3ducmV2LnhtbESPW4vCMBSE34X9D+Es7Jsmioh0TYt4AR+9wb4emrNp&#10;2eakNLHWf78RBB+HmfmGWRWDa0RPXag9a5hOFAji0puarYbrZT9egggR2WDjmTQ8KECRf4xWmBl/&#10;5xP152hFgnDIUEMVY5tJGcqKHIaJb4mT9+s7hzHJzkrT4T3BXSNnSi2kw5rTQoUtbSoq/843p0Ha&#10;dmkH9bM9qsVhTm6r+njbaf31Oay/QUQa4jv8ah+MhvkUnl/SD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/jVXBAAAA2wAAAA8AAAAAAAAAAAAAAAAAmAIAAGRycy9kb3du&#10;cmV2LnhtbFBLBQYAAAAABAAEAPUAAACGAwAAAAA=&#10;" path="m,l170,r,170l,170,,xe" filled="f" strokeweight=".57pt">
                <v:path arrowok="t" o:connecttype="custom" o:connectlocs="0,269;170,269;170,439;0,439;0,269" o:connectangles="0,0,0,0,0"/>
              </v:shape>
            </v:group>
            <v:group id="_x0000_s1060" style="position:absolute;left:6548;top:496;width:170;height:170" coordorigin="6548,496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12" o:spid="_x0000_s1061" style="position:absolute;left:6548;top:49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2ucAA&#10;AADbAAAADwAAAGRycy9kb3ducmV2LnhtbESPT4vCMBTE74LfITxhb5q4KyLVKKK74NF/4PXRPNNi&#10;81KaWLvf3giCx2FmfsMsVp2rREtNKD1rGI8UCOLcm5KthvPpbzgDESKywcozafinAKtlv7fAzPgH&#10;H6g9RisShEOGGooY60zKkBfkMIx8TZy8q28cxiQbK02DjwR3lfxWaiodlpwWCqxpU1B+O96dBmnr&#10;me3UZbtX092E3Fa18f6r9degW89BROriJ/xu74yGyQ+8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G2ucAAAADbAAAADwAAAAAAAAAAAAAAAACYAgAAZHJzL2Rvd25y&#10;ZXYueG1sUEsFBgAAAAAEAAQA9QAAAIUDAAAAAA==&#10;" path="m,l170,r,170l,170,,xe" filled="f" strokeweight=".57pt">
                <v:path arrowok="t" o:connecttype="custom" o:connectlocs="0,496;170,496;170,666;0,666;0,496" o:connectangles="0,0,0,0,0"/>
              </v:shape>
            </v:group>
            <v:group id="Group 9" o:spid="_x0000_s1058" style="position:absolute;left:6548;top:723;width:170;height:170" coordorigin="6548,723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10" o:spid="_x0000_s1059" style="position:absolute;left:6548;top:723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LVsEA&#10;AADbAAAADwAAAGRycy9kb3ducmV2LnhtbESPT4vCMBTE78J+h/AWvGmyolK6RpFVwaN/Fvb6aN6m&#10;xealNLHWb28EweMwM79hFqve1aKjNlSeNXyNFQjiwpuKrYbf826UgQgR2WDtmTTcKcBq+TFYYG78&#10;jY/UnaIVCcIhRw1ljE0uZShKchjGviFO3r9vHcYkWytNi7cEd7WcKDWXDitOCyU29FNScTldnQZp&#10;m8z26m9zUPP9lNxGdfG61Xr42a+/QUTq4zv8au+NhukMnl/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Ei1bBAAAA2wAAAA8AAAAAAAAAAAAAAAAAmAIAAGRycy9kb3du&#10;cmV2LnhtbFBLBQYAAAAABAAEAPUAAACGAwAAAAA=&#10;" path="m,l170,r,170l,170,,xe" filled="f" strokeweight=".57pt">
                <v:path arrowok="t" o:connecttype="custom" o:connectlocs="0,723;170,723;170,893;0,893;0,723" o:connectangles="0,0,0,0,0"/>
              </v:shape>
            </v:group>
            <v:group id="Group 7" o:spid="_x0000_s1056" style="position:absolute;left:6548;top:950;width:170;height:170" coordorigin="6548,950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8" o:spid="_x0000_s1057" style="position:absolute;left:6548;top:950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wusEA&#10;AADbAAAADwAAAGRycy9kb3ducmV2LnhtbESPT4vCMBTE78J+h/AEb5oooqVrFFkVPPpnYa+P5m1a&#10;bF5KE2v99kZY2OMwM79hVpve1aKjNlSeNUwnCgRx4U3FVsP39TDOQISIbLD2TBqeFGCz/hisMDf+&#10;wWfqLtGKBOGQo4YyxiaXMhQlOQwT3xAn79e3DmOSrZWmxUeCu1rOlFpIhxWnhRIb+iqpuF3uToO0&#10;TWZ79bM7qcVxTm6nunjfaz0a9ttPEJH6+B/+ax+NhvkS3l/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asLrBAAAA2wAAAA8AAAAAAAAAAAAAAAAAmAIAAGRycy9kb3du&#10;cmV2LnhtbFBLBQYAAAAABAAEAPUAAACGAwAAAAA=&#10;" path="m,l170,r,170l,170,,xe" filled="f" strokeweight=".57pt">
                <v:path arrowok="t" o:connecttype="custom" o:connectlocs="0,950;170,950;170,1120;0,1120;0,950" o:connectangles="0,0,0,0,0"/>
              </v:shape>
            </v:group>
            <w10:wrap anchorx="page"/>
          </v:group>
        </w:pict>
      </w:r>
      <w:r w:rsidR="00291AF9">
        <w:t>What setting was this in?</w:t>
      </w:r>
      <w:r w:rsidR="00291AF9">
        <w:tab/>
        <w:t>ER</w:t>
      </w:r>
    </w:p>
    <w:p w:rsidR="00330746" w:rsidRDefault="00291AF9">
      <w:pPr>
        <w:pStyle w:val="BodyText"/>
        <w:spacing w:before="3" w:line="226" w:lineRule="exact"/>
        <w:ind w:right="3451"/>
      </w:pPr>
      <w:r>
        <w:t>Outpatient Clinic Hospital stay Other</w:t>
      </w:r>
    </w:p>
    <w:p w:rsidR="00330746" w:rsidRDefault="00330746">
      <w:pPr>
        <w:spacing w:before="1" w:line="220" w:lineRule="exact"/>
      </w:pPr>
    </w:p>
    <w:p w:rsidR="00330746" w:rsidRDefault="00174DC8">
      <w:pPr>
        <w:pStyle w:val="BodyText"/>
        <w:ind w:left="623" w:right="1230"/>
      </w:pPr>
      <w:r>
        <w:rPr>
          <w:noProof/>
        </w:rPr>
        <w:pict>
          <v:group id="Group 4" o:spid="_x0000_s1053" style="position:absolute;left:0;text-align:left;margin-left:328.8pt;margin-top:11.05pt;width:189.05pt;height:.1pt;z-index:-251575296;mso-position-horizontal-relative:page" coordorigin="6576,221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">
            <v:shape id="Freeform 5" o:spid="_x0000_s1054" style="position:absolute;left:6576;top:221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PwMIA&#10;AADbAAAADwAAAGRycy9kb3ducmV2LnhtbESPQWvCQBSE74L/YXlCL1I3thBK6ioaETxW294f2Zds&#10;MPs27K4x/nu3UPA4zMw3zGoz2k4M5EPrWMFykYEgrpxuuVHw8314/QARIrLGzjEpuFOAzXo6WWGh&#10;3Y1PNJxjIxKEQ4EKTIx9IWWoDFkMC9cTJ6923mJM0jdSe7wluO3kW5bl0mLLacFgT6Wh6nK+WgVV&#10;Hnf7r2VpTF16V+/n7nfYHZV6mY3bTxCRxvgM/7ePWsF7Dn9f0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g/AwgAAANs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 xml:space="preserve">Munchausen </w:t>
      </w:r>
      <w:r w:rsidR="00D54D04">
        <w:t xml:space="preserve">Setting </w:t>
      </w:r>
      <w:r w:rsidR="00291AF9">
        <w:t>Other</w:t>
      </w:r>
    </w:p>
    <w:p w:rsidR="00330746" w:rsidRDefault="00330746">
      <w:pPr>
        <w:spacing w:before="9" w:line="140" w:lineRule="exact"/>
        <w:rPr>
          <w:sz w:val="14"/>
          <w:szCs w:val="14"/>
        </w:rPr>
      </w:pPr>
    </w:p>
    <w:p w:rsidR="00330746" w:rsidRDefault="00174DC8">
      <w:pPr>
        <w:pStyle w:val="BodyText"/>
        <w:spacing w:before="74"/>
        <w:ind w:left="623" w:right="1230"/>
      </w:pPr>
      <w:r>
        <w:rPr>
          <w:noProof/>
        </w:rPr>
        <w:pict>
          <v:group id="Group 2" o:spid="_x0000_s1051" style="position:absolute;left:0;text-align:left;margin-left:328.8pt;margin-top:14.75pt;width:189.05pt;height:.1pt;z-index:-251574272;mso-position-horizontal-relative:page" coordorigin="6576,295" coordsize="3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">
            <v:shape id="Freeform 3" o:spid="_x0000_s1052" style="position:absolute;left:6576;top:295;width:3781;height:2;visibility:visible;mso-wrap-style:square;v-text-anchor:top" coordsize="3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0LMIA&#10;AADbAAAADwAAAGRycy9kb3ducmV2LnhtbESPT2sCMRTE7wW/Q3iCl6JZbRFZjaIrBY+tf+6PzdvN&#10;4uZlSeK6/fZNodDjMDO/YTa7wbaiJx8axwrmswwEcel0w7WC6+VjugIRIrLG1jEp+KYAu+3oZYO5&#10;dk/+ov4ca5EgHHJUYGLscilDachimLmOOHmV8xZjkr6W2uMzwW0rF1m2lBYbTgsGOyoMlffzwyoo&#10;l/Fw/JwXxlSFd9Xx1d36w0mpyXjYr0FEGuJ/+K990gre3uH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DQswgAAANsAAAAPAAAAAAAAAAAAAAAAAJgCAABkcnMvZG93&#10;bnJldi54bWxQSwUGAAAAAAQABAD1AAAAhwMAAAAA&#10;" path="m,l3781,e" filled="f" strokeweight=".63pt">
              <v:path arrowok="t" o:connecttype="custom" o:connectlocs="0,0;3781,0" o:connectangles="0,0"/>
            </v:shape>
            <w10:wrap anchorx="page"/>
          </v:group>
        </w:pict>
      </w:r>
      <w:r w:rsidR="00291AF9">
        <w:t>Is there anything else you want to tell us?</w:t>
      </w:r>
    </w:p>
    <w:sectPr w:rsidR="00330746" w:rsidSect="00330746">
      <w:headerReference w:type="default" r:id="rId21"/>
      <w:pgSz w:w="11906" w:h="16840"/>
      <w:pgMar w:top="920" w:right="460" w:bottom="440" w:left="0" w:header="48" w:footer="2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063" w:rsidRDefault="00301063" w:rsidP="00330746">
      <w:r>
        <w:separator/>
      </w:r>
    </w:p>
  </w:endnote>
  <w:endnote w:type="continuationSeparator" w:id="0">
    <w:p w:rsidR="00301063" w:rsidRDefault="00301063" w:rsidP="0033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6043721"/>
      <w:docPartObj>
        <w:docPartGallery w:val="Page Numbers (Bottom of Page)"/>
        <w:docPartUnique/>
      </w:docPartObj>
    </w:sdtPr>
    <w:sdtEndPr/>
    <w:sdtContent>
      <w:p w:rsidR="00301063" w:rsidRDefault="00174D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063" w:rsidRDefault="00301063" w:rsidP="00330746">
      <w:r>
        <w:separator/>
      </w:r>
    </w:p>
  </w:footnote>
  <w:footnote w:type="continuationSeparator" w:id="0">
    <w:p w:rsidR="00301063" w:rsidRDefault="00301063" w:rsidP="00330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Pr="008D2171" w:rsidRDefault="00301063" w:rsidP="006B121F">
    <w:pPr>
      <w:pStyle w:val="Heading1"/>
      <w:spacing w:before="240"/>
    </w:pPr>
    <w:r w:rsidRPr="008D2171">
      <w:t>Mitochondrial and Gastrointestinal Diseases Assessment</w:t>
    </w:r>
  </w:p>
  <w:p w:rsidR="00301063" w:rsidRPr="00882C70" w:rsidRDefault="00301063" w:rsidP="00882C70">
    <w:pPr>
      <w:pStyle w:val="BodyText"/>
      <w:tabs>
        <w:tab w:val="left" w:pos="7920"/>
      </w:tabs>
      <w:spacing w:before="120"/>
      <w:ind w:left="623"/>
    </w:pPr>
    <w:r w:rsidRPr="00534348">
      <w:t>[Study Name/ID pre-filled]</w:t>
    </w:r>
    <w:r>
      <w:tab/>
    </w:r>
    <w:r w:rsidRPr="00680DE4">
      <w:rPr>
        <w:rFonts w:asciiTheme="minorHAnsi" w:eastAsia="Calibri" w:hAnsiTheme="minorHAnsi" w:cs="Arial"/>
        <w:sz w:val="22"/>
        <w:szCs w:val="22"/>
      </w:rPr>
      <w:t>Site Name:</w:t>
    </w:r>
  </w:p>
  <w:p w:rsidR="00301063" w:rsidRDefault="00301063" w:rsidP="006849F5">
    <w:pPr>
      <w:pStyle w:val="BodyText"/>
      <w:ind w:left="7920" w:right="1230"/>
    </w:pPr>
    <w:r w:rsidRPr="00680DE4">
      <w:rPr>
        <w:rFonts w:asciiTheme="minorHAnsi" w:eastAsia="Calibri" w:hAnsiTheme="minorHAnsi" w:cs="Arial"/>
        <w:sz w:val="22"/>
        <w:szCs w:val="22"/>
      </w:rPr>
      <w:t>Subject ID</w:t>
    </w:r>
    <w:r>
      <w:rPr>
        <w:rFonts w:asciiTheme="minorHAnsi" w:eastAsia="Calibri" w:hAnsiTheme="minorHAnsi" w:cs="Arial"/>
        <w:sz w:val="22"/>
        <w:szCs w:val="22"/>
      </w:rPr>
      <w:t>: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Pr="003A4B3B" w:rsidRDefault="00301063" w:rsidP="003A4B3B">
    <w:pPr>
      <w:pStyle w:val="Header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63" w:rsidRDefault="00301063">
    <w:pPr>
      <w:spacing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0746"/>
    <w:rsid w:val="00027AFD"/>
    <w:rsid w:val="00040DD9"/>
    <w:rsid w:val="000432AF"/>
    <w:rsid w:val="000C7FF1"/>
    <w:rsid w:val="000D45FF"/>
    <w:rsid w:val="000F1C7A"/>
    <w:rsid w:val="00103757"/>
    <w:rsid w:val="0011763D"/>
    <w:rsid w:val="00141080"/>
    <w:rsid w:val="00141C49"/>
    <w:rsid w:val="001430A8"/>
    <w:rsid w:val="00165562"/>
    <w:rsid w:val="00174DC8"/>
    <w:rsid w:val="001774E3"/>
    <w:rsid w:val="00177511"/>
    <w:rsid w:val="00193FD2"/>
    <w:rsid w:val="001A62D7"/>
    <w:rsid w:val="001C0183"/>
    <w:rsid w:val="001C442D"/>
    <w:rsid w:val="001E5852"/>
    <w:rsid w:val="001F0418"/>
    <w:rsid w:val="001F0C31"/>
    <w:rsid w:val="001F0C6A"/>
    <w:rsid w:val="00213C51"/>
    <w:rsid w:val="00224B2F"/>
    <w:rsid w:val="0025340B"/>
    <w:rsid w:val="00263FB4"/>
    <w:rsid w:val="00264E23"/>
    <w:rsid w:val="00274FF3"/>
    <w:rsid w:val="00291AF9"/>
    <w:rsid w:val="002A0544"/>
    <w:rsid w:val="002A61E3"/>
    <w:rsid w:val="002A7CBF"/>
    <w:rsid w:val="002E4504"/>
    <w:rsid w:val="002F055C"/>
    <w:rsid w:val="002F3946"/>
    <w:rsid w:val="002F6EBE"/>
    <w:rsid w:val="00301063"/>
    <w:rsid w:val="00305EDD"/>
    <w:rsid w:val="003212CF"/>
    <w:rsid w:val="00330746"/>
    <w:rsid w:val="00331E7D"/>
    <w:rsid w:val="0033572B"/>
    <w:rsid w:val="00356FDF"/>
    <w:rsid w:val="003573D1"/>
    <w:rsid w:val="00365B6F"/>
    <w:rsid w:val="00376088"/>
    <w:rsid w:val="003A4B3B"/>
    <w:rsid w:val="003A7E78"/>
    <w:rsid w:val="003B0B82"/>
    <w:rsid w:val="003C2861"/>
    <w:rsid w:val="003E09C8"/>
    <w:rsid w:val="003E27E7"/>
    <w:rsid w:val="003E3B83"/>
    <w:rsid w:val="0041075D"/>
    <w:rsid w:val="00430766"/>
    <w:rsid w:val="00441138"/>
    <w:rsid w:val="00441583"/>
    <w:rsid w:val="00443F54"/>
    <w:rsid w:val="004515DA"/>
    <w:rsid w:val="004602F3"/>
    <w:rsid w:val="00466588"/>
    <w:rsid w:val="00470E6B"/>
    <w:rsid w:val="00483203"/>
    <w:rsid w:val="004A5396"/>
    <w:rsid w:val="004D0BB7"/>
    <w:rsid w:val="004E64A6"/>
    <w:rsid w:val="004E77C3"/>
    <w:rsid w:val="004F266F"/>
    <w:rsid w:val="00513587"/>
    <w:rsid w:val="00525982"/>
    <w:rsid w:val="00534348"/>
    <w:rsid w:val="0054669D"/>
    <w:rsid w:val="00557220"/>
    <w:rsid w:val="00566143"/>
    <w:rsid w:val="00607DBD"/>
    <w:rsid w:val="006171CD"/>
    <w:rsid w:val="00650A58"/>
    <w:rsid w:val="00673678"/>
    <w:rsid w:val="0068077C"/>
    <w:rsid w:val="00680DE4"/>
    <w:rsid w:val="006849F5"/>
    <w:rsid w:val="00694360"/>
    <w:rsid w:val="006A312F"/>
    <w:rsid w:val="006A6D4B"/>
    <w:rsid w:val="006B121F"/>
    <w:rsid w:val="006B27B2"/>
    <w:rsid w:val="006D3903"/>
    <w:rsid w:val="006D3AED"/>
    <w:rsid w:val="00722FA7"/>
    <w:rsid w:val="007256EE"/>
    <w:rsid w:val="00740305"/>
    <w:rsid w:val="007423F9"/>
    <w:rsid w:val="00743FB7"/>
    <w:rsid w:val="00775F1F"/>
    <w:rsid w:val="007B1554"/>
    <w:rsid w:val="007D175D"/>
    <w:rsid w:val="007D344F"/>
    <w:rsid w:val="007D4BE2"/>
    <w:rsid w:val="007E57B4"/>
    <w:rsid w:val="007E7E9D"/>
    <w:rsid w:val="007F5C52"/>
    <w:rsid w:val="00803030"/>
    <w:rsid w:val="00806DA8"/>
    <w:rsid w:val="00812D3D"/>
    <w:rsid w:val="00813448"/>
    <w:rsid w:val="00813B18"/>
    <w:rsid w:val="008369DB"/>
    <w:rsid w:val="00842312"/>
    <w:rsid w:val="00853536"/>
    <w:rsid w:val="00870DD3"/>
    <w:rsid w:val="00871091"/>
    <w:rsid w:val="008720BE"/>
    <w:rsid w:val="0087290E"/>
    <w:rsid w:val="00882C70"/>
    <w:rsid w:val="008A1918"/>
    <w:rsid w:val="008A4713"/>
    <w:rsid w:val="008A672D"/>
    <w:rsid w:val="008D2171"/>
    <w:rsid w:val="008D5008"/>
    <w:rsid w:val="008E3A06"/>
    <w:rsid w:val="008F1481"/>
    <w:rsid w:val="009006C6"/>
    <w:rsid w:val="00916DDD"/>
    <w:rsid w:val="0091753C"/>
    <w:rsid w:val="00923302"/>
    <w:rsid w:val="00923967"/>
    <w:rsid w:val="00935CC5"/>
    <w:rsid w:val="00936163"/>
    <w:rsid w:val="00937CBF"/>
    <w:rsid w:val="0094779C"/>
    <w:rsid w:val="009A5BDF"/>
    <w:rsid w:val="009B1AC3"/>
    <w:rsid w:val="009B1BFB"/>
    <w:rsid w:val="009B503D"/>
    <w:rsid w:val="009C017D"/>
    <w:rsid w:val="009C0F8E"/>
    <w:rsid w:val="009C345A"/>
    <w:rsid w:val="009D1D19"/>
    <w:rsid w:val="00A114B0"/>
    <w:rsid w:val="00A222B2"/>
    <w:rsid w:val="00A43A1E"/>
    <w:rsid w:val="00A52F9A"/>
    <w:rsid w:val="00A55599"/>
    <w:rsid w:val="00A57B08"/>
    <w:rsid w:val="00A62F60"/>
    <w:rsid w:val="00A8574E"/>
    <w:rsid w:val="00A874F9"/>
    <w:rsid w:val="00A9241B"/>
    <w:rsid w:val="00AA24FD"/>
    <w:rsid w:val="00AC461F"/>
    <w:rsid w:val="00AC6687"/>
    <w:rsid w:val="00AD62D3"/>
    <w:rsid w:val="00AE1B8B"/>
    <w:rsid w:val="00B00C7B"/>
    <w:rsid w:val="00B34F70"/>
    <w:rsid w:val="00B51082"/>
    <w:rsid w:val="00B61509"/>
    <w:rsid w:val="00B62B6C"/>
    <w:rsid w:val="00B90491"/>
    <w:rsid w:val="00B95ED3"/>
    <w:rsid w:val="00BA488B"/>
    <w:rsid w:val="00BA57C8"/>
    <w:rsid w:val="00BC6527"/>
    <w:rsid w:val="00BC7F94"/>
    <w:rsid w:val="00BD1A79"/>
    <w:rsid w:val="00BF19A1"/>
    <w:rsid w:val="00C26BC4"/>
    <w:rsid w:val="00C45B18"/>
    <w:rsid w:val="00C54E27"/>
    <w:rsid w:val="00C7785B"/>
    <w:rsid w:val="00CC6225"/>
    <w:rsid w:val="00CD2FE8"/>
    <w:rsid w:val="00D05718"/>
    <w:rsid w:val="00D12454"/>
    <w:rsid w:val="00D16BD5"/>
    <w:rsid w:val="00D25D02"/>
    <w:rsid w:val="00D3504E"/>
    <w:rsid w:val="00D54D04"/>
    <w:rsid w:val="00D60653"/>
    <w:rsid w:val="00D706EC"/>
    <w:rsid w:val="00DA6DE1"/>
    <w:rsid w:val="00DB2BDE"/>
    <w:rsid w:val="00DC39D1"/>
    <w:rsid w:val="00DF0896"/>
    <w:rsid w:val="00DF4C6F"/>
    <w:rsid w:val="00E0772C"/>
    <w:rsid w:val="00E237F5"/>
    <w:rsid w:val="00E26503"/>
    <w:rsid w:val="00E37042"/>
    <w:rsid w:val="00E37C28"/>
    <w:rsid w:val="00E60BF4"/>
    <w:rsid w:val="00E644F7"/>
    <w:rsid w:val="00E9674F"/>
    <w:rsid w:val="00EA2298"/>
    <w:rsid w:val="00EB104A"/>
    <w:rsid w:val="00EB4650"/>
    <w:rsid w:val="00EC2E57"/>
    <w:rsid w:val="00EC5F95"/>
    <w:rsid w:val="00ED029B"/>
    <w:rsid w:val="00EF3412"/>
    <w:rsid w:val="00F14592"/>
    <w:rsid w:val="00F244DF"/>
    <w:rsid w:val="00F44960"/>
    <w:rsid w:val="00F6266A"/>
    <w:rsid w:val="00F75BA4"/>
    <w:rsid w:val="00F82436"/>
    <w:rsid w:val="00FC352E"/>
    <w:rsid w:val="00FC6C6D"/>
    <w:rsid w:val="00FD14EE"/>
    <w:rsid w:val="00FE0E92"/>
    <w:rsid w:val="00FE2D48"/>
    <w:rsid w:val="00FF2A3F"/>
    <w:rsid w:val="00FF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,4,5"/>
    </o:shapelayout>
  </w:shapeDefaults>
  <w:decimalSymbol w:val="."/>
  <w:listSeparator w:val=","/>
  <w15:docId w15:val="{D6E5E203-C429-474C-BA55-9E0A46E7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30746"/>
  </w:style>
  <w:style w:type="paragraph" w:styleId="Heading1">
    <w:name w:val="heading 1"/>
    <w:basedOn w:val="Normal"/>
    <w:uiPriority w:val="1"/>
    <w:qFormat/>
    <w:rsid w:val="008D2171"/>
    <w:pPr>
      <w:ind w:left="623"/>
      <w:jc w:val="center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F266F"/>
    <w:pPr>
      <w:jc w:val="left"/>
      <w:outlineLvl w:val="1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30746"/>
    <w:pPr>
      <w:ind w:left="6803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330746"/>
  </w:style>
  <w:style w:type="paragraph" w:customStyle="1" w:styleId="TableParagraph">
    <w:name w:val="Table Paragraph"/>
    <w:basedOn w:val="Normal"/>
    <w:uiPriority w:val="1"/>
    <w:qFormat/>
    <w:rsid w:val="00330746"/>
  </w:style>
  <w:style w:type="paragraph" w:styleId="Header">
    <w:name w:val="header"/>
    <w:basedOn w:val="Normal"/>
    <w:link w:val="HeaderChar"/>
    <w:uiPriority w:val="99"/>
    <w:unhideWhenUsed/>
    <w:rsid w:val="00291A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AF9"/>
  </w:style>
  <w:style w:type="paragraph" w:styleId="Footer">
    <w:name w:val="footer"/>
    <w:basedOn w:val="Normal"/>
    <w:link w:val="FooterChar"/>
    <w:uiPriority w:val="99"/>
    <w:unhideWhenUsed/>
    <w:rsid w:val="00291A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AF9"/>
  </w:style>
  <w:style w:type="character" w:customStyle="1" w:styleId="Heading2Char">
    <w:name w:val="Heading 2 Char"/>
    <w:basedOn w:val="DefaultParagraphFont"/>
    <w:link w:val="Heading2"/>
    <w:uiPriority w:val="9"/>
    <w:rsid w:val="004F266F"/>
    <w:rPr>
      <w:rFonts w:ascii="Arial" w:eastAsia="Arial" w:hAnsi="Aria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057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57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57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7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7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71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369DB"/>
    <w:pPr>
      <w:widowControl/>
    </w:pPr>
  </w:style>
  <w:style w:type="character" w:customStyle="1" w:styleId="st1">
    <w:name w:val="st1"/>
    <w:basedOn w:val="DefaultParagraphFont"/>
    <w:rsid w:val="006B27B2"/>
  </w:style>
  <w:style w:type="character" w:customStyle="1" w:styleId="BodyTextChar">
    <w:name w:val="Body Text Char"/>
    <w:basedOn w:val="DefaultParagraphFont"/>
    <w:link w:val="BodyText"/>
    <w:uiPriority w:val="1"/>
    <w:rsid w:val="00301063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0A208-4859-4360-B6AA-BF0C32E85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F6FF7EC1.dotm</Template>
  <TotalTime>0</TotalTime>
  <Pages>23</Pages>
  <Words>4357</Words>
  <Characters>24840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EMMES Corporation</Company>
  <LinksUpToDate>false</LinksUpToDate>
  <CharactersWithSpaces>29139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Sherita Alai</dc:creator>
  <cp:lastModifiedBy>Andy Franklin</cp:lastModifiedBy>
  <cp:revision>2</cp:revision>
  <cp:lastPrinted>2015-02-06T13:13:00Z</cp:lastPrinted>
  <dcterms:created xsi:type="dcterms:W3CDTF">2017-07-12T20:26:00Z</dcterms:created>
  <dcterms:modified xsi:type="dcterms:W3CDTF">2017-07-12T20:26:00Z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2014-11-11T00:00:00Z</vt:filetime>
  </property>
  <property fmtid="{D5CDD505-2E9C-101B-9397-08002B2CF9AE}" pid="3" name="LastSaved">
    <vt:filetime>2014-12-15T00:00:00Z</vt:filetime>
  </property>
</Properties>
</file>